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F5" w:rsidRDefault="00281308">
      <w:r>
        <w:rPr>
          <w:noProof/>
        </w:rPr>
        <w:drawing>
          <wp:anchor distT="0" distB="0" distL="114300" distR="114300" simplePos="0" relativeHeight="251663360" behindDoc="0" locked="0" layoutInCell="1" allowOverlap="1" wp14:anchorId="62461E41" wp14:editId="3703968E">
            <wp:simplePos x="0" y="0"/>
            <wp:positionH relativeFrom="column">
              <wp:posOffset>-361950</wp:posOffset>
            </wp:positionH>
            <wp:positionV relativeFrom="paragraph">
              <wp:posOffset>-183515</wp:posOffset>
            </wp:positionV>
            <wp:extent cx="1519555" cy="1258570"/>
            <wp:effectExtent l="0" t="0" r="4445" b="0"/>
            <wp:wrapSquare wrapText="bothSides"/>
            <wp:docPr id="3" name="รูปภาพ 3" descr="C:\Documents and Settings\user1\My Documents\My Pictures\Copy of logoกศน2008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My Documents\My Pictures\Copy of logoกศน2008_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0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0942D26" wp14:editId="5F94FAB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29145" cy="9609827"/>
                <wp:effectExtent l="0" t="0" r="16510" b="10795"/>
                <wp:wrapNone/>
                <wp:docPr id="14" name="รูปร่างอัตโนมัติ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9145" cy="9609827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รูปร่างอัตโนมัติ 622" o:spid="_x0000_s1026" style="position:absolute;margin-left:0;margin-top:0;width:561.35pt;height:756.7pt;z-index:251662336;visibility:visible;mso-wrap-style:square;mso-width-percent:92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" o:allowincell="f" filled="f" fillcolor="black">
                <w10:wrap anchorx="page" anchory="page"/>
              </v:roundrect>
            </w:pict>
          </mc:Fallback>
        </mc:AlternateContent>
      </w:r>
      <w:r w:rsidR="008C4C7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45976" wp14:editId="31C8E92C">
                <wp:simplePos x="0" y="0"/>
                <wp:positionH relativeFrom="column">
                  <wp:posOffset>-284282</wp:posOffset>
                </wp:positionH>
                <wp:positionV relativeFrom="paragraph">
                  <wp:posOffset>3526790</wp:posOffset>
                </wp:positionV>
                <wp:extent cx="3918857" cy="2814452"/>
                <wp:effectExtent l="0" t="0" r="24765" b="2413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7" cy="2814452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-22.4pt;margin-top:277.7pt;width:308.55pt;height:22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" strokecolor="#a28e6a [3206]" strokeweight="1pt">
                <v:fill r:id="rId13" o:title="" recolor="t" rotate="t" type="frame"/>
              </v:rect>
            </w:pict>
          </mc:Fallback>
        </mc:AlternateContent>
      </w:r>
      <w:r w:rsidR="008C4C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3A606A5" wp14:editId="13598A43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2672715</wp:posOffset>
                    </wp:positionV>
                  </mc:Fallback>
                </mc:AlternateContent>
                <wp:extent cx="6934200" cy="1591294"/>
                <wp:effectExtent l="0" t="0" r="0" b="0"/>
                <wp:wrapNone/>
                <wp:docPr id="15" name="สี่เหลี่ยมผืนผ้า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591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35"/>
                            </w:tblGrid>
                            <w:tr w:rsidR="00BD546E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 w:themeFill="accent1" w:themeFillTint="66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BD546E" w:rsidRDefault="00BD546E">
                                  <w:pPr>
                                    <w:pStyle w:val="af5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D546E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 w:themeFill="accent1"/>
                                  <w:vAlign w:val="center"/>
                                </w:tcPr>
                                <w:p w:rsidR="00BD546E" w:rsidRDefault="00BD546E" w:rsidP="00082AF0">
                                  <w:pPr>
                                    <w:pStyle w:val="af5"/>
                                    <w:suppressOverlap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="Angsana New"/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</w:rPr>
                                      <w:id w:val="3232653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rFonts w:asciiTheme="majorHAnsi" w:eastAsiaTheme="majorEastAsia" w:hAnsiTheme="majorHAnsi" w:cs="Angsana New" w:hint="cs"/>
                                          <w:color w:val="FFFFFF" w:themeColor="background1"/>
                                          <w:sz w:val="91"/>
                                          <w:szCs w:val="91"/>
                                          <w:cs/>
                                        </w:rPr>
                                        <w:t xml:space="preserve">แผนจุลภาพ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eastAsiaTheme="majorEastAsia" w:hAnsiTheme="majorHAnsi" w:cs="Angsana New" w:hint="cs"/>
                                          <w:color w:val="FFFFFF" w:themeColor="background1"/>
                                          <w:sz w:val="91"/>
                                          <w:szCs w:val="91"/>
                                          <w:cs/>
                                        </w:rPr>
                                        <w:t>กศน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eastAsiaTheme="majorEastAsia" w:hAnsiTheme="majorHAnsi" w:cs="Angsana New" w:hint="cs"/>
                                          <w:color w:val="FFFFFF" w:themeColor="background1"/>
                                          <w:sz w:val="91"/>
                                          <w:szCs w:val="91"/>
                                          <w:cs/>
                                        </w:rPr>
                                        <w:t>.ตำบลเวียงยอง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BD546E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 w:themeFill="accent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BD546E" w:rsidRDefault="00BD546E">
                                  <w:pPr>
                                    <w:pStyle w:val="af5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D546E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:rsidR="00BD546E" w:rsidRDefault="00BD546E" w:rsidP="008C4C7B">
                                  <w:pPr>
                                    <w:pStyle w:val="af5"/>
                                    <w:suppressOverlap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45"/>
                                      <w:szCs w:val="45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546E" w:rsidRDefault="00BD546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19" o:spid="_x0000_s1026" style="position:absolute;margin-left:0;margin-top:0;width:546pt;height:125.3pt;z-index:251661312;visibility:visible;mso-wrap-style:square;mso-width-percent:0;mso-height-percent:0;mso-top-percent:250;mso-wrap-distance-left:9pt;mso-wrap-distance-top:0;mso-wrap-distance-right:9pt;mso-wrap-distance-bottom:0;mso-position-horizontal:center;mso-position-horizontal-relative:page;mso-position-vertical-relative:page;mso-width-percent:0;mso-height-percent: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35"/>
                      </w:tblGrid>
                      <w:tr w:rsidR="00BD546E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 w:themeFill="accent1" w:themeFillTint="66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BD546E" w:rsidRDefault="00BD546E">
                            <w:pPr>
                              <w:pStyle w:val="af5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D546E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 w:themeFill="accent1"/>
                            <w:vAlign w:val="center"/>
                          </w:tcPr>
                          <w:p w:rsidR="00BD546E" w:rsidRDefault="00BD546E" w:rsidP="00082AF0">
                            <w:pPr>
                              <w:pStyle w:val="af5"/>
                              <w:suppressOverlap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="Angsana New"/>
                                  <w:color w:val="FFFFFF" w:themeColor="background1"/>
                                  <w:sz w:val="91"/>
                                  <w:szCs w:val="91"/>
                                  <w:cs/>
                                </w:rPr>
                                <w:id w:val="323265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rFonts w:asciiTheme="majorHAnsi" w:eastAsiaTheme="majorEastAsia" w:hAnsiTheme="majorHAnsi" w:cs="Angsana New" w:hint="cs"/>
                                    <w:color w:val="FFFFFF" w:themeColor="background1"/>
                                    <w:sz w:val="91"/>
                                    <w:szCs w:val="91"/>
                                    <w:cs/>
                                  </w:rPr>
                                  <w:t xml:space="preserve">แผนจุลภาพ </w:t>
                                </w: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="Angsana New" w:hint="cs"/>
                                    <w:color w:val="FFFFFF" w:themeColor="background1"/>
                                    <w:sz w:val="91"/>
                                    <w:szCs w:val="91"/>
                                    <w:cs/>
                                  </w:rPr>
                                  <w:t>กศน</w:t>
                                </w:r>
                                <w:proofErr w:type="spellEnd"/>
                                <w:r>
                                  <w:rPr>
                                    <w:rFonts w:asciiTheme="majorHAnsi" w:eastAsiaTheme="majorEastAsia" w:hAnsiTheme="majorHAnsi" w:cs="Angsana New" w:hint="cs"/>
                                    <w:color w:val="FFFFFF" w:themeColor="background1"/>
                                    <w:sz w:val="91"/>
                                    <w:szCs w:val="91"/>
                                    <w:cs/>
                                  </w:rPr>
                                  <w:t>.ตำบลเวียงยอง</w:t>
                                </w:r>
                              </w:sdtContent>
                            </w:sdt>
                          </w:p>
                        </w:tc>
                      </w:tr>
                      <w:tr w:rsidR="00BD546E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 w:themeFill="accent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BD546E" w:rsidRDefault="00BD546E">
                            <w:pPr>
                              <w:pStyle w:val="af5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D546E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:rsidR="00BD546E" w:rsidRDefault="00BD546E" w:rsidP="008C4C7B">
                            <w:pPr>
                              <w:pStyle w:val="af5"/>
                              <w:suppressOverlap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5"/>
                                <w:szCs w:val="45"/>
                              </w:rPr>
                            </w:pPr>
                          </w:p>
                        </w:tc>
                      </w:tr>
                    </w:tbl>
                    <w:p w:rsidR="00BD546E" w:rsidRDefault="00BD546E"/>
                  </w:txbxContent>
                </v:textbox>
                <w10:wrap anchorx="page" anchory="page"/>
              </v:rect>
            </w:pict>
          </mc:Fallback>
        </mc:AlternateContent>
      </w:r>
      <w:r w:rsidR="008C4C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D19E728" wp14:editId="15C5D9ED">
                <wp:simplePos x="0" y="0"/>
                <wp:positionH relativeFrom="margin">
                  <wp:posOffset>-92908</wp:posOffset>
                </wp:positionH>
                <wp:positionV relativeFrom="margin">
                  <wp:posOffset>6175169</wp:posOffset>
                </wp:positionV>
                <wp:extent cx="6222670" cy="2576945"/>
                <wp:effectExtent l="0" t="0" r="0" b="0"/>
                <wp:wrapNone/>
                <wp:docPr id="16" name="สี่เหลี่ยมผืนผ้า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2670" cy="25769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D546E" w:rsidRDefault="00BD546E" w:rsidP="008C4C7B">
                            <w:pPr>
                              <w:pStyle w:val="af5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 w:themeColor="accent1"/>
                              </w:rPr>
                            </w:pPr>
                            <w:sdt>
                              <w:sdtP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auto"/>
                                  <w:sz w:val="40"/>
                                  <w:szCs w:val="40"/>
                                  <w:cs/>
                                </w:rPr>
                                <w:id w:val="155171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roofErr w:type="spellStart"/>
                                <w:r w:rsidRPr="008C4C7B"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>กศน</w:t>
                                </w:r>
                                <w:proofErr w:type="spellEnd"/>
                                <w:r w:rsidRPr="008C4C7B">
                                  <w:rPr>
                                    <w:rFonts w:ascii="TH SarabunPSK" w:eastAsia="Times New Roman" w:hAnsi="TH SarabunPSK" w:cs="TH SarabunPSK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>.</w:t>
                                </w:r>
                                <w:r w:rsidRPr="008C4C7B"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>ตำบลเวียงยอง</w:t>
                                </w:r>
                                <w:r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8C4C7B"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>ศูนย์การศึกษานอกระบบและกา</w:t>
                                </w:r>
                                <w:r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>รศึกษาตามอัธยาศัยอำเภอเมือง</w:t>
                                </w:r>
                                <w:r w:rsidRPr="008C4C7B"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>สำนักงานส่งเสริมการศึกษานอกระบบและการศึกษาตามอัธยาศัยจังหวัดลำพูน</w:t>
                                </w:r>
                                <w:r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 xml:space="preserve">      </w:t>
                                </w:r>
                                <w:r w:rsidRPr="008C4C7B"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>สำนักงานส่งเสริมการศึกษานอกระบบและการศึกษาตามอัธยาศัย</w:t>
                                </w:r>
                                <w:r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 xml:space="preserve">                      </w:t>
                                </w:r>
                                <w:r w:rsidRPr="008C4C7B">
                                  <w:rPr>
                                    <w:rFonts w:ascii="TH SarabunPSK" w:eastAsia="Times New Roman" w:hAnsi="TH SarabunPSK" w:cs="TH SarabunPSK" w:hint="cs"/>
                                    <w:b/>
                                    <w:bCs/>
                                    <w:color w:val="auto"/>
                                    <w:sz w:val="40"/>
                                    <w:szCs w:val="40"/>
                                    <w:cs/>
                                  </w:rPr>
                                  <w:t>สำนักงานปลัดกระทรวงศึกษาธิการกระทรวงศึกษาธิการ</w:t>
                                </w:r>
                              </w:sdtContent>
                            </w:sdt>
                          </w:p>
                          <w:p w:rsidR="00BD546E" w:rsidRDefault="00BD546E" w:rsidP="008C4C7B">
                            <w:pPr>
                              <w:pStyle w:val="af5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18" o:spid="_x0000_s1027" style="position:absolute;margin-left:-7.3pt;margin-top:486.25pt;width:489.95pt;height:202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" o:allowincell="f" filled="f" stroked="f" strokeweight=".25pt">
                <v:textbox inset=",18pt,,18pt">
                  <w:txbxContent>
                    <w:p w:rsidR="00BD546E" w:rsidRDefault="00BD546E" w:rsidP="008C4C7B">
                      <w:pPr>
                        <w:pStyle w:val="af5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 w:themeColor="accent1"/>
                        </w:rPr>
                      </w:pPr>
                      <w:sdt>
                        <w:sdtP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auto"/>
                            <w:sz w:val="40"/>
                            <w:szCs w:val="40"/>
                            <w:cs/>
                          </w:rPr>
                          <w:id w:val="1551716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roofErr w:type="spellStart"/>
                          <w:r w:rsidRPr="008C4C7B"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>กศน</w:t>
                          </w:r>
                          <w:proofErr w:type="spellEnd"/>
                          <w:r w:rsidRPr="008C4C7B">
                            <w:rPr>
                              <w:rFonts w:ascii="TH SarabunPSK" w:eastAsia="Times New Roman" w:hAnsi="TH SarabunPSK" w:cs="TH SarabunPSK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>.</w:t>
                          </w:r>
                          <w:r w:rsidRPr="008C4C7B"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>ตำบลเวียงยอง</w:t>
                          </w:r>
                          <w:r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8C4C7B"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>ศูนย์การศึกษานอกระบบและกา</w:t>
                          </w:r>
                          <w:r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>รศึกษาตามอัธยาศัยอำเภอเมือง</w:t>
                          </w:r>
                          <w:r w:rsidRPr="008C4C7B"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>สำนักงานส่งเสริมการศึกษานอกระบบและการศึกษาตามอัธยาศัยจังหวัดลำพูน</w:t>
                          </w:r>
                          <w:r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 xml:space="preserve">      </w:t>
                          </w:r>
                          <w:r w:rsidRPr="008C4C7B"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>สำนักงานส่งเสริมการศึกษานอกระบบและการศึกษาตามอัธยาศัย</w:t>
                          </w:r>
                          <w:r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 xml:space="preserve">                      </w:t>
                          </w:r>
                          <w:r w:rsidRPr="008C4C7B">
                            <w:rPr>
                              <w:rFonts w:ascii="TH SarabunPSK" w:eastAsia="Times New Roman" w:hAnsi="TH SarabunPSK" w:cs="TH SarabunPSK" w:hint="cs"/>
                              <w:b/>
                              <w:bCs/>
                              <w:color w:val="auto"/>
                              <w:sz w:val="40"/>
                              <w:szCs w:val="40"/>
                              <w:cs/>
                            </w:rPr>
                            <w:t>สำนักงานปลัดกระทรวงศึกษาธิการกระทรวงศึกษาธิการ</w:t>
                          </w:r>
                        </w:sdtContent>
                      </w:sdt>
                    </w:p>
                    <w:p w:rsidR="00BD546E" w:rsidRDefault="00BD546E" w:rsidP="008C4C7B">
                      <w:pPr>
                        <w:pStyle w:val="af5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 w:themeColor="accent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sdt>
        <w:sdtPr>
          <w:id w:val="-831605760"/>
          <w:docPartObj>
            <w:docPartGallery w:val="Cover Pages"/>
            <w:docPartUnique/>
          </w:docPartObj>
        </w:sdtPr>
        <w:sdtContent>
          <w:r w:rsidR="00A369B6">
            <w:br w:type="page"/>
          </w:r>
        </w:sdtContent>
      </w:sdt>
    </w:p>
    <w:p w:rsidR="006C3A86" w:rsidRPr="006C3A86" w:rsidRDefault="006C3A86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  <w:r w:rsidRPr="006C3A86"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>คำนำ</w:t>
      </w:r>
    </w:p>
    <w:p w:rsidR="006C3A86" w:rsidRPr="006C3A86" w:rsidRDefault="006C3A86" w:rsidP="006C3A86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auto"/>
          <w:sz w:val="24"/>
          <w:szCs w:val="28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PSK" w:eastAsia="Times New Roman" w:hAnsi="TH SarabunPSK" w:cs="TH SarabunPSK"/>
          <w:color w:val="auto"/>
          <w:sz w:val="32"/>
          <w:szCs w:val="32"/>
        </w:rPr>
        <w:tab/>
      </w:r>
      <w:proofErr w:type="spellStart"/>
      <w:r w:rsidRPr="00C349D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กศน</w:t>
      </w:r>
      <w:proofErr w:type="spellEnd"/>
      <w:r w:rsidRPr="00C349D7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>.</w:t>
      </w:r>
      <w:r w:rsidRPr="00C349D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ตำบล</w:t>
      </w:r>
      <w:r w:rsidRPr="00C349D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เวียงยอง</w:t>
      </w:r>
      <w:r w:rsidRPr="00C349D7"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</w:rPr>
        <w:t xml:space="preserve"> ได้จัดทำ</w:t>
      </w:r>
      <w:r w:rsidRPr="00C349D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แผน</w:t>
      </w:r>
      <w:r w:rsidR="001778EC" w:rsidRPr="00C349D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จุลภาพ </w:t>
      </w:r>
      <w:proofErr w:type="spellStart"/>
      <w:r w:rsidR="001778EC" w:rsidRPr="00C349D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กศน</w:t>
      </w:r>
      <w:proofErr w:type="spellEnd"/>
      <w:r w:rsidR="001778EC" w:rsidRPr="00C349D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.ตำบลเวียงยอง </w:t>
      </w:r>
      <w:r w:rsidRPr="00C349D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ปีการศึกษา ๒๕</w:t>
      </w:r>
      <w:r w:rsidRPr="00C349D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๕๘</w:t>
      </w:r>
      <w:r w:rsidRPr="00C349D7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 w:rsidR="00856CE9" w:rsidRPr="00C349D7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 xml:space="preserve"> </w:t>
      </w:r>
      <w:r w:rsidRPr="00C349D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ฉบับนี้ขึ้น เพื่อใช้เป็นกรอบการดำเนินงานและขับเคลื่อนการบริหารจัดการศึกษา</w:t>
      </w:r>
      <w:r w:rsidRPr="00C349D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</w:t>
      </w:r>
      <w:proofErr w:type="spellStart"/>
      <w:r w:rsidRPr="00C349D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กศน</w:t>
      </w:r>
      <w:proofErr w:type="spellEnd"/>
      <w:r w:rsidRPr="00C349D7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>.</w:t>
      </w:r>
      <w:r w:rsidRPr="00C349D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ตำบล</w:t>
      </w:r>
      <w:r w:rsidRPr="00C349D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โดยมีสาระสำคัญประกอบด้วย ข้อมูลทั่วไป  </w:t>
      </w:r>
      <w:r w:rsidR="00856CE9" w:rsidRPr="00C349D7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 xml:space="preserve">    </w:t>
      </w:r>
      <w:r w:rsidR="00856CE9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 xml:space="preserve"> 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ทิศทางการพัฒนาคุณภาพการจัดการศึกษา เช่น วิสัยทัศน์ </w:t>
      </w:r>
      <w:proofErr w:type="spellStart"/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พันธ</w:t>
      </w:r>
      <w:proofErr w:type="spellEnd"/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กิจ เป้า</w:t>
      </w:r>
      <w:r w:rsidRPr="006C3A86"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</w:rPr>
        <w:t xml:space="preserve">ประสงค์ 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กลยุทธ์การพัฒนาคุณภาพการจัดการศึกษา  ตัวชี้วัดความสำเร็จ  โครงการและกิจกรรมต</w:t>
      </w:r>
      <w:r w:rsidR="00856CE9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ามกลยุทธ์ พร้อมงบประมาณ 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การบริหารแผนสู่การปฏิบัติ โดยกำหนดกลยุทธ์ที่มุ่งเน้นการพัฒนาคุณภาพการศึกษา การขยายโอกาสทางการศึกษา และประสิทธิภาพการบริหารจัดการศึกษา</w:t>
      </w:r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นอกระบบและการศึกษาตามอัธยาศัย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ที่สอดคล้องกับยุทธศาสตร์การจัดการศึกษาเพื่อการพัฒนาที่ยั่งยืน </w:t>
      </w:r>
    </w:p>
    <w:p w:rsidR="006C3A86" w:rsidRPr="006C3A86" w:rsidRDefault="006C3A86" w:rsidP="006C3A86">
      <w:pPr>
        <w:tabs>
          <w:tab w:val="left" w:pos="1134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การดำเนินงานตามแผนพัฒนาการจัดการศึกษา ปีการศึกษา ๒๕๕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๘</w:t>
      </w:r>
      <w:r w:rsidR="00856CE9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 w:rsidR="00856CE9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 xml:space="preserve"> 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ฉบับนี้จะบรรลุผลตามเป้าหมายความสำเร็จที่กำหนดไว้ ต้องได้รับความร่วมมือจาก</w:t>
      </w:r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ชุมชน ภาคีเครือข่าย</w:t>
      </w:r>
      <w:r w:rsidRPr="006C3A86"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</w:rPr>
        <w:t>ที่เกี่ยวข้อง</w:t>
      </w:r>
      <w:r w:rsidRPr="006C3A86">
        <w:rPr>
          <w:rFonts w:ascii="TH SarabunIT๙" w:eastAsia="Times New Roman" w:hAnsi="TH SarabunIT๙" w:cs="TH SarabunIT๙"/>
          <w:color w:val="auto"/>
          <w:spacing w:val="-8"/>
          <w:sz w:val="32"/>
          <w:szCs w:val="32"/>
          <w:cs/>
        </w:rPr>
        <w:t>และ  การ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สนับสนุนจากทุกภาคส่วนในการกำกับ ระดมสรรพกำลัง ร่วมกันผลักดันแผนสู่การปฏิบัติเพื่อให้เกิดผลสัมฤทธิ์ตามเป้าหมายที่ตั้งไว้ รวมทั้งยังเป็นกรอบแนวทางในการติดตามและประเมินผลการดำเนินงาน</w:t>
      </w:r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</w:t>
      </w:r>
      <w:proofErr w:type="spellStart"/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>.</w:t>
      </w:r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ตำบล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ให้เกิดประสิทธิภาพและประสิทธิผลสูงสุดต่อการพัฒนาการศึกษา โดยมุ่งสู่เป้าหมายสุดท้ายคือ การพัฒนาให้</w:t>
      </w:r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ผู้เรียนและผู้รับบริการ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ได้รับโอกาสทางการศึกษาอย่างทั่วถึงและมีคุณภาพตามศักยภาพอย่างเท่าเทียมกัน</w:t>
      </w: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                                     </w:t>
      </w:r>
      <w:proofErr w:type="spellStart"/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>.</w:t>
      </w:r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เวียงยอง</w:t>
      </w: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                                     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มกราคม ๒๕๕๘</w:t>
      </w:r>
    </w:p>
    <w:p w:rsidR="006C3A86" w:rsidRPr="006C3A86" w:rsidRDefault="006C3A86" w:rsidP="006C3A86">
      <w:pPr>
        <w:spacing w:after="0" w:line="240" w:lineRule="auto"/>
        <w:jc w:val="right"/>
        <w:rPr>
          <w:rFonts w:ascii="TH SarabunIT๙" w:eastAsia="Times New Roman" w:hAnsi="TH SarabunIT๙" w:cs="TH SarabunIT๙"/>
          <w:color w:val="auto"/>
          <w:sz w:val="24"/>
          <w:szCs w:val="28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both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</w:rPr>
        <w:tab/>
      </w: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</w:rPr>
        <w:tab/>
      </w: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jc w:val="righ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D03B9B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color w:val="auto"/>
          <w:sz w:val="32"/>
          <w:szCs w:val="32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6EDC688E" wp14:editId="18A4048D">
                <wp:simplePos x="0" y="0"/>
                <wp:positionH relativeFrom="page">
                  <wp:posOffset>465826</wp:posOffset>
                </wp:positionH>
                <wp:positionV relativeFrom="page">
                  <wp:posOffset>483078</wp:posOffset>
                </wp:positionV>
                <wp:extent cx="6714466" cy="9868619"/>
                <wp:effectExtent l="0" t="0" r="10795" b="18415"/>
                <wp:wrapNone/>
                <wp:docPr id="764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4466" cy="9868619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6.7pt;margin-top:38.05pt;width:528.7pt;height:777.0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" o:allowincell="f" filled="f" fillcolor="black" strokeweight="1pt">
                <w10:wrap anchorx="page" anchory="page"/>
              </v:roundrect>
            </w:pict>
          </mc:Fallback>
        </mc:AlternateContent>
      </w:r>
    </w:p>
    <w:p w:rsidR="006C3A86" w:rsidRPr="006C3A86" w:rsidRDefault="006C3A86" w:rsidP="006C3A86">
      <w:pPr>
        <w:spacing w:after="0" w:line="240" w:lineRule="auto"/>
        <w:ind w:left="360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  <w:r w:rsidRPr="006C3A86"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  <w:cs/>
        </w:rPr>
        <w:t>สารบัญ</w:t>
      </w:r>
    </w:p>
    <w:p w:rsidR="006C3A86" w:rsidRPr="006C3A86" w:rsidRDefault="006C3A86" w:rsidP="006C3A86">
      <w:pPr>
        <w:spacing w:after="0" w:line="240" w:lineRule="auto"/>
        <w:ind w:left="360"/>
        <w:jc w:val="right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ind w:left="360"/>
        <w:jc w:val="right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หน้า</w:t>
      </w:r>
    </w:p>
    <w:p w:rsidR="006C3A86" w:rsidRPr="006C3A86" w:rsidRDefault="006C3A86" w:rsidP="006C3A86">
      <w:pPr>
        <w:spacing w:after="0" w:line="240" w:lineRule="auto"/>
        <w:ind w:left="360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ind w:left="360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คำนำ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</w:p>
    <w:p w:rsidR="006C3A86" w:rsidRPr="006C3A86" w:rsidRDefault="006C3A86" w:rsidP="006C3A86">
      <w:pPr>
        <w:spacing w:after="0" w:line="240" w:lineRule="auto"/>
        <w:ind w:left="360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ind w:firstLine="360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สารบัญ</w:t>
      </w:r>
    </w:p>
    <w:p w:rsidR="006C3A86" w:rsidRPr="006C3A86" w:rsidRDefault="006C3A86" w:rsidP="006C3A86">
      <w:pPr>
        <w:spacing w:after="0" w:line="240" w:lineRule="auto"/>
        <w:ind w:firstLine="360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Default="006C3A86" w:rsidP="006C3A86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ส่วนที่ ๑  </w:t>
      </w:r>
      <w:r w:rsidR="00952930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ข้อมูลพื้นฐานเพื่อการวางแผน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      ๑ 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>-</w:t>
      </w:r>
      <w:r w:rsidR="00A913A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๘</w:t>
      </w:r>
    </w:p>
    <w:p w:rsidR="006C3A86" w:rsidRPr="006C3A86" w:rsidRDefault="006C3A86" w:rsidP="00A913A6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A913A6" w:rsidRDefault="006C3A86" w:rsidP="006C3A86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ส่วนที่ ๒  ทิศทางการพัฒนาการศึกษา </w:t>
      </w:r>
      <w:proofErr w:type="spellStart"/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>.</w:t>
      </w:r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ตำบล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  <w:t xml:space="preserve">      </w:t>
      </w:r>
      <w:r w:rsidR="00A913A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๑๙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>-</w:t>
      </w:r>
      <w:r w:rsidR="00A913A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๒๓</w:t>
      </w:r>
    </w:p>
    <w:p w:rsidR="006C3A86" w:rsidRPr="006C3A86" w:rsidRDefault="006C3A86" w:rsidP="006C3A86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A913A6" w:rsidRDefault="006C3A86" w:rsidP="006C3A86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ส่วนที่ ๓  กลยุทธ์การพัฒนาการจัดการศึกษา และตัวชี้วัดความสำเร็จ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  <w:t xml:space="preserve">    </w:t>
      </w:r>
      <w:r w:rsidR="00A913A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๒๓ 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– </w:t>
      </w:r>
      <w:r w:rsidR="00A913A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๒๘</w:t>
      </w:r>
    </w:p>
    <w:p w:rsidR="006C3A86" w:rsidRPr="006C3A86" w:rsidRDefault="006C3A86" w:rsidP="006C3A86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A913A6" w:rsidRDefault="006C3A86" w:rsidP="006C3A86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ส่วนที่ ๔  โครงการและกิจกรรมตามกลยุทธ์การพัฒนาการจัดการศึกษา 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  <w:t xml:space="preserve">     </w:t>
      </w:r>
      <w:r w:rsidR="00A913A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๒๙ </w:t>
      </w:r>
      <w:r w:rsidR="00A913A6">
        <w:rPr>
          <w:rFonts w:ascii="TH SarabunIT๙" w:eastAsia="Times New Roman" w:hAnsi="TH SarabunIT๙" w:cs="TH SarabunIT๙"/>
          <w:color w:val="auto"/>
          <w:sz w:val="32"/>
          <w:szCs w:val="32"/>
        </w:rPr>
        <w:t>-</w:t>
      </w:r>
      <w:r w:rsidR="00A913A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๓๓</w:t>
      </w:r>
    </w:p>
    <w:p w:rsidR="006C3A86" w:rsidRPr="006C3A86" w:rsidRDefault="006C3A86" w:rsidP="006C3A86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952930" w:rsidRPr="00952930" w:rsidRDefault="00952930" w:rsidP="00952930">
      <w:pPr>
        <w:spacing w:after="0" w:line="240" w:lineRule="auto"/>
        <w:ind w:left="360"/>
        <w:jc w:val="center"/>
        <w:rPr>
          <w:rFonts w:ascii="TH SarabunIT๙" w:eastAsia="Times New Roman" w:hAnsi="TH SarabunIT๙" w:cs="TH SarabunIT๙"/>
          <w:b/>
          <w:bCs/>
          <w:color w:val="auto"/>
          <w:sz w:val="56"/>
          <w:szCs w:val="56"/>
        </w:rPr>
      </w:pPr>
      <w:r w:rsidRPr="00952930">
        <w:rPr>
          <w:rFonts w:ascii="TH SarabunIT๙" w:eastAsia="Times New Roman" w:hAnsi="TH SarabunIT๙" w:cs="TH SarabunIT๙"/>
          <w:b/>
          <w:bCs/>
          <w:color w:val="auto"/>
          <w:sz w:val="56"/>
          <w:szCs w:val="56"/>
          <w:cs/>
        </w:rPr>
        <w:t xml:space="preserve">ส่วนที่ ๑  </w:t>
      </w:r>
      <w:r w:rsidRPr="00952930">
        <w:rPr>
          <w:rFonts w:ascii="TH SarabunIT๙" w:eastAsia="Times New Roman" w:hAnsi="TH SarabunIT๙" w:cs="TH SarabunIT๙" w:hint="cs"/>
          <w:b/>
          <w:bCs/>
          <w:color w:val="auto"/>
          <w:sz w:val="56"/>
          <w:szCs w:val="56"/>
          <w:cs/>
        </w:rPr>
        <w:t>ข้อมูลพื้นฐานเพื่อการวางแผน</w:t>
      </w:r>
    </w:p>
    <w:p w:rsidR="00952930" w:rsidRPr="006C3A86" w:rsidRDefault="00952930" w:rsidP="00952930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C349D7" w:rsidRDefault="00C349D7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C349D7" w:rsidRPr="006C3A86" w:rsidRDefault="00C349D7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D03B9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  <w:cs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6EDC688E" wp14:editId="18A4048D">
                <wp:simplePos x="0" y="0"/>
                <wp:positionH relativeFrom="page">
                  <wp:posOffset>465826</wp:posOffset>
                </wp:positionH>
                <wp:positionV relativeFrom="page">
                  <wp:posOffset>483079</wp:posOffset>
                </wp:positionV>
                <wp:extent cx="6725261" cy="9434195"/>
                <wp:effectExtent l="0" t="0" r="19050" b="26035"/>
                <wp:wrapNone/>
                <wp:docPr id="765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5261" cy="9434195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6.7pt;margin-top:38.05pt;width:529.55pt;height:742.85pt;z-index:251800576;visibility:visible;mso-wrap-style:square;mso-width-percent: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" o:allowincell="f" filled="f" fillcolor="black" strokeweight="1pt">
                <w10:wrap anchorx="page" anchory="page"/>
              </v:roundrect>
            </w:pict>
          </mc:Fallback>
        </mc:AlternateContent>
      </w:r>
      <w:r w:rsidR="006C3A86" w:rsidRPr="006C3A86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>ข้อมูลพื้นฐาน</w:t>
      </w:r>
      <w:r w:rsidR="006C3A86" w:rsidRPr="006C3A86"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  <w:t xml:space="preserve"> </w:t>
      </w:r>
      <w:proofErr w:type="spellStart"/>
      <w:r w:rsidR="006C3A86" w:rsidRPr="006C3A86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>กศน</w:t>
      </w:r>
      <w:proofErr w:type="spellEnd"/>
      <w:r w:rsidR="006C3A86" w:rsidRPr="006C3A86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</w:rPr>
        <w:t>.</w:t>
      </w:r>
      <w:r w:rsidR="006C3A86" w:rsidRPr="006C3A86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>ตำบล</w:t>
      </w:r>
      <w:r w:rsidR="00C349D7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>เวียงยอง</w:t>
      </w: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  <w:r w:rsidRPr="006C3A86"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  <w:cs/>
        </w:rPr>
        <w:t>ข้อมูลทั่วไป</w:t>
      </w:r>
    </w:p>
    <w:p w:rsidR="006C3A86" w:rsidRPr="006C3A86" w:rsidRDefault="006C3A86" w:rsidP="0003639F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proofErr w:type="spellStart"/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ตำบล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/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แขวง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เวียงยอง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............................................................</w:t>
      </w:r>
    </w:p>
    <w:p w:rsidR="006C3A86" w:rsidRPr="006C3A86" w:rsidRDefault="006C3A86" w:rsidP="0003639F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lastRenderedPageBreak/>
        <w:t>สถานที่ตั้ง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.........................................................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ตำบล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/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แขวง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เวียงยอง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..............................</w:t>
      </w:r>
    </w:p>
    <w:p w:rsidR="006C3A86" w:rsidRPr="006C3A86" w:rsidRDefault="006C3A86" w:rsidP="006C3A86">
      <w:pPr>
        <w:spacing w:after="0" w:line="240" w:lineRule="auto"/>
        <w:ind w:left="1080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อำเภอ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/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เขต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เมือง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................................................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จังหวัด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ลำพูน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.....................................</w:t>
      </w:r>
    </w:p>
    <w:p w:rsidR="006C3A86" w:rsidRPr="006C3A86" w:rsidRDefault="006C3A86" w:rsidP="006C3A86">
      <w:pPr>
        <w:spacing w:after="0" w:line="240" w:lineRule="auto"/>
        <w:ind w:left="1080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โทรศัพท์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๐๕๓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๕๑๐๓๙๕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...............................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โทรสาร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......................................................</w:t>
      </w:r>
    </w:p>
    <w:p w:rsidR="006C3A86" w:rsidRPr="006C3A86" w:rsidRDefault="006C3A86" w:rsidP="006C3A86">
      <w:pPr>
        <w:spacing w:after="0" w:line="240" w:lineRule="auto"/>
        <w:ind w:left="1080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E-mail.....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</w:rPr>
        <w:t>narudee</w:t>
      </w:r>
      <w:proofErr w:type="spellEnd"/>
      <w:r w:rsidR="009663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๒๘๘๐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>@hotmail.com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..............................................................................</w:t>
      </w:r>
    </w:p>
    <w:p w:rsidR="006C3A86" w:rsidRPr="006C3A86" w:rsidRDefault="006C3A86" w:rsidP="0003639F">
      <w:pPr>
        <w:numPr>
          <w:ilvl w:val="0"/>
          <w:numId w:val="9"/>
        </w:numPr>
        <w:spacing w:before="240"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12DB03" wp14:editId="5D68C5F9">
                <wp:simplePos x="0" y="0"/>
                <wp:positionH relativeFrom="column">
                  <wp:posOffset>2369185</wp:posOffset>
                </wp:positionH>
                <wp:positionV relativeFrom="paragraph">
                  <wp:posOffset>172085</wp:posOffset>
                </wp:positionV>
                <wp:extent cx="200025" cy="209550"/>
                <wp:effectExtent l="10795" t="12700" r="8255" b="6350"/>
                <wp:wrapNone/>
                <wp:docPr id="118" name="สี่เหลี่ยมผืนผ้า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8" o:spid="_x0000_s1026" style="position:absolute;margin-left:186.55pt;margin-top:13.55pt;width:15.75pt;height:1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7FD107" wp14:editId="1D82BEC7">
                <wp:simplePos x="0" y="0"/>
                <wp:positionH relativeFrom="column">
                  <wp:posOffset>1524000</wp:posOffset>
                </wp:positionH>
                <wp:positionV relativeFrom="paragraph">
                  <wp:posOffset>172085</wp:posOffset>
                </wp:positionV>
                <wp:extent cx="200025" cy="209550"/>
                <wp:effectExtent l="13335" t="12700" r="5715" b="6350"/>
                <wp:wrapNone/>
                <wp:docPr id="117" name="สี่เหลี่ยมผืนผ้า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7" o:spid="_x0000_s1026" style="position:absolute;margin-left:120pt;margin-top:13.55pt;width:15.75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"/>
            </w:pict>
          </mc:Fallback>
        </mc:AlternateConten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ลักษณะอาคาร        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เอกเทศ          </w:t>
      </w:r>
      <w:r w:rsidR="00A07472">
        <w:rPr>
          <w:rFonts w:ascii="TH SarabunIT๙" w:eastAsia="Times New Roman" w:hAnsi="TH SarabunIT๙" w:cs="TH SarabunIT๙"/>
          <w:color w:val="auto"/>
          <w:sz w:val="32"/>
          <w:szCs w:val="32"/>
        </w:rPr>
        <w:sym w:font="Wingdings" w:char="F0FC"/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อาศัยแต่มีสัดส่วนชัดเจน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(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ระบุ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)..................................</w:t>
      </w:r>
    </w:p>
    <w:p w:rsidR="006C3A86" w:rsidRPr="006C3A86" w:rsidRDefault="006C3A86" w:rsidP="006C3A86">
      <w:pPr>
        <w:spacing w:before="240" w:after="0" w:line="240" w:lineRule="auto"/>
        <w:ind w:left="2880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DDABD7" wp14:editId="42161EE3">
                <wp:simplePos x="0" y="0"/>
                <wp:positionH relativeFrom="column">
                  <wp:posOffset>1524000</wp:posOffset>
                </wp:positionH>
                <wp:positionV relativeFrom="paragraph">
                  <wp:posOffset>117379</wp:posOffset>
                </wp:positionV>
                <wp:extent cx="200025" cy="209550"/>
                <wp:effectExtent l="0" t="0" r="28575" b="19050"/>
                <wp:wrapNone/>
                <wp:docPr id="116" name="สี่เหลี่ยมผืนผ้า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6" o:spid="_x0000_s1026" style="position:absolute;margin-left:120pt;margin-top:9.25pt;width:15.7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"/>
            </w:pict>
          </mc:Fallback>
        </mc:AlternateConten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อาศัยแต่ไม่มีสัดส่วนชัดเจน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(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ระบุ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)....................................................</w:t>
      </w:r>
    </w:p>
    <w:p w:rsidR="006C3A86" w:rsidRPr="006C3A86" w:rsidRDefault="006C3A86" w:rsidP="0003639F">
      <w:pPr>
        <w:numPr>
          <w:ilvl w:val="0"/>
          <w:numId w:val="9"/>
        </w:numPr>
        <w:spacing w:before="240"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พื้นที่ ใช้สอย ของ </w:t>
      </w:r>
      <w:proofErr w:type="spellStart"/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ตำบล </w:t>
      </w:r>
    </w:p>
    <w:p w:rsidR="006C3A86" w:rsidRPr="006C3A86" w:rsidRDefault="006C3A86" w:rsidP="006C3A86">
      <w:pPr>
        <w:spacing w:before="240" w:after="0" w:line="240" w:lineRule="auto"/>
        <w:ind w:left="720" w:firstLine="360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มีขนาด    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กว้าง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</w:t>
      </w:r>
      <w:r w:rsidR="00A07472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๖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เมตร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ยาว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</w:t>
      </w:r>
      <w:r w:rsidR="00A07472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๑๕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..................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เมตร</w:t>
      </w:r>
    </w:p>
    <w:p w:rsidR="006C3A86" w:rsidRPr="006C3A86" w:rsidRDefault="006C3A86" w:rsidP="0003639F">
      <w:pPr>
        <w:numPr>
          <w:ilvl w:val="0"/>
          <w:numId w:val="9"/>
        </w:numPr>
        <w:spacing w:before="240" w:after="0" w:line="240" w:lineRule="auto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หัวหน้า </w:t>
      </w:r>
      <w:proofErr w:type="spellStart"/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ตำบล  ชื่อ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</w:t>
      </w:r>
      <w:r w:rsidR="00A07472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นางสาว</w:t>
      </w:r>
      <w:proofErr w:type="spellStart"/>
      <w:r w:rsidR="00A07472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นฤดี</w:t>
      </w:r>
      <w:proofErr w:type="spellEnd"/>
      <w:r w:rsidR="00A07472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 อุปกิจ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................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วุฒิการศึกษา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</w:t>
      </w:r>
      <w:r w:rsidR="00A07472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ปริญญาตรี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...............</w:t>
      </w:r>
    </w:p>
    <w:p w:rsidR="006C3A86" w:rsidRPr="006C3A86" w:rsidRDefault="006C3A86" w:rsidP="006C3A86">
      <w:pPr>
        <w:spacing w:after="0" w:line="240" w:lineRule="auto"/>
        <w:rPr>
          <w:rFonts w:ascii="Angsana New" w:eastAsia="Times New Roman" w:hAnsi="Angsana New" w:cs="Angsana New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ab/>
        <w:t xml:space="preserve">       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โทรศัพท์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</w:rPr>
        <w:t>.....</w:t>
      </w:r>
      <w:r w:rsidR="00A07472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๐๘๗</w:t>
      </w:r>
      <w:r w:rsidR="00A07472">
        <w:rPr>
          <w:rFonts w:ascii="TH SarabunIT๙" w:eastAsia="Times New Roman" w:hAnsi="TH SarabunIT๙" w:cs="TH SarabunIT๙"/>
          <w:color w:val="auto"/>
          <w:sz w:val="32"/>
          <w:szCs w:val="32"/>
        </w:rPr>
        <w:t>-</w:t>
      </w:r>
      <w:r w:rsidR="00A07472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๑๗๓๗๖๕๒</w:t>
      </w:r>
      <w:r w:rsidRPr="006C3A86">
        <w:rPr>
          <w:rFonts w:ascii="Angsana New" w:eastAsia="Times New Roman" w:hAnsi="Angsana New" w:cs="Angsana New" w:hint="cs"/>
          <w:color w:val="auto"/>
          <w:sz w:val="32"/>
          <w:szCs w:val="32"/>
        </w:rPr>
        <w:t xml:space="preserve">........ </w:t>
      </w:r>
      <w:r w:rsidRPr="006C3A86">
        <w:rPr>
          <w:rFonts w:ascii="Angsana New" w:eastAsia="Times New Roman" w:hAnsi="Angsana New" w:cs="Angsana New"/>
          <w:color w:val="auto"/>
          <w:sz w:val="32"/>
          <w:szCs w:val="32"/>
        </w:rPr>
        <w:t xml:space="preserve">E – </w:t>
      </w:r>
      <w:proofErr w:type="gramStart"/>
      <w:r w:rsidRPr="006C3A86">
        <w:rPr>
          <w:rFonts w:ascii="Angsana New" w:eastAsia="Times New Roman" w:hAnsi="Angsana New" w:cs="Angsana New"/>
          <w:color w:val="auto"/>
          <w:sz w:val="32"/>
          <w:szCs w:val="32"/>
        </w:rPr>
        <w:t>mail</w:t>
      </w:r>
      <w:proofErr w:type="gramEnd"/>
      <w:r w:rsidRPr="006C3A86">
        <w:rPr>
          <w:rFonts w:ascii="Angsana New" w:eastAsia="Times New Roman" w:hAnsi="Angsana New" w:cs="Angsana New" w:hint="cs"/>
          <w:color w:val="auto"/>
          <w:sz w:val="32"/>
          <w:szCs w:val="32"/>
        </w:rPr>
        <w:t>......</w:t>
      </w:r>
      <w:r w:rsidR="00A07472" w:rsidRPr="00A07472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proofErr w:type="spellStart"/>
      <w:r w:rsidR="00A07472">
        <w:rPr>
          <w:rFonts w:ascii="TH SarabunIT๙" w:eastAsia="Times New Roman" w:hAnsi="TH SarabunIT๙" w:cs="TH SarabunIT๙"/>
          <w:color w:val="auto"/>
          <w:sz w:val="32"/>
          <w:szCs w:val="32"/>
        </w:rPr>
        <w:t>narudee</w:t>
      </w:r>
      <w:proofErr w:type="spellEnd"/>
      <w:r w:rsidR="009663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๒๘๘๐</w:t>
      </w:r>
      <w:r w:rsidR="00A07472">
        <w:rPr>
          <w:rFonts w:ascii="TH SarabunIT๙" w:eastAsia="Times New Roman" w:hAnsi="TH SarabunIT๙" w:cs="TH SarabunIT๙"/>
          <w:color w:val="auto"/>
          <w:sz w:val="32"/>
          <w:szCs w:val="32"/>
        </w:rPr>
        <w:t>@hotmail.com</w:t>
      </w:r>
      <w:r w:rsidRPr="006C3A86">
        <w:rPr>
          <w:rFonts w:ascii="Angsana New" w:eastAsia="Times New Roman" w:hAnsi="Angsana New" w:cs="Angsana New" w:hint="cs"/>
          <w:color w:val="auto"/>
          <w:sz w:val="32"/>
          <w:szCs w:val="32"/>
        </w:rPr>
        <w:t>...............</w:t>
      </w: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  <w:r w:rsidRPr="006C3A86">
        <w:rPr>
          <w:rFonts w:ascii="Angsana New" w:eastAsia="Times New Roman" w:hAnsi="Angsana New" w:cs="Angsana New"/>
          <w:color w:val="auto"/>
          <w:sz w:val="32"/>
          <w:szCs w:val="32"/>
        </w:rPr>
        <w:br w:type="page"/>
      </w:r>
    </w:p>
    <w:p w:rsid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  <w:cs/>
        </w:rPr>
      </w:pPr>
      <w:r w:rsidRPr="006C3A86"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  <w:cs/>
        </w:rPr>
        <w:lastRenderedPageBreak/>
        <w:t>ประวัติ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 xml:space="preserve"> </w:t>
      </w:r>
      <w:proofErr w:type="spellStart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</w:rPr>
        <w:t>.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 xml:space="preserve">ตำบล </w:t>
      </w:r>
      <w:r w:rsidRPr="006C3A86"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  <w:cs/>
        </w:rPr>
        <w:t>โดยย่อ</w:t>
      </w:r>
    </w:p>
    <w:p w:rsidR="001114CB" w:rsidRPr="006C3A86" w:rsidRDefault="001114CB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</w:p>
    <w:p w:rsidR="006C3A86" w:rsidRDefault="00A07472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imes New Roman" w:eastAsia="Times New Roman" w:hAnsi="Times New Roman" w:cs="Angsana New"/>
          <w:noProof/>
          <w:color w:val="auto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ABC4C0" wp14:editId="09A7F53C">
                <wp:simplePos x="0" y="0"/>
                <wp:positionH relativeFrom="column">
                  <wp:posOffset>807600</wp:posOffset>
                </wp:positionH>
                <wp:positionV relativeFrom="paragraph">
                  <wp:posOffset>8974</wp:posOffset>
                </wp:positionV>
                <wp:extent cx="4011283" cy="2242868"/>
                <wp:effectExtent l="0" t="0" r="27940" b="2413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83" cy="2242868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46E" w:rsidRDefault="00BD546E" w:rsidP="006C3A86"/>
                          <w:p w:rsidR="00BD546E" w:rsidRDefault="00BD546E" w:rsidP="006C3A86"/>
                          <w:p w:rsidR="00BD546E" w:rsidRDefault="00BD546E" w:rsidP="00A07472">
                            <w:pPr>
                              <w:rPr>
                                <w:rFonts w:ascii="TH SarabunPSK" w:hAnsi="TH SarabunPSK" w:cs="TH SarabunPSK"/>
                                <w:color w:val="FFFF00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FF00"/>
                                <w:sz w:val="52"/>
                                <w:szCs w:val="52"/>
                              </w:rPr>
                              <w:t xml:space="preserve">       </w:t>
                            </w:r>
                          </w:p>
                          <w:p w:rsidR="00BD546E" w:rsidRPr="00A07472" w:rsidRDefault="00BD546E" w:rsidP="00A07472">
                            <w:pPr>
                              <w:rPr>
                                <w:rFonts w:ascii="TH SarabunPSK" w:hAnsi="TH SarabunPSK" w:cs="TH SarabunPSK"/>
                                <w:color w:val="FFFF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FF00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A07472">
                              <w:rPr>
                                <w:rFonts w:ascii="TH SarabunPSK" w:hAnsi="TH SarabunPSK" w:cs="TH SarabunPSK"/>
                                <w:color w:val="FFFF0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A07472">
                              <w:rPr>
                                <w:rFonts w:ascii="TH SarabunPSK" w:hAnsi="TH SarabunPSK" w:cs="TH SarabunPSK"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กศน</w:t>
                            </w:r>
                            <w:proofErr w:type="spellEnd"/>
                            <w:r w:rsidRPr="00A07472">
                              <w:rPr>
                                <w:rFonts w:ascii="TH SarabunPSK" w:hAnsi="TH SarabunPSK" w:cs="TH SarabunPSK"/>
                                <w:color w:val="FFFF00"/>
                                <w:sz w:val="52"/>
                                <w:szCs w:val="52"/>
                              </w:rPr>
                              <w:t>.</w:t>
                            </w:r>
                            <w:r w:rsidRPr="00A07472">
                              <w:rPr>
                                <w:rFonts w:ascii="TH SarabunPSK" w:hAnsi="TH SarabunPSK" w:cs="TH SarabunPSK"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ตำบล เวียงยอง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8" type="#_x0000_t202" style="position:absolute;margin-left:63.6pt;margin-top:.7pt;width:315.85pt;height:17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">
                <v:fill r:id="rId15" o:title="" recolor="t" rotate="t" type="frame"/>
                <v:textbox>
                  <w:txbxContent>
                    <w:p w:rsidR="00BD546E" w:rsidRDefault="00BD546E" w:rsidP="006C3A86"/>
                    <w:p w:rsidR="00BD546E" w:rsidRDefault="00BD546E" w:rsidP="006C3A86"/>
                    <w:p w:rsidR="00BD546E" w:rsidRDefault="00BD546E" w:rsidP="00A07472">
                      <w:pPr>
                        <w:rPr>
                          <w:rFonts w:ascii="TH SarabunPSK" w:hAnsi="TH SarabunPSK" w:cs="TH SarabunPSK"/>
                          <w:color w:val="FFFF00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FFFF00"/>
                          <w:sz w:val="52"/>
                          <w:szCs w:val="52"/>
                        </w:rPr>
                        <w:t xml:space="preserve">       </w:t>
                      </w:r>
                    </w:p>
                    <w:p w:rsidR="00BD546E" w:rsidRPr="00A07472" w:rsidRDefault="00BD546E" w:rsidP="00A07472">
                      <w:pPr>
                        <w:rPr>
                          <w:rFonts w:ascii="TH SarabunPSK" w:hAnsi="TH SarabunPSK" w:cs="TH SarabunPSK"/>
                          <w:color w:val="FFFF00"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/>
                          <w:color w:val="FFFF00"/>
                          <w:sz w:val="52"/>
                          <w:szCs w:val="52"/>
                        </w:rPr>
                        <w:t xml:space="preserve">        </w:t>
                      </w:r>
                      <w:r w:rsidRPr="00A07472">
                        <w:rPr>
                          <w:rFonts w:ascii="TH SarabunPSK" w:hAnsi="TH SarabunPSK" w:cs="TH SarabunPSK"/>
                          <w:color w:val="FFFF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A07472">
                        <w:rPr>
                          <w:rFonts w:ascii="TH SarabunPSK" w:hAnsi="TH SarabunPSK" w:cs="TH SarabunPSK"/>
                          <w:color w:val="FFFF00"/>
                          <w:sz w:val="52"/>
                          <w:szCs w:val="52"/>
                          <w:cs/>
                        </w:rPr>
                        <w:t>กศน</w:t>
                      </w:r>
                      <w:proofErr w:type="spellEnd"/>
                      <w:r w:rsidRPr="00A07472">
                        <w:rPr>
                          <w:rFonts w:ascii="TH SarabunPSK" w:hAnsi="TH SarabunPSK" w:cs="TH SarabunPSK"/>
                          <w:color w:val="FFFF00"/>
                          <w:sz w:val="52"/>
                          <w:szCs w:val="52"/>
                        </w:rPr>
                        <w:t>.</w:t>
                      </w:r>
                      <w:r w:rsidRPr="00A07472">
                        <w:rPr>
                          <w:rFonts w:ascii="TH SarabunPSK" w:hAnsi="TH SarabunPSK" w:cs="TH SarabunPSK"/>
                          <w:color w:val="FFFF00"/>
                          <w:sz w:val="52"/>
                          <w:szCs w:val="52"/>
                          <w:cs/>
                        </w:rPr>
                        <w:t>ตำบล เวียงยอง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  <w:r w:rsidRPr="006C3A86"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  <w:t xml:space="preserve"> </w:t>
      </w: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</w:p>
    <w:p w:rsid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  <w:cs/>
        </w:rPr>
      </w:pPr>
    </w:p>
    <w:p w:rsid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  <w:cs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</w:p>
    <w:p w:rsidR="006C3A86" w:rsidRPr="009D0772" w:rsidRDefault="00BD546E" w:rsidP="006C3A86">
      <w:pPr>
        <w:pStyle w:val="a6"/>
        <w:rPr>
          <w:rFonts w:ascii="TH SarabunPSK" w:hAnsi="TH SarabunPSK" w:cs="TH SarabunPSK"/>
        </w:rPr>
      </w:pPr>
      <w:sdt>
        <w:sdtPr>
          <w:rPr>
            <w:rFonts w:ascii="TH SarabunPSK" w:hAnsi="TH SarabunPSK" w:cs="TH SarabunPSK"/>
            <w:b/>
            <w:bCs/>
            <w:sz w:val="44"/>
            <w:szCs w:val="44"/>
            <w:cs/>
          </w:rPr>
          <w:alias w:val="ชื่อเรื่องรอง"/>
          <w:tag w:val="ชื่อเรื่องรอง"/>
          <w:id w:val="1180833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="006C3A86" w:rsidRPr="009D0772">
            <w:rPr>
              <w:rFonts w:ascii="TH SarabunPSK" w:hAnsi="TH SarabunPSK" w:cs="TH SarabunPSK"/>
              <w:b/>
              <w:bCs/>
              <w:sz w:val="44"/>
              <w:szCs w:val="44"/>
              <w:cs/>
            </w:rPr>
            <w:t>บทที่ ๑ ข้อมูลพื้นฐาน</w:t>
          </w:r>
        </w:sdtContent>
      </w:sdt>
    </w:p>
    <w:p w:rsidR="006C3A86" w:rsidRDefault="006C3A86" w:rsidP="006C3A86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8C4C7B">
        <w:rPr>
          <w:rFonts w:ascii="TH SarabunPSK" w:hAnsi="TH SarabunPSK" w:cs="TH SarabunPSK"/>
          <w:sz w:val="32"/>
          <w:szCs w:val="32"/>
          <w:cs/>
        </w:rPr>
        <w:t>ข้อมูลทั่วไป</w:t>
      </w:r>
    </w:p>
    <w:p w:rsidR="006C3A86" w:rsidRPr="008461BE" w:rsidRDefault="006C3A86" w:rsidP="006C3A8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61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ประวัติความเป็นมาของ </w:t>
      </w:r>
      <w:proofErr w:type="spellStart"/>
      <w:r w:rsidRPr="008461BE">
        <w:rPr>
          <w:rFonts w:ascii="TH SarabunPSK" w:hAnsi="TH SarabunPSK" w:cs="TH SarabunPSK" w:hint="cs"/>
          <w:b/>
          <w:bCs/>
          <w:sz w:val="32"/>
          <w:szCs w:val="32"/>
          <w:cs/>
        </w:rPr>
        <w:t>กศน</w:t>
      </w:r>
      <w:proofErr w:type="spellEnd"/>
      <w:r w:rsidRPr="008461BE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8461BE">
        <w:rPr>
          <w:rFonts w:ascii="TH SarabunPSK" w:hAnsi="TH SarabunPSK" w:cs="TH SarabunPSK" w:hint="cs"/>
          <w:b/>
          <w:bCs/>
          <w:sz w:val="32"/>
          <w:szCs w:val="32"/>
          <w:cs/>
        </w:rPr>
        <w:t>ตำบลเวียงยอง</w:t>
      </w:r>
    </w:p>
    <w:p w:rsidR="006C0015" w:rsidRPr="006C0015" w:rsidRDefault="006C0015" w:rsidP="006C0015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auto"/>
          <w:sz w:val="32"/>
          <w:szCs w:val="32"/>
        </w:rPr>
      </w:pPr>
      <w:proofErr w:type="spellStart"/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กศน</w:t>
      </w:r>
      <w:proofErr w:type="spellEnd"/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.ตำบลเวียงยอง</w:t>
      </w:r>
    </w:p>
    <w:p w:rsidR="006C0015" w:rsidRPr="006C0015" w:rsidRDefault="006C0015" w:rsidP="006C0015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  <w:t>“</w:t>
      </w:r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การศึกษาตลอดชีวิต</w:t>
      </w:r>
      <w:proofErr w:type="gramStart"/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  <w:t>  </w:t>
      </w:r>
      <w:proofErr w:type="spellStart"/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กศน</w:t>
      </w:r>
      <w:proofErr w:type="spellEnd"/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.เพื่อประชาชน</w:t>
      </w:r>
      <w:proofErr w:type="gramEnd"/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  <w:t>”</w:t>
      </w:r>
    </w:p>
    <w:p w:rsidR="006C0015" w:rsidRPr="006C0015" w:rsidRDefault="006C0015" w:rsidP="006C0015">
      <w:pPr>
        <w:spacing w:after="0" w:line="240" w:lineRule="auto"/>
        <w:jc w:val="center"/>
        <w:outlineLvl w:val="1"/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 xml:space="preserve">ประวัติความเป็นมา </w:t>
      </w:r>
      <w:proofErr w:type="spellStart"/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กศน</w:t>
      </w:r>
      <w:proofErr w:type="spellEnd"/>
      <w:r w:rsidRPr="006C0015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. ตำบลเวียงยอง</w:t>
      </w:r>
    </w:p>
    <w:p w:rsidR="006C0015" w:rsidRPr="006C0015" w:rsidRDefault="006C0015" w:rsidP="006C0015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                </w:t>
      </w:r>
    </w:p>
    <w:p w:rsidR="006C0015" w:rsidRPr="006C0015" w:rsidRDefault="006C0015" w:rsidP="006C0015">
      <w:pPr>
        <w:spacing w:before="100" w:beforeAutospacing="1" w:after="100" w:afterAutospacing="1" w:line="240" w:lineRule="auto"/>
        <w:ind w:firstLine="720"/>
        <w:jc w:val="both"/>
        <w:rPr>
          <w:rFonts w:ascii="TH SarabunPSK" w:eastAsia="Times New Roman" w:hAnsi="TH SarabunPSK" w:cs="TH SarabunPSK"/>
          <w:color w:val="auto"/>
          <w:sz w:val="32"/>
          <w:szCs w:val="32"/>
        </w:rPr>
      </w:pPr>
      <w:proofErr w:type="spellStart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.ตำบลเวียงยอง เดิมเป็นศูนย์การเรียนชุมชนเฉลิมพระเกียรติตำบลเวียงยอง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ได้ก่อตั้งขึ้น โดยมีวัตถุประสงค์ คือ เพื่อใช้เป็นศูนย์กลางการรวบรวมข้อมูลต่างๆ ในตำบลเวียงยอง การจัดการเรียนรู้ตลอดชีวิตของประชาชน เพื่อพัฒนาคนในท้องถิ่นให้มีความรู้ ความสามารถ และเสริมสร้างระบบเศรษฐกิจของคนในชุมชน โดยได้รับความอนุเคราะห์เอื้อเฟื้อสถานที่ จากท่านพระครูไพศาลธีรคุณ เจ้าอาวาสวัดต้นแก้ว ให้ใช้ศาลาที่อ่านหนังสือพิมพ์ประจำหมู่บ้าน หมู่ที่</w:t>
      </w:r>
      <w:r w:rsidR="00674C40">
        <w:rPr>
          <w:rFonts w:ascii="TH SarabunPSK" w:eastAsia="Times New Roman" w:hAnsi="TH SarabunPSK" w:cs="TH SarabunPSK"/>
          <w:color w:val="auto"/>
          <w:sz w:val="32"/>
          <w:szCs w:val="32"/>
        </w:rPr>
        <w:t> </w:t>
      </w:r>
      <w:r w:rsidR="00674C40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๓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โดยใช้ศาลาวัดต้นแก้ว เป็นสถานที่พบกลุ่ม ใน</w:t>
      </w:r>
      <w:proofErr w:type="spellStart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ปีพ</w:t>
      </w:r>
      <w:proofErr w:type="spellEnd"/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.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ศ</w:t>
      </w:r>
      <w:r w:rsidR="00674C40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. </w:t>
      </w:r>
      <w:r w:rsidR="00674C40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๒๕๔๑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ซึ่งมีอาจารย์ประจำกลุ่ม คือ อาจารย์วิไลลักษณ์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กฤชไพลิน เป็นอาจารย์ประจำกลุ่มจวบจนกระทั่งเมื่อ</w:t>
      </w:r>
      <w:proofErr w:type="spellStart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ปีพ</w:t>
      </w:r>
      <w:proofErr w:type="spellEnd"/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.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ศ</w:t>
      </w:r>
      <w:r w:rsidR="00674C40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. </w:t>
      </w:r>
      <w:r w:rsidR="00674C40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๒๕๔๒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ทางวัดต้นแก้ว โดยท่านพระครูไพศาลธีรคุณ ได้ร่วมกับคณะนักศึกษาการศึกษาในวัดนำโดย</w:t>
      </w:r>
    </w:p>
    <w:p w:rsidR="006C0015" w:rsidRPr="006C0015" w:rsidRDefault="006C0015" w:rsidP="006C0015">
      <w:pPr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ท่านพระครูสิริสุ</w:t>
      </w:r>
      <w:proofErr w:type="spellStart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ตาภิ</w:t>
      </w:r>
      <w:proofErr w:type="spellEnd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มนต์ เจ้าอาวาสวัดห้วยห้าง และองค์การบริหารส่วนตำบลเวียงยอง สนับสนุนการก่อสร้างศาลาเอนกประสงค์ ซึ่งเป็นศาลาโล่ง ใช้เป็นแหล่งการเรียนรู้ ของประชาชนในชุมชน และใช้เป็นสถานที่ จัดการเรียนการสอน สายสามัญและสายอาชีพ ของประชาชนในพื้นที่ของ ตำบลเวียงยอง โดยมีนางศศิธร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แก้วมารัตน์ เป็นผู้ประสานงาน และเป็นอาจารย์ประจำกลุ่ม ณ สถานที่แห่งนี้ นอกจากจะมีนักศึกษาและประชาชนทั่วไปมาใช้บริการแล้ว ยังได้ใช้เป็นสถานที่พบกลุ่มของนักศึกษากลุ่มการศึกษาในวัด ซึ่งมีท่านพระ</w:t>
      </w:r>
      <w:proofErr w:type="spellStart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ครูศิ</w:t>
      </w:r>
      <w:proofErr w:type="spellEnd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ริสุ</w:t>
      </w:r>
      <w:proofErr w:type="spellStart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ตาภิ</w:t>
      </w:r>
      <w:proofErr w:type="spellEnd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lastRenderedPageBreak/>
        <w:t>มนต์ เป็นอาจารย์ประจำกลุ่ม ซึ่งได้รับความร่วมมือทั้งจากหน่วยงานเอกชน และองค์การบริหารส่วนตำบลเวียงยอง (เทศบาลตำบลเวียงยอง)ในการให้การสนับสนุนงบประมาณ ด้านการจัดสื่อการเรียนการสอน</w:t>
      </w:r>
    </w:p>
    <w:p w:rsidR="006C0015" w:rsidRPr="006C0015" w:rsidRDefault="00D03B9B" w:rsidP="006C0015">
      <w:pPr>
        <w:spacing w:before="100" w:beforeAutospacing="1" w:after="100" w:afterAutospacing="1" w:line="240" w:lineRule="auto"/>
        <w:ind w:firstLine="720"/>
        <w:jc w:val="both"/>
        <w:rPr>
          <w:rFonts w:ascii="TH SarabunPSK" w:eastAsia="Times New Roman" w:hAnsi="TH SarabunPSK" w:cs="TH SarabunPSK"/>
          <w:color w:val="auto"/>
          <w:sz w:val="32"/>
          <w:szCs w:val="32"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78C4C605" wp14:editId="2FED9777">
                <wp:simplePos x="0" y="0"/>
                <wp:positionH relativeFrom="page">
                  <wp:posOffset>465455</wp:posOffset>
                </wp:positionH>
                <wp:positionV relativeFrom="page">
                  <wp:posOffset>482600</wp:posOffset>
                </wp:positionV>
                <wp:extent cx="6831965" cy="9434195"/>
                <wp:effectExtent l="0" t="0" r="26035" b="26035"/>
                <wp:wrapNone/>
                <wp:docPr id="766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9434195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6.65pt;margin-top:38pt;width:537.95pt;height:742.85pt;z-index:251802624;visibility:visible;mso-wrap-style:square;mso-width-percent: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" o:allowincell="f" filled="f" fillcolor="black" strokeweight="1pt">
                <w10:wrap anchorx="page" anchory="page"/>
              </v:roundrect>
            </w:pict>
          </mc:Fallback>
        </mc:AlternateContent>
      </w:r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ศูนย์การเรียนชุมชนเฉลิมพระเกียรติตำบลเวียงยอง เป็นสถานที่จัดกิจกรรมการเรียนการสอน การศึกษาสายสามัญ หลักสูตรการศึกษาขั้นพื้นฐาน การศึกษาตามอัธยาศัย และเป็นแหล่งการเรียนรู้ ของคนในชุมชน โดยมีนางสาวธนพันธ์</w:t>
      </w:r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โพ</w:t>
      </w:r>
      <w:proofErr w:type="spellStart"/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ธาวรรณ</w:t>
      </w:r>
      <w:proofErr w:type="spellEnd"/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เป็นอาจารย์ประจำศูนย์การเรียนชุมชนฯ กลุ่มการศึกษาในวัด</w:t>
      </w:r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โดยมี พระครูไพศาลธีรคุณ เจ้าอาวาสวัดต้นแก้ว</w:t>
      </w:r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="006C0015"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เป็นอาจารย์ประจำกลุ่ม</w:t>
      </w:r>
    </w:p>
    <w:p w:rsidR="006C0015" w:rsidRPr="006C0015" w:rsidRDefault="006C0015" w:rsidP="006C0015">
      <w:pPr>
        <w:spacing w:before="100" w:beforeAutospacing="1" w:after="100" w:afterAutospacing="1" w:line="240" w:lineRule="auto"/>
        <w:ind w:firstLine="720"/>
        <w:jc w:val="both"/>
        <w:rPr>
          <w:rFonts w:ascii="TH SarabunPSK" w:eastAsia="Times New Roman" w:hAnsi="TH SarabunPSK" w:cs="TH SarabunPSK"/>
          <w:color w:val="auto"/>
          <w:sz w:val="32"/>
          <w:szCs w:val="32"/>
          <w:cs/>
        </w:rPr>
      </w:pP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ปัจจุบัน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</w:rPr>
        <w:t>  </w:t>
      </w:r>
      <w:r w:rsidR="00467FA5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ศูนย์การเรียนชุมชนเฉลิมพระเกียรติตำบลเวียงยอง ได้เปลี่ยนชื่อใหม่ เป็น ศูนย์การศึกษานอกระบบและการศึกษาตามอัธยาศัยตำบลเวียงยอง (</w:t>
      </w:r>
      <w:proofErr w:type="spellStart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.ตำบลเวียงยอง) และได้ปรับเปลี่ยนกิจกรรมการเรียนรู้หลากหลายรูปแบบ ทั้งกิจกรรมงานการศึกษาขั้นพื้นฐาน กิจกรรมงานต่อเนื่อง กิจกรรมงานอัธยาศัย</w:t>
      </w:r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และงานอื่น ๆ ที่ได้รับมอบหมาย โดย มี</w:t>
      </w:r>
      <w:r>
        <w:rPr>
          <w:rFonts w:ascii="TH SarabunPSK" w:eastAsia="Times New Roman" w:hAnsi="TH SarabunPSK" w:cs="TH SarabunPSK" w:hint="cs"/>
          <w:color w:val="auto"/>
          <w:spacing w:val="-10"/>
          <w:sz w:val="32"/>
          <w:szCs w:val="32"/>
          <w:cs/>
        </w:rPr>
        <w:t>นางสาว</w:t>
      </w:r>
      <w:proofErr w:type="spellStart"/>
      <w:r>
        <w:rPr>
          <w:rFonts w:ascii="TH SarabunPSK" w:eastAsia="Times New Roman" w:hAnsi="TH SarabunPSK" w:cs="TH SarabunPSK" w:hint="cs"/>
          <w:color w:val="auto"/>
          <w:spacing w:val="-10"/>
          <w:sz w:val="32"/>
          <w:szCs w:val="32"/>
          <w:cs/>
        </w:rPr>
        <w:t>นฤดี</w:t>
      </w:r>
      <w:proofErr w:type="spellEnd"/>
      <w:r>
        <w:rPr>
          <w:rFonts w:ascii="TH SarabunPSK" w:eastAsia="Times New Roman" w:hAnsi="TH SarabunPSK" w:cs="TH SarabunPSK" w:hint="cs"/>
          <w:color w:val="auto"/>
          <w:spacing w:val="-10"/>
          <w:sz w:val="32"/>
          <w:szCs w:val="32"/>
          <w:cs/>
        </w:rPr>
        <w:t xml:space="preserve"> อุปกิจ </w:t>
      </w:r>
      <w:r w:rsidR="00467FA5">
        <w:rPr>
          <w:rFonts w:ascii="TH SarabunPSK" w:eastAsia="Times New Roman" w:hAnsi="TH SarabunPSK" w:cs="TH SarabunPSK" w:hint="cs"/>
          <w:color w:val="auto"/>
          <w:spacing w:val="-10"/>
          <w:sz w:val="32"/>
          <w:szCs w:val="32"/>
          <w:cs/>
        </w:rPr>
        <w:t xml:space="preserve"> </w:t>
      </w:r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เป็น</w:t>
      </w:r>
      <w:proofErr w:type="spellStart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ครูกศน</w:t>
      </w:r>
      <w:proofErr w:type="spellEnd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.ตำบล และนาย</w:t>
      </w:r>
      <w:proofErr w:type="spellStart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ณัฐ</w:t>
      </w:r>
      <w:proofErr w:type="spellEnd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พล</w:t>
      </w:r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</w:rPr>
        <w:t>  </w:t>
      </w:r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จันทร์</w:t>
      </w:r>
      <w:proofErr w:type="spellStart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วงค์</w:t>
      </w:r>
      <w:proofErr w:type="spellEnd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จร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เป็นครู </w:t>
      </w:r>
      <w:proofErr w:type="spellStart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ศรช</w:t>
      </w:r>
      <w:proofErr w:type="spellEnd"/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. ทำหน้าที่จัด</w:t>
      </w:r>
      <w:r w:rsidR="00467FA5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กิจกรรมการศึกษานอกระบบและการศึกษาตามอัธยาศัยในพื้นที่ ตำบลเวียงยอง อำเภอเมือง จังหวัดลำพูน  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มี</w:t>
      </w:r>
      <w:r w:rsidR="00467FA5">
        <w:rPr>
          <w:rFonts w:ascii="TH SarabunPSK" w:eastAsia="Times New Roman" w:hAnsi="TH SarabunPSK" w:cs="TH SarabunPSK" w:hint="cs"/>
          <w:color w:val="auto"/>
          <w:spacing w:val="-10"/>
          <w:sz w:val="32"/>
          <w:szCs w:val="32"/>
          <w:cs/>
        </w:rPr>
        <w:t xml:space="preserve"> </w:t>
      </w:r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นาย</w:t>
      </w:r>
      <w:proofErr w:type="spellStart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ณัฐ</w:t>
      </w:r>
      <w:proofErr w:type="spellEnd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กันต์</w:t>
      </w:r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</w:rPr>
        <w:t>  </w:t>
      </w:r>
      <w:proofErr w:type="spellStart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เป็ง</w:t>
      </w:r>
      <w:proofErr w:type="spellEnd"/>
      <w:r w:rsidRPr="006C0015">
        <w:rPr>
          <w:rFonts w:ascii="TH SarabunPSK" w:eastAsia="Times New Roman" w:hAnsi="TH SarabunPSK" w:cs="TH SarabunPSK"/>
          <w:color w:val="auto"/>
          <w:spacing w:val="-10"/>
          <w:sz w:val="32"/>
          <w:szCs w:val="32"/>
          <w:cs/>
        </w:rPr>
        <w:t>ธรรม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ทำหน้าที่ 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ส่งเสริม</w:t>
      </w:r>
      <w:r w:rsidR="00467FA5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และสนับสนุน การจัด</w:t>
      </w:r>
      <w:r w:rsidRPr="006C001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กิจกรรมการศึกษานอกระบบและการศึกษาตามอัธยาศัย ให้กับกลุ่มเป้าหมายในตำบลเวียงยอง</w:t>
      </w:r>
    </w:p>
    <w:p w:rsidR="006C3A86" w:rsidRPr="006C0015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8461BE" w:rsidRPr="008461BE" w:rsidRDefault="008461BE" w:rsidP="008461B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อาณาเขต</w:t>
      </w:r>
      <w:r w:rsidRPr="008461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ที่ตั้ง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กศน</w:t>
      </w:r>
      <w:proofErr w:type="spellEnd"/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FFFFFF"/>
        </w:rPr>
        <w:t xml:space="preserve">. </w:t>
      </w:r>
      <w:r w:rsidRPr="008461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และขนาด</w:t>
      </w:r>
      <w:r w:rsidRPr="008461BE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6C3A86" w:rsidRPr="00BE152F" w:rsidRDefault="008461BE" w:rsidP="008461BE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ตำบลเวียงยองตั้งอยู่ทางทิศใต้ของที่ว่าการอำเภอเมืองลำพูน ห่างจากที่ว่าการอำเภอเมืองประมาณ ๕๐๐ เมตร ห่างจากศาลากลางจังหวัดลำพูน ประมาณ ๒ กิโลเมตร เป็นพื้นที่ราบตั้งอยู่บนฝั่งตะวันออกของแม่</w:t>
      </w:r>
      <w:proofErr w:type="spellStart"/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น้ำก</w:t>
      </w:r>
      <w:proofErr w:type="spellEnd"/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วง มีเนื้อที่ทั้งหมดประมาณ ๗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๓๖๑ ไร่ 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(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๑๑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๗๗ </w:t>
      </w:r>
      <w:proofErr w:type="spellStart"/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ตร</w:t>
      </w:r>
      <w:proofErr w:type="spellEnd"/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กม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.) 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อาณาเขต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                   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ทิศเหนือ ติดต่อ ตำบลบ้านกลาง อำเภอเมืองลำพูน จังหวัดลำพูน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                   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ทิศใต้ ติดต่อ ตำบลบ้านแป้น ตำบลป่าสัก อำเภอเมืองลำพูน จังหวัดลำพูน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                   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ทิศตะวันออก ติดต่อ ตำบลบ้านกลาง ตำบลป่าสัก อำเภอเมืองลำพูน จังหวัดลำพูน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                   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ทิศตะวันตก ติดต่อ เทศบาลเมืองลำพูนและตำบลต้นธง อำเภอเมืองลำพูน จังหวัดลำพูน</w:t>
      </w:r>
      <w:r w:rsidRPr="00BE152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</w:p>
    <w:p w:rsidR="008461BE" w:rsidRDefault="008461BE" w:rsidP="008461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</w:pPr>
      <w:r w:rsidRPr="008461BE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เจ้าหน้าที่และบุคลากร</w:t>
      </w:r>
    </w:p>
    <w:p w:rsidR="008461BE" w:rsidRPr="008461BE" w:rsidRDefault="008461BE" w:rsidP="008461BE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  <w:cs/>
        </w:rPr>
      </w:pPr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หัวหน้า </w:t>
      </w:r>
      <w:proofErr w:type="spellStart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</w:rPr>
        <w:t>.</w:t>
      </w:r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ตำบล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</w:rPr>
        <w:tab/>
      </w:r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ชื่อ นางสาว</w:t>
      </w:r>
      <w:proofErr w:type="spellStart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นฤดี</w:t>
      </w:r>
      <w:proofErr w:type="spellEnd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 อุปกิจ</w:t>
      </w:r>
    </w:p>
    <w:p w:rsidR="008461BE" w:rsidRPr="008461BE" w:rsidRDefault="008461BE" w:rsidP="008461BE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  <w:cs/>
        </w:rPr>
      </w:pPr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ครูอาสาสมัคร 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auto"/>
          <w:sz w:val="32"/>
          <w:szCs w:val="32"/>
        </w:rPr>
        <w:tab/>
      </w:r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ชื่อ นาย</w:t>
      </w:r>
      <w:proofErr w:type="spellStart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ณัฐ</w:t>
      </w:r>
      <w:proofErr w:type="spellEnd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กันต์  </w:t>
      </w:r>
      <w:proofErr w:type="spellStart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เป็ง</w:t>
      </w:r>
      <w:proofErr w:type="spellEnd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ธรรม</w:t>
      </w:r>
    </w:p>
    <w:p w:rsidR="008461BE" w:rsidRDefault="008461BE" w:rsidP="008461BE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  <w:cs/>
        </w:rPr>
      </w:pPr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ครูประจำศูนย์การเรียนชุมชน ชื่อ นาย</w:t>
      </w:r>
      <w:proofErr w:type="spellStart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ณัฐ</w:t>
      </w:r>
      <w:proofErr w:type="spellEnd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พล  จันทร์</w:t>
      </w:r>
      <w:proofErr w:type="spellStart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วงค์</w:t>
      </w:r>
      <w:proofErr w:type="spellEnd"/>
      <w:r w:rsidRPr="008461BE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จร</w:t>
      </w:r>
    </w:p>
    <w:p w:rsidR="008461BE" w:rsidRDefault="008461BE" w:rsidP="008461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</w:pPr>
    </w:p>
    <w:p w:rsidR="008461BE" w:rsidRPr="008461BE" w:rsidRDefault="008461BE" w:rsidP="008461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 w:rsidRPr="008461BE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</w:rPr>
        <w:t>จำนวนนักศึกษา ปีการศึกษา ๒๕๕๘</w:t>
      </w:r>
    </w:p>
    <w:p w:rsidR="00AA21AF" w:rsidRDefault="00AA21AF" w:rsidP="009063F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</w:pPr>
    </w:p>
    <w:p w:rsidR="008461BE" w:rsidRDefault="00AA21AF" w:rsidP="009063F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 xml:space="preserve">ภาคเรียนที่ </w:t>
      </w:r>
      <w:r w:rsidR="00A4346F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</w:rPr>
        <w:t>๒</w:t>
      </w:r>
      <w:r w:rsidR="009063F6" w:rsidRPr="009063F6"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  <w:t>/</w:t>
      </w:r>
      <w:r w:rsidR="00A4346F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๒๕๕</w:t>
      </w:r>
      <w:r w:rsidR="00A4346F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</w:rPr>
        <w:t>๖</w:t>
      </w:r>
    </w:p>
    <w:p w:rsidR="00AA21AF" w:rsidRPr="009063F6" w:rsidRDefault="00AA21AF" w:rsidP="009063F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276"/>
        <w:gridCol w:w="1417"/>
        <w:gridCol w:w="1276"/>
        <w:gridCol w:w="1418"/>
        <w:gridCol w:w="1842"/>
      </w:tblGrid>
      <w:tr w:rsidR="009063F6" w:rsidRPr="006C3A86" w:rsidTr="00AA21A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9063F6" w:rsidRPr="006C3A86" w:rsidRDefault="009063F6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Angsana New" w:hAnsi="TH SarabunPSK" w:cs="TH SarabunPSK"/>
                <w:b/>
                <w:bCs/>
                <w:color w:val="auto"/>
                <w:sz w:val="32"/>
                <w:szCs w:val="32"/>
              </w:rPr>
              <w:t xml:space="preserve">  </w:t>
            </w:r>
            <w:r w:rsidR="00AA21AF"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นักศึกษาระดับ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9063F6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ประถม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9063F6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ม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ต้น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9063F6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ม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ปลาย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9063F6" w:rsidRPr="006C3A86" w:rsidRDefault="009063F6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9063F6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สำเร็จการศึกษา</w:t>
            </w:r>
          </w:p>
        </w:tc>
      </w:tr>
      <w:tr w:rsidR="00A4346F" w:rsidRPr="006C3A86" w:rsidTr="00AA21AF"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A21AF" w:rsidRDefault="00A4346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Angsana New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๒๔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๔</w:t>
            </w:r>
          </w:p>
        </w:tc>
      </w:tr>
      <w:tr w:rsidR="00A4346F" w:rsidRPr="006C3A86" w:rsidTr="00AA21AF"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A21AF" w:rsidRDefault="00A4346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Angsana New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๖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๒๒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๒๔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๑๐๖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๑๗</w:t>
            </w:r>
          </w:p>
        </w:tc>
      </w:tr>
      <w:tr w:rsidR="00A4346F" w:rsidRPr="006C3A86" w:rsidTr="00AA21AF"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6C3A86" w:rsidRDefault="00A4346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๗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๓๒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๔๗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A4346F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๑๓๐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A4346F" w:rsidRDefault="00A4346F" w:rsidP="005D48E1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A4346F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๒๑</w:t>
            </w:r>
          </w:p>
        </w:tc>
      </w:tr>
    </w:tbl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Pr="00AA21AF" w:rsidRDefault="00AA21AF" w:rsidP="00AA21A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 xml:space="preserve">ภาคเรียนที่ </w:t>
      </w:r>
      <w:r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</w:rPr>
        <w:t>๒</w:t>
      </w:r>
      <w:r w:rsidRPr="009063F6"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  <w:t>/</w:t>
      </w:r>
      <w:r w:rsidRPr="009063F6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๒๕๕๗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276"/>
        <w:gridCol w:w="1417"/>
        <w:gridCol w:w="1276"/>
        <w:gridCol w:w="1418"/>
        <w:gridCol w:w="1842"/>
      </w:tblGrid>
      <w:tr w:rsidR="00AA21AF" w:rsidRPr="006C3A86" w:rsidTr="00B31BCA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AA21AF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Angsana New" w:hAnsi="TH SarabunPSK" w:cs="TH SarabunPSK"/>
                <w:b/>
                <w:bCs/>
                <w:color w:val="auto"/>
                <w:sz w:val="32"/>
                <w:szCs w:val="32"/>
              </w:rPr>
              <w:t xml:space="preserve">  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นักศึกษาระดับ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AA21AF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ประถม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AA21AF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ม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ต้น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AA21AF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ม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ปลาย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AA21AF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AA21AF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aps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caps/>
                <w:color w:val="auto"/>
                <w:sz w:val="32"/>
                <w:szCs w:val="32"/>
                <w:cs/>
              </w:rPr>
              <w:t>สำเร็จการศึกษา</w:t>
            </w:r>
          </w:p>
        </w:tc>
      </w:tr>
      <w:tr w:rsidR="00AA21AF" w:rsidRPr="006C3A86" w:rsidTr="00B31BCA"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AA21AF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Angsana New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467FA5" w:rsidRDefault="00A4346F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467FA5" w:rsidRDefault="00A4346F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467FA5" w:rsidRDefault="008C361B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467FA5" w:rsidRDefault="008C361B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๒๖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</w:p>
        </w:tc>
      </w:tr>
      <w:tr w:rsidR="00AA21AF" w:rsidRPr="006C3A86" w:rsidTr="00B31BCA"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AA21AF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Angsana New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467FA5" w:rsidRDefault="00A4346F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  <w:cs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๕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467FA5" w:rsidRDefault="00A4346F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๓๔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467FA5" w:rsidRDefault="008C361B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467FA5" w:rsidRDefault="008C361B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  <w:cs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๔๒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1AF" w:rsidRPr="006C3A86" w:rsidRDefault="00AA21A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</w:p>
        </w:tc>
      </w:tr>
      <w:tr w:rsidR="00A4346F" w:rsidRPr="006C3A86" w:rsidTr="00B31BCA"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6C3A86" w:rsidRDefault="00A4346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467FA5" w:rsidRDefault="00A4346F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๕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467FA5" w:rsidRDefault="00A4346F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๔๗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467FA5" w:rsidRDefault="00A4346F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๖๘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467FA5" w:rsidRDefault="00A4346F" w:rsidP="008C361B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Angsana New" w:hAnsi="TH SarabunPSK" w:cs="TH SarabunPSK" w:hint="cs"/>
                <w:color w:val="auto"/>
                <w:sz w:val="32"/>
                <w:szCs w:val="32"/>
                <w:cs/>
              </w:rPr>
              <w:t>๑๒๐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46F" w:rsidRPr="006C3A86" w:rsidRDefault="00A4346F" w:rsidP="00B31BCA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auto"/>
                <w:sz w:val="32"/>
                <w:szCs w:val="32"/>
              </w:rPr>
            </w:pPr>
          </w:p>
        </w:tc>
      </w:tr>
    </w:tbl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auto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77BF77" wp14:editId="0BF8E258">
                <wp:simplePos x="0" y="0"/>
                <wp:positionH relativeFrom="column">
                  <wp:posOffset>2986896</wp:posOffset>
                </wp:positionH>
                <wp:positionV relativeFrom="paragraph">
                  <wp:posOffset>115870</wp:posOffset>
                </wp:positionV>
                <wp:extent cx="2104845" cy="1604513"/>
                <wp:effectExtent l="0" t="0" r="10160" b="15240"/>
                <wp:wrapNone/>
                <wp:docPr id="119" name="สี่เหลี่ยมผืนผ้า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845" cy="1604513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855D5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9" o:spid="_x0000_s1026" style="position:absolute;margin-left:235.2pt;margin-top:9.1pt;width:165.75pt;height:126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" strokecolor="#855d5d" strokeweight="1pt">
                <v:fill r:id="rId17" o:title="" recolor="t" rotate="t" type="frame"/>
              </v:rect>
            </w:pict>
          </mc:Fallback>
        </mc:AlternateContent>
      </w:r>
      <w:r>
        <w:rPr>
          <w:rFonts w:ascii="TH SarabunIT๙" w:eastAsia="Times New Roman" w:hAnsi="TH SarabunIT๙" w:cs="TH SarabunIT๙" w:hint="cs"/>
          <w:b/>
          <w:bCs/>
          <w:noProof/>
          <w:color w:val="auto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100097" wp14:editId="0EF38AA8">
                <wp:simplePos x="0" y="0"/>
                <wp:positionH relativeFrom="column">
                  <wp:posOffset>419412</wp:posOffset>
                </wp:positionH>
                <wp:positionV relativeFrom="paragraph">
                  <wp:posOffset>119368</wp:posOffset>
                </wp:positionV>
                <wp:extent cx="2104845" cy="1604513"/>
                <wp:effectExtent l="0" t="0" r="10160" b="1524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845" cy="1604513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3pt;margin-top:9.4pt;width:165.75pt;height:126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" strokecolor="#855d5d [3209]" strokeweight="1pt">
                <v:fill r:id="rId19" o:title="" recolor="t" rotate="t" type="frame"/>
              </v:rect>
            </w:pict>
          </mc:Fallback>
        </mc:AlternateContent>
      </w: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467FA5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auto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01B14CA" wp14:editId="19F96758">
                <wp:simplePos x="0" y="0"/>
                <wp:positionH relativeFrom="column">
                  <wp:posOffset>2986405</wp:posOffset>
                </wp:positionH>
                <wp:positionV relativeFrom="paragraph">
                  <wp:posOffset>84455</wp:posOffset>
                </wp:positionV>
                <wp:extent cx="2104390" cy="1604010"/>
                <wp:effectExtent l="0" t="0" r="10160" b="15240"/>
                <wp:wrapNone/>
                <wp:docPr id="759" name="สี่เหลี่ยมผืนผ้า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160401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855D5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59" o:spid="_x0000_s1026" style="position:absolute;margin-left:235.15pt;margin-top:6.65pt;width:165.7pt;height:126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" strokecolor="#855d5d" strokeweight="1pt">
                <v:fill r:id="rId21" o:title="" recolor="t" rotate="t" type="frame"/>
              </v:rect>
            </w:pict>
          </mc:Fallback>
        </mc:AlternateContent>
      </w:r>
      <w:r>
        <w:rPr>
          <w:rFonts w:ascii="TH SarabunIT๙" w:eastAsia="Times New Roman" w:hAnsi="TH SarabunIT๙" w:cs="TH SarabunIT๙" w:hint="cs"/>
          <w:b/>
          <w:bCs/>
          <w:noProof/>
          <w:color w:val="auto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FFE6C45" wp14:editId="2E8C499E">
                <wp:simplePos x="0" y="0"/>
                <wp:positionH relativeFrom="column">
                  <wp:posOffset>372110</wp:posOffset>
                </wp:positionH>
                <wp:positionV relativeFrom="paragraph">
                  <wp:posOffset>41275</wp:posOffset>
                </wp:positionV>
                <wp:extent cx="2104390" cy="1604010"/>
                <wp:effectExtent l="0" t="0" r="10160" b="15240"/>
                <wp:wrapNone/>
                <wp:docPr id="744" name="สี่เหลี่ยมผืนผ้า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160401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855D5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44" o:spid="_x0000_s1026" style="position:absolute;margin-left:29.3pt;margin-top:3.25pt;width:165.7pt;height:126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" strokecolor="#855d5d" strokeweight="1pt">
                <v:fill r:id="rId23" o:title="" recolor="t" rotate="t" type="frame"/>
              </v:rect>
            </w:pict>
          </mc:Fallback>
        </mc:AlternateContent>
      </w:r>
    </w:p>
    <w:p w:rsidR="00FE0DEE" w:rsidRDefault="00FE0DE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FE0DEE" w:rsidRDefault="00FE0DE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8C361B" w:rsidRDefault="008C361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8C361B" w:rsidRDefault="008C361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8C361B" w:rsidRDefault="008C361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8C361B" w:rsidRDefault="008C361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8C361B" w:rsidRDefault="008C361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8C361B" w:rsidRDefault="008C361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auto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F0EEDD" wp14:editId="74088486">
                <wp:simplePos x="0" y="0"/>
                <wp:positionH relativeFrom="column">
                  <wp:posOffset>419268</wp:posOffset>
                </wp:positionH>
                <wp:positionV relativeFrom="paragraph">
                  <wp:posOffset>0</wp:posOffset>
                </wp:positionV>
                <wp:extent cx="4994898" cy="1207698"/>
                <wp:effectExtent l="57150" t="38100" r="53975" b="88265"/>
                <wp:wrapNone/>
                <wp:docPr id="120" name="ม้วนกระดาษแนวนอน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898" cy="1207698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46E" w:rsidRPr="00AA21AF" w:rsidRDefault="00BD546E" w:rsidP="00AA21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AA21AF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>บริบทชุมชน ตำบลเวียงยอง อำเภอเมือง จังหวัดลำพูน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120" o:spid="_x0000_s1029" type="#_x0000_t98" style="position:absolute;left:0;text-align:left;margin-left:33pt;margin-top:0;width:393.3pt;height:95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" fillcolor="#e99c92 [1301]" strokecolor="white [3201]" strokeweight="3pt">
                <v:shadow on="t" color="black" opacity=".5" origin=",-.5" offset="0"/>
                <v:textbox>
                  <w:txbxContent>
                    <w:p w:rsidR="00BD546E" w:rsidRPr="00AA21AF" w:rsidRDefault="00BD546E" w:rsidP="00AA21AF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AA21AF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>บริบทชุมชน ตำบลเวียงยอง อำเภอเมือง จังหวัดลำพูน</w:t>
                      </w:r>
                    </w:p>
                  </w:txbxContent>
                </v:textbox>
              </v:shape>
            </w:pict>
          </mc:Fallback>
        </mc:AlternateContent>
      </w:r>
    </w:p>
    <w:p w:rsidR="008461BE" w:rsidRDefault="00D03B9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6EDC688E" wp14:editId="18A4048D">
                <wp:simplePos x="0" y="0"/>
                <wp:positionH relativeFrom="page">
                  <wp:posOffset>464185</wp:posOffset>
                </wp:positionH>
                <wp:positionV relativeFrom="page">
                  <wp:posOffset>482600</wp:posOffset>
                </wp:positionV>
                <wp:extent cx="7126605" cy="9434195"/>
                <wp:effectExtent l="9525" t="9525" r="14605" b="11430"/>
                <wp:wrapNone/>
                <wp:docPr id="767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605" cy="9434195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6.55pt;margin-top:38pt;width:561.15pt;height:742.85pt;z-index:251804672;visibility:visible;mso-wrap-style:square;mso-width-percent:92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" o:allowincell="f" filled="f" fillcolor="black" strokeweight="1pt">
                <w10:wrap anchorx="page" anchory="page"/>
              </v:roundrect>
            </w:pict>
          </mc:Fallback>
        </mc:AlternateContent>
      </w:r>
    </w:p>
    <w:p w:rsidR="008461BE" w:rsidRDefault="008461BE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8461BE" w:rsidRDefault="0048559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  <w:r w:rsidRPr="00AA21AF">
        <w:rPr>
          <w:rFonts w:ascii="TH SarabunPSK" w:eastAsia="Calibri" w:hAnsi="TH SarabunPSK" w:cs="TH SarabunPSK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5D10CA2" wp14:editId="3FDE5162">
            <wp:simplePos x="0" y="0"/>
            <wp:positionH relativeFrom="column">
              <wp:posOffset>3731260</wp:posOffset>
            </wp:positionH>
            <wp:positionV relativeFrom="paragraph">
              <wp:posOffset>328295</wp:posOffset>
            </wp:positionV>
            <wp:extent cx="2340610" cy="1863090"/>
            <wp:effectExtent l="685800" t="114300" r="116840" b="194310"/>
            <wp:wrapSquare wrapText="bothSides"/>
            <wp:docPr id="121" name="Picture 1" descr="เวียงย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ียงย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8630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21AF" w:rsidRPr="00AA21AF" w:rsidRDefault="00AA21AF" w:rsidP="00AA21AF">
      <w:p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</w:pPr>
      <w:r w:rsidRPr="00AA21AF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</w:rPr>
        <w:t xml:space="preserve">  </w:t>
      </w:r>
      <w:r w:rsidRPr="00AA21AF"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  <w:t>สภาพทั่วไปและข้อมูลพื้นฐาน หน่วยจัดกิจกรรมที่ ๑</w:t>
      </w:r>
      <w:r w:rsidRPr="00AA21AF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 xml:space="preserve">)  </w:t>
      </w:r>
      <w:proofErr w:type="spellStart"/>
      <w:r w:rsidRPr="00AA21AF"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  <w:t>กศน</w:t>
      </w:r>
      <w:proofErr w:type="spellEnd"/>
      <w:r w:rsidRPr="00AA21AF"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  <w:t>ตำบลเวียงยอง</w:t>
      </w:r>
    </w:p>
    <w:p w:rsidR="00AA21AF" w:rsidRDefault="00AA21AF" w:rsidP="0048559B">
      <w:pPr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  <w:cs/>
        </w:rPr>
      </w:pPr>
    </w:p>
    <w:p w:rsidR="0048559B" w:rsidRPr="00846FEB" w:rsidRDefault="0048559B" w:rsidP="0048559B">
      <w:pPr>
        <w:shd w:val="clear" w:color="auto" w:fill="FFFFFF"/>
        <w:spacing w:after="0" w:line="270" w:lineRule="atLeast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846FEB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ประชากร</w:t>
      </w:r>
    </w:p>
    <w:p w:rsidR="0048559B" w:rsidRPr="00846FEB" w:rsidRDefault="0048559B" w:rsidP="0048559B">
      <w:pPr>
        <w:shd w:val="clear" w:color="auto" w:fill="FFFFFF"/>
        <w:spacing w:after="0" w:line="270" w:lineRule="atLeast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                   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ตำบลเวียงยองปัจจุบันมีประชากรทั้งสิ้น จำนวน 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๗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>,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๑๗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7 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คน แยกเป็น ชาย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  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๒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>,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๘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>7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๔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 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คน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  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เป็นหญิง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  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๓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>,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๒๙๓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 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คน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  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ความหนาแน่นของประชากรโดยเฉลี่ยเท่ากับ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  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๕๑๒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 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คน ต่อพื้นที่  </w:t>
      </w:r>
      <w:r w:rsidR="009663B7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๑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  </w:t>
      </w:r>
      <w:r w:rsidRPr="00846FEB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ตารางกิโลเมตร</w:t>
      </w:r>
    </w:p>
    <w:p w:rsidR="0048559B" w:rsidRPr="00846FEB" w:rsidRDefault="0048559B" w:rsidP="0048559B">
      <w:pPr>
        <w:shd w:val="clear" w:color="auto" w:fill="FFFFFF"/>
        <w:spacing w:after="0" w:line="270" w:lineRule="atLeast"/>
        <w:jc w:val="center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48559B" w:rsidRPr="00846FEB" w:rsidRDefault="0048559B" w:rsidP="0048559B">
      <w:pPr>
        <w:shd w:val="clear" w:color="auto" w:fill="FFFFFF"/>
        <w:spacing w:after="0" w:line="270" w:lineRule="atLeast"/>
        <w:jc w:val="center"/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 w:rsidRPr="00846FEB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ตารางแสดงรายละเอียดประชากรและครัวเรือน ของตำบลเวียงยอง</w:t>
      </w:r>
    </w:p>
    <w:p w:rsidR="00AA21AF" w:rsidRPr="00846FEB" w:rsidRDefault="00AA21AF" w:rsidP="00AA21AF">
      <w:pPr>
        <w:spacing w:after="0" w:line="240" w:lineRule="auto"/>
        <w:ind w:left="720" w:firstLine="720"/>
        <w:rPr>
          <w:rFonts w:ascii="TH SarabunPSK" w:eastAsia="Calibri" w:hAnsi="TH SarabunPSK" w:cs="TH SarabunPSK"/>
          <w:color w:val="auto"/>
          <w:sz w:val="32"/>
          <w:szCs w:val="32"/>
          <w:cs/>
        </w:rPr>
      </w:pPr>
    </w:p>
    <w:tbl>
      <w:tblPr>
        <w:tblW w:w="1002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60"/>
        <w:gridCol w:w="2205"/>
        <w:gridCol w:w="1335"/>
        <w:gridCol w:w="1350"/>
        <w:gridCol w:w="1350"/>
        <w:gridCol w:w="1200"/>
        <w:gridCol w:w="1620"/>
      </w:tblGrid>
      <w:tr w:rsidR="0048559B" w:rsidRPr="00846FEB" w:rsidTr="001672B4">
        <w:trPr>
          <w:trHeight w:val="270"/>
          <w:tblCellSpacing w:w="0" w:type="dxa"/>
          <w:jc w:val="center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40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2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จำนวน</w:t>
            </w:r>
          </w:p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6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ครัวเรือนเกษตร</w:t>
            </w:r>
          </w:p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(</w:t>
            </w: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ครัวเรือน)</w:t>
            </w:r>
          </w:p>
        </w:tc>
      </w:tr>
      <w:tr w:rsidR="0048559B" w:rsidRPr="00846FEB" w:rsidTr="001672B4">
        <w:trPr>
          <w:trHeight w:val="24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48559B" w:rsidP="001672B4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48559B" w:rsidP="001672B4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ชาย(คน)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หญิง(คน)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รวม(คน)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48559B" w:rsidP="001672B4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48559B" w:rsidP="001672B4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</w:tr>
      <w:tr w:rsidR="0048559B" w:rsidRPr="00846FEB" w:rsidTr="001672B4">
        <w:trPr>
          <w:trHeight w:val="3405"/>
          <w:tblCellSpacing w:w="0" w:type="dxa"/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9663B7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</w:t>
            </w:r>
          </w:p>
          <w:p w:rsidR="0048559B" w:rsidRPr="00846FEB" w:rsidRDefault="009663B7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๒</w:t>
            </w:r>
          </w:p>
          <w:p w:rsidR="0048559B" w:rsidRPr="00846FEB" w:rsidRDefault="009663B7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</w:t>
            </w:r>
          </w:p>
          <w:p w:rsidR="0048559B" w:rsidRPr="00846FEB" w:rsidRDefault="009663B7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๔</w:t>
            </w:r>
          </w:p>
          <w:p w:rsidR="0048559B" w:rsidRPr="00846FEB" w:rsidRDefault="009663B7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๕</w:t>
            </w:r>
          </w:p>
          <w:p w:rsidR="0048559B" w:rsidRPr="00846FEB" w:rsidRDefault="009663B7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๗</w:t>
            </w:r>
          </w:p>
          <w:p w:rsidR="0048559B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</w:p>
          <w:p w:rsidR="0048559B" w:rsidRPr="00846FEB" w:rsidRDefault="009663B7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๘</w:t>
            </w:r>
          </w:p>
          <w:p w:rsidR="001672B4" w:rsidRPr="00846FEB" w:rsidRDefault="0048559B" w:rsidP="001672B4">
            <w:pPr>
              <w:spacing w:after="0" w:line="270" w:lineRule="atLeast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 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บ้านพระยืน-ร่องไร่</w:t>
            </w:r>
          </w:p>
          <w:p w:rsidR="0048559B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บ้านแม่สารป่าแดด</w:t>
            </w:r>
          </w:p>
          <w:p w:rsidR="0048559B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บ้านเวียงยอง</w:t>
            </w:r>
          </w:p>
          <w:p w:rsidR="0048559B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บ้านแม่สารบ้านตอง</w:t>
            </w:r>
          </w:p>
          <w:p w:rsidR="0048559B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บ้านแม่สารป่าขาม</w:t>
            </w:r>
          </w:p>
          <w:p w:rsidR="0048559B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บ้านศรีเมือง</w:t>
            </w:r>
            <w:proofErr w:type="spellStart"/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ยู้</w:t>
            </w:r>
            <w:proofErr w:type="spellEnd"/>
          </w:p>
          <w:p w:rsidR="0048559B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บ้านศรีบุญชู-</w:t>
            </w:r>
            <w:proofErr w:type="spellStart"/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วังไฮ</w:t>
            </w:r>
            <w:proofErr w:type="spellEnd"/>
          </w:p>
          <w:p w:rsidR="0048559B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บ้านใหม่</w:t>
            </w:r>
            <w:proofErr w:type="spellStart"/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วังไฮ</w:t>
            </w:r>
            <w:proofErr w:type="spellEnd"/>
          </w:p>
          <w:p w:rsidR="001672B4" w:rsidRPr="00846FEB" w:rsidRDefault="0048559B" w:rsidP="001672B4">
            <w:pPr>
              <w:spacing w:after="0" w:line="270" w:lineRule="atLeas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 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</w:t>
            </w:r>
            <w:r w:rsidR="0048559B"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๐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๔๒๓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๔๙๙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๕๘๓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๓๗๑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๓๔๕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๓๐๕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๑๘๘</w:t>
            </w:r>
          </w:p>
          <w:p w:rsidR="001672B4" w:rsidRPr="00846FEB" w:rsidRDefault="0048559B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๑๘๙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๔๘๕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๕๙๓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๗๗๔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๓๘๑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๔๓๗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๓๓๙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๒๐๗</w:t>
            </w:r>
          </w:p>
          <w:p w:rsidR="001672B4" w:rsidRPr="00846FEB" w:rsidRDefault="0048559B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๓๕๙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๙๐๘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</w:t>
            </w:r>
            <w:r w:rsidR="0048559B"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๐๙๒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</w:t>
            </w:r>
            <w:r w:rsidR="0048559B"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๒๔</w:t>
            </w:r>
            <w:r w:rsidR="0048559B"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</w:p>
          <w:p w:rsidR="0048559B" w:rsidRPr="00846FEB" w:rsidRDefault="0048559B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  <w:r w:rsidR="009663B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๔๒</w:t>
            </w:r>
          </w:p>
          <w:p w:rsidR="0048559B" w:rsidRPr="00846FEB" w:rsidRDefault="0048559B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  <w:r w:rsidR="009663B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๘๑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๗๔๔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๓๙๔</w:t>
            </w:r>
          </w:p>
          <w:p w:rsidR="001672B4" w:rsidRPr="00846FEB" w:rsidRDefault="0048559B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 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</w:t>
            </w:r>
            <w:r w:rsidR="0048559B"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๒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๔๓๙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๕๒</w:t>
            </w:r>
            <w:r w:rsidR="0048559B"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๔</w:t>
            </w:r>
            <w:r w:rsidR="0048559B"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๒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</w:t>
            </w:r>
            <w:r w:rsidR="0048559B"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๘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๒๘๗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๒๓๓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๑๒๐</w:t>
            </w:r>
          </w:p>
          <w:p w:rsidR="001672B4" w:rsidRPr="00846FEB" w:rsidRDefault="0048559B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๓๗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๕๔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๓๕</w:t>
            </w:r>
          </w:p>
          <w:p w:rsidR="0048559B" w:rsidRPr="00846FEB" w:rsidRDefault="0048559B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846FEB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7</w:t>
            </w:r>
            <w:r w:rsidR="009663B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๕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๑๔๙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๙๒</w:t>
            </w:r>
          </w:p>
          <w:p w:rsidR="0048559B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๑๐๐</w:t>
            </w:r>
          </w:p>
          <w:p w:rsidR="001672B4" w:rsidRPr="00846FEB" w:rsidRDefault="009663B7" w:rsidP="001672B4">
            <w:pPr>
              <w:spacing w:after="0" w:line="270" w:lineRule="atLeast"/>
              <w:jc w:val="right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๙๘</w:t>
            </w:r>
          </w:p>
        </w:tc>
      </w:tr>
      <w:tr w:rsidR="0048559B" w:rsidRPr="00846FEB" w:rsidTr="001672B4">
        <w:trPr>
          <w:trHeight w:val="135"/>
          <w:tblCellSpacing w:w="0" w:type="dxa"/>
          <w:jc w:val="center"/>
        </w:trPr>
        <w:tc>
          <w:tcPr>
            <w:tcW w:w="3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48559B" w:rsidP="001672B4">
            <w:pPr>
              <w:spacing w:after="0" w:line="135" w:lineRule="atLeast"/>
              <w:jc w:val="center"/>
              <w:rPr>
                <w:rFonts w:ascii="Tahoma" w:eastAsia="Times New Roman" w:hAnsi="Tahoma" w:cs="Tahoma"/>
                <w:color w:val="auto"/>
                <w:sz w:val="18"/>
                <w:szCs w:val="18"/>
              </w:rPr>
            </w:pPr>
            <w:r w:rsidRPr="00846FEB"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รวมทั้งตำบล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9663B7" w:rsidP="001672B4">
            <w:pPr>
              <w:spacing w:after="0" w:line="135" w:lineRule="atLeast"/>
              <w:jc w:val="right"/>
              <w:rPr>
                <w:rFonts w:ascii="Tahoma" w:eastAsia="Times New Roman" w:hAnsi="Tahoma" w:cs="Tahoma"/>
                <w:color w:val="auto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๒</w:t>
            </w:r>
            <w:r w:rsidR="0048559B" w:rsidRPr="00846FEB">
              <w:rPr>
                <w:rFonts w:ascii="Tahoma" w:eastAsia="Times New Roman" w:hAnsi="Tahoma" w:cs="Tahoma"/>
                <w:color w:val="auto"/>
                <w:sz w:val="18"/>
                <w:szCs w:val="18"/>
              </w:rPr>
              <w:t>,</w:t>
            </w:r>
            <w:r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๘</w:t>
            </w:r>
            <w:r w:rsidR="0048559B" w:rsidRPr="00846FEB">
              <w:rPr>
                <w:rFonts w:ascii="Tahoma" w:eastAsia="Times New Roman" w:hAnsi="Tahoma" w:cs="Tahoma"/>
                <w:color w:val="auto"/>
                <w:sz w:val="18"/>
                <w:szCs w:val="18"/>
              </w:rPr>
              <w:t>7</w:t>
            </w:r>
            <w:r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๔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9663B7" w:rsidP="001672B4">
            <w:pPr>
              <w:spacing w:after="0" w:line="135" w:lineRule="atLeast"/>
              <w:jc w:val="right"/>
              <w:rPr>
                <w:rFonts w:ascii="Tahoma" w:eastAsia="Times New Roman" w:hAnsi="Tahoma" w:cs="Tahoma"/>
                <w:color w:val="auto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๓</w:t>
            </w:r>
            <w:r w:rsidR="0048559B" w:rsidRPr="00846FEB">
              <w:rPr>
                <w:rFonts w:ascii="Tahoma" w:eastAsia="Times New Roman" w:hAnsi="Tahoma" w:cs="Tahoma"/>
                <w:color w:val="auto"/>
                <w:sz w:val="18"/>
                <w:szCs w:val="18"/>
              </w:rPr>
              <w:t>,</w:t>
            </w:r>
            <w:r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๒๙๓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48559B" w:rsidP="001672B4">
            <w:pPr>
              <w:spacing w:after="0" w:line="135" w:lineRule="atLeast"/>
              <w:jc w:val="right"/>
              <w:rPr>
                <w:rFonts w:ascii="Tahoma" w:eastAsia="Times New Roman" w:hAnsi="Tahoma" w:cs="Tahoma"/>
                <w:color w:val="auto"/>
                <w:sz w:val="18"/>
                <w:szCs w:val="18"/>
              </w:rPr>
            </w:pPr>
            <w:r w:rsidRPr="00846FEB">
              <w:rPr>
                <w:rFonts w:ascii="Tahoma" w:eastAsia="Times New Roman" w:hAnsi="Tahoma" w:cs="Tahoma"/>
                <w:color w:val="auto"/>
                <w:sz w:val="18"/>
                <w:szCs w:val="18"/>
              </w:rPr>
              <w:t xml:space="preserve">   </w:t>
            </w:r>
            <w:r w:rsidR="009663B7"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๗</w:t>
            </w:r>
            <w:r w:rsidRPr="00846FEB">
              <w:rPr>
                <w:rFonts w:ascii="Tahoma" w:eastAsia="Times New Roman" w:hAnsi="Tahoma" w:cs="Tahoma"/>
                <w:color w:val="auto"/>
                <w:sz w:val="18"/>
                <w:szCs w:val="18"/>
              </w:rPr>
              <w:t>,</w:t>
            </w:r>
            <w:r w:rsidR="009663B7"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๑๗</w:t>
            </w:r>
            <w:r w:rsidRPr="00846FEB">
              <w:rPr>
                <w:rFonts w:ascii="Tahoma" w:eastAsia="Times New Roman" w:hAnsi="Tahoma" w:cs="Tahoma"/>
                <w:color w:val="auto"/>
                <w:sz w:val="18"/>
                <w:szCs w:val="18"/>
              </w:rPr>
              <w:t>7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9663B7" w:rsidP="001672B4">
            <w:pPr>
              <w:spacing w:after="0" w:line="135" w:lineRule="atLeast"/>
              <w:jc w:val="right"/>
              <w:rPr>
                <w:rFonts w:ascii="Tahoma" w:eastAsia="Times New Roman" w:hAnsi="Tahoma" w:cs="Tahoma"/>
                <w:color w:val="auto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๒</w:t>
            </w:r>
            <w:r w:rsidR="0048559B" w:rsidRPr="00846FEB">
              <w:rPr>
                <w:rFonts w:ascii="Tahoma" w:eastAsia="Times New Roman" w:hAnsi="Tahoma" w:cs="Tahoma"/>
                <w:color w:val="auto"/>
                <w:sz w:val="18"/>
                <w:szCs w:val="18"/>
              </w:rPr>
              <w:t>,</w:t>
            </w:r>
            <w:r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๗๒</w:t>
            </w:r>
            <w:r w:rsidR="0048559B" w:rsidRPr="00846FEB">
              <w:rPr>
                <w:rFonts w:ascii="Tahoma" w:eastAsia="Times New Roman" w:hAnsi="Tahoma" w:cs="Tahoma"/>
                <w:color w:val="auto"/>
                <w:sz w:val="18"/>
                <w:szCs w:val="18"/>
              </w:rPr>
              <w:t>7    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72B4" w:rsidRPr="00846FEB" w:rsidRDefault="009663B7" w:rsidP="001672B4">
            <w:pPr>
              <w:spacing w:after="0" w:line="135" w:lineRule="atLeast"/>
              <w:jc w:val="right"/>
              <w:rPr>
                <w:rFonts w:ascii="Tahoma" w:eastAsia="Times New Roman" w:hAnsi="Tahoma" w:cs="Tahoma"/>
                <w:color w:val="auto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auto"/>
                <w:sz w:val="18"/>
                <w:szCs w:val="18"/>
                <w:cs/>
              </w:rPr>
              <w:t>๗๓๙</w:t>
            </w:r>
          </w:p>
        </w:tc>
      </w:tr>
    </w:tbl>
    <w:p w:rsidR="00AA21AF" w:rsidRPr="00846FEB" w:rsidRDefault="00AA21AF" w:rsidP="0048559B">
      <w:pPr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</w:p>
    <w:tbl>
      <w:tblPr>
        <w:tblpPr w:leftFromText="180" w:rightFromText="180" w:horzAnchor="page" w:tblpX="1831" w:tblpY="-660"/>
        <w:tblW w:w="6900" w:type="dxa"/>
        <w:tblCellSpacing w:w="0" w:type="dxa"/>
        <w:shd w:val="clear" w:color="auto" w:fill="EFEF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0"/>
      </w:tblGrid>
      <w:tr w:rsidR="00AA21AF" w:rsidRPr="00846FEB" w:rsidTr="00B31BCA">
        <w:trPr>
          <w:tblCellSpacing w:w="0" w:type="dxa"/>
        </w:trPr>
        <w:tc>
          <w:tcPr>
            <w:tcW w:w="0" w:type="auto"/>
            <w:shd w:val="clear" w:color="auto" w:fill="EFEFEF"/>
            <w:vAlign w:val="center"/>
            <w:hideMark/>
          </w:tcPr>
          <w:p w:rsidR="00AA21AF" w:rsidRPr="00846FEB" w:rsidRDefault="00AA21AF" w:rsidP="00AA21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</w:tr>
    </w:tbl>
    <w:p w:rsidR="00AA21AF" w:rsidRPr="00846FEB" w:rsidRDefault="00AA21AF" w:rsidP="00AA21AF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vanish/>
          <w:color w:val="auto"/>
          <w:sz w:val="32"/>
          <w:szCs w:val="32"/>
        </w:rPr>
      </w:pPr>
    </w:p>
    <w:p w:rsidR="00AA21AF" w:rsidRPr="00846FEB" w:rsidRDefault="00AA21AF" w:rsidP="00AA21AF">
      <w:pPr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846FEB">
        <w:rPr>
          <w:rFonts w:ascii="TH SarabunPSK" w:eastAsia="Calibri" w:hAnsi="TH SarabunPSK" w:cs="TH SarabunPSK"/>
          <w:color w:val="auto"/>
          <w:sz w:val="32"/>
          <w:szCs w:val="32"/>
        </w:rPr>
        <w:t xml:space="preserve">          (</w:t>
      </w:r>
      <w:r w:rsidRPr="00846FEB">
        <w:rPr>
          <w:rFonts w:ascii="TH SarabunPSK" w:eastAsia="Calibri" w:hAnsi="TH SarabunPSK" w:cs="TH SarabunPSK"/>
          <w:color w:val="auto"/>
          <w:sz w:val="32"/>
          <w:szCs w:val="32"/>
          <w:cs/>
        </w:rPr>
        <w:t>ที่มา</w:t>
      </w:r>
      <w:proofErr w:type="gramStart"/>
      <w:r w:rsidRPr="00846FEB">
        <w:rPr>
          <w:rFonts w:ascii="TH SarabunPSK" w:eastAsia="Calibri" w:hAnsi="TH SarabunPSK" w:cs="TH SarabunPSK"/>
          <w:color w:val="auto"/>
          <w:sz w:val="32"/>
          <w:szCs w:val="32"/>
        </w:rPr>
        <w:t>:</w:t>
      </w:r>
      <w:r w:rsidRPr="00846FEB">
        <w:rPr>
          <w:rFonts w:ascii="TH SarabunPSK" w:eastAsia="Calibri" w:hAnsi="TH SarabunPSK" w:cs="TH SarabunPSK"/>
          <w:color w:val="auto"/>
          <w:sz w:val="32"/>
          <w:szCs w:val="32"/>
          <w:cs/>
        </w:rPr>
        <w:t>ข้อมูล</w:t>
      </w:r>
      <w:proofErr w:type="gramEnd"/>
      <w:r w:rsidRPr="00846FEB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สำนักงานทะเบียนท้องถิ่นเทศบาลตำบลเว</w:t>
      </w:r>
      <w:r w:rsidR="00070155" w:rsidRPr="00846FEB">
        <w:rPr>
          <w:rFonts w:ascii="TH SarabunPSK" w:eastAsia="Calibri" w:hAnsi="TH SarabunPSK" w:cs="TH SarabunPSK"/>
          <w:color w:val="auto"/>
          <w:sz w:val="32"/>
          <w:szCs w:val="32"/>
          <w:cs/>
        </w:rPr>
        <w:t>ียงยอง ณ เดือนมิถุนายน พ</w:t>
      </w:r>
      <w:r w:rsidR="00070155" w:rsidRPr="00846FEB">
        <w:rPr>
          <w:rFonts w:ascii="TH SarabunPSK" w:eastAsia="Calibri" w:hAnsi="TH SarabunPSK" w:cs="TH SarabunPSK"/>
          <w:color w:val="auto"/>
          <w:sz w:val="32"/>
          <w:szCs w:val="32"/>
        </w:rPr>
        <w:t>.</w:t>
      </w:r>
      <w:r w:rsidR="00070155" w:rsidRPr="00846FEB">
        <w:rPr>
          <w:rFonts w:ascii="TH SarabunPSK" w:eastAsia="Calibri" w:hAnsi="TH SarabunPSK" w:cs="TH SarabunPSK"/>
          <w:color w:val="auto"/>
          <w:sz w:val="32"/>
          <w:szCs w:val="32"/>
          <w:cs/>
        </w:rPr>
        <w:t>ศ</w:t>
      </w:r>
      <w:r w:rsidR="00070155" w:rsidRPr="00846FEB">
        <w:rPr>
          <w:rFonts w:ascii="TH SarabunPSK" w:eastAsia="Calibri" w:hAnsi="TH SarabunPSK" w:cs="TH SarabunPSK"/>
          <w:color w:val="auto"/>
          <w:sz w:val="32"/>
          <w:szCs w:val="32"/>
        </w:rPr>
        <w:t xml:space="preserve">. </w:t>
      </w:r>
      <w:r w:rsidR="00070155" w:rsidRPr="00846FEB">
        <w:rPr>
          <w:rFonts w:ascii="TH SarabunPSK" w:eastAsia="Calibri" w:hAnsi="TH SarabunPSK" w:cs="TH SarabunPSK"/>
          <w:color w:val="auto"/>
          <w:sz w:val="32"/>
          <w:szCs w:val="32"/>
          <w:cs/>
        </w:rPr>
        <w:t>๒๕๕</w:t>
      </w:r>
      <w:r w:rsidR="0048559B" w:rsidRPr="00846FE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๗</w:t>
      </w:r>
      <w:r w:rsidRPr="00846FEB">
        <w:rPr>
          <w:rFonts w:ascii="TH SarabunPSK" w:eastAsia="Calibri" w:hAnsi="TH SarabunPSK" w:cs="TH SarabunPSK"/>
          <w:color w:val="auto"/>
          <w:sz w:val="32"/>
          <w:szCs w:val="32"/>
        </w:rPr>
        <w:t>)</w:t>
      </w:r>
    </w:p>
    <w:p w:rsidR="00AA21AF" w:rsidRPr="00846FEB" w:rsidRDefault="00AA21AF" w:rsidP="00AA21AF">
      <w:pPr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846FEB">
        <w:rPr>
          <w:rFonts w:ascii="TH SarabunPSK" w:eastAsia="Calibri" w:hAnsi="TH SarabunPSK" w:cs="TH SarabunPSK"/>
          <w:color w:val="auto"/>
          <w:sz w:val="32"/>
          <w:szCs w:val="32"/>
          <w:cs/>
        </w:rPr>
        <w:t>๑</w:t>
      </w:r>
      <w:r w:rsidRPr="00846FEB">
        <w:rPr>
          <w:rFonts w:ascii="TH SarabunPSK" w:eastAsia="Calibri" w:hAnsi="TH SarabunPSK" w:cs="TH SarabunPSK"/>
          <w:color w:val="auto"/>
          <w:sz w:val="32"/>
          <w:szCs w:val="32"/>
        </w:rPr>
        <w:t>.</w:t>
      </w:r>
      <w:r w:rsidRPr="00846FEB">
        <w:rPr>
          <w:rFonts w:ascii="TH SarabunPSK" w:eastAsia="Calibri" w:hAnsi="TH SarabunPSK" w:cs="TH SarabunPSK"/>
          <w:color w:val="auto"/>
          <w:sz w:val="32"/>
          <w:szCs w:val="32"/>
          <w:cs/>
        </w:rPr>
        <w:t>๒ สภาพทางภูมิศาสตร์</w:t>
      </w:r>
    </w:p>
    <w:p w:rsidR="00AA21AF" w:rsidRPr="00846FEB" w:rsidRDefault="00AA21AF" w:rsidP="00AA21A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shd w:val="clear" w:color="auto" w:fill="FFFFFF"/>
          <w:cs/>
        </w:rPr>
      </w:pPr>
    </w:p>
    <w:p w:rsidR="00AA21AF" w:rsidRDefault="00AA21AF" w:rsidP="00AA21A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:rsidR="0048559B" w:rsidRDefault="0048559B" w:rsidP="00AA21A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</w:pPr>
    </w:p>
    <w:p w:rsidR="00AA21AF" w:rsidRPr="0048559B" w:rsidRDefault="0048559B" w:rsidP="0048559B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666666"/>
          <w:sz w:val="18"/>
          <w:szCs w:val="18"/>
        </w:rPr>
      </w:pPr>
      <w:r w:rsidRPr="0048559B">
        <w:rPr>
          <w:rFonts w:ascii="Tahoma" w:eastAsia="Times New Roman" w:hAnsi="Tahoma" w:cs="Tahoma"/>
          <w:color w:val="666666"/>
          <w:sz w:val="18"/>
          <w:szCs w:val="18"/>
        </w:rPr>
        <w:lastRenderedPageBreak/>
        <w:t> </w:t>
      </w:r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="00AA21AF" w:rsidRPr="00AA21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สภาพพื้นที่และลักษณะภูมิประเทศ</w:t>
      </w:r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</w:t>
      </w:r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ตำบลเวียงยองมีลักษณะภูมิประเทศโดยทั่วไปเป็นที่ราบลุ่มแม่</w:t>
      </w:r>
      <w:proofErr w:type="spellStart"/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น้ำก</w:t>
      </w:r>
      <w:proofErr w:type="spellEnd"/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วงกับแม่น้ำสาร เป็นส่วนหนึ่งของที่ราบเชียงใหม่ </w:t>
      </w:r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– </w:t>
      </w:r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ลำพูน หรือที่ราบลุ่มแม่น้ำ</w:t>
      </w:r>
      <w:proofErr w:type="spellStart"/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ปิง</w:t>
      </w:r>
      <w:proofErr w:type="spellEnd"/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ในฤดูน้ำหลากในพื้นที่ลุ่มจะมีน้ำท่วมขังเป็นประจำทุกปี ลักษณะดินเป็นดินร่วนปนทราย พื้นที่ส่วนใหญ่เป็นพื้นที่เหมาะสมกับการทำการเกษตร ปศุสัตว์ และใช้เป็นที่อยู่อาศัย</w:t>
      </w:r>
      <w:r w:rsidR="00AA21AF"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="00AA21AF" w:rsidRPr="00AA21AF">
        <w:rPr>
          <w:rFonts w:ascii="TH SarabunPSK" w:eastAsia="Calibri" w:hAnsi="TH SarabunPSK" w:cs="TH SarabunPSK"/>
          <w:color w:val="auto"/>
          <w:sz w:val="32"/>
          <w:szCs w:val="32"/>
        </w:rPr>
        <w:t xml:space="preserve">    </w:t>
      </w:r>
    </w:p>
    <w:p w:rsidR="001672B4" w:rsidRPr="00AA21AF" w:rsidRDefault="00AA21AF" w:rsidP="00AA21AF">
      <w:pPr>
        <w:spacing w:after="120" w:line="240" w:lineRule="auto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Calibri" w:hAnsi="TH SarabunPSK" w:cs="TH SarabunPSK"/>
          <w:color w:val="auto"/>
          <w:sz w:val="32"/>
          <w:szCs w:val="32"/>
          <w:cs/>
        </w:rPr>
        <w:t>๑</w:t>
      </w:r>
      <w:r w:rsidRPr="00AA21AF">
        <w:rPr>
          <w:rFonts w:ascii="TH SarabunPSK" w:eastAsia="Calibri" w:hAnsi="TH SarabunPSK" w:cs="TH SarabunPSK"/>
          <w:color w:val="auto"/>
          <w:sz w:val="32"/>
          <w:szCs w:val="32"/>
        </w:rPr>
        <w:t>.</w:t>
      </w:r>
      <w:r w:rsidRPr="00AA21AF">
        <w:rPr>
          <w:rFonts w:ascii="TH SarabunPSK" w:eastAsia="Calibri" w:hAnsi="TH SarabunPSK" w:cs="TH SarabunPSK"/>
          <w:color w:val="auto"/>
          <w:sz w:val="32"/>
          <w:szCs w:val="32"/>
          <w:cs/>
        </w:rPr>
        <w:t>๓  สภาพการปกครอง</w:t>
      </w:r>
    </w:p>
    <w:p w:rsidR="00AA21AF" w:rsidRPr="00AA21AF" w:rsidRDefault="00AA21AF" w:rsidP="00AA21AF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ลักษณะการแบ่งเขตการปกครอง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ตำบลเวียงยองมีหมู่บ้านทั้งหมด ๘ หมู่บ้าน ๒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๔๓๔ ครัวเรือน  เป็นหมู่บ้านในเขตองค์การบริหารส่วนตำบลเต็ม ทั้งหมด ๘ หมู่บ้าน ได้แก่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</w:t>
      </w:r>
    </w:p>
    <w:p w:rsidR="00AA21AF" w:rsidRDefault="00AA21AF" w:rsidP="008C361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        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  <w:t xml:space="preserve">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 ๑ บ้านพระยืน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-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ร่องไร่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นายสมชาย  </w:t>
      </w:r>
      <w:proofErr w:type="spellStart"/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แจ่</w:t>
      </w:r>
      <w:proofErr w:type="spellEnd"/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มทวีกุล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 ๒ บ้านแม่สารป่าแดด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นายศุภชัย  ศรีทิพย์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  <w:t xml:space="preserve">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 ๓ บ้านเวียงยอง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นางทศพร แพทย์สมาน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  <w:t xml:space="preserve">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 ๔ บ้านแม่สารบ้านตอง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นายเกตุ  ภูเวียง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  <w:t xml:space="preserve">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 ๕ บ้านแม่สารป่าขาม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นายบุญฤทธิ์  ทาใจ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 ๖ บ้านศรีเมือง</w:t>
      </w:r>
      <w:proofErr w:type="spellStart"/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ยู้</w:t>
      </w:r>
      <w:proofErr w:type="spellEnd"/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นายสัมฤทธิ์  ทาใจ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 ๗ บ้านศรีบุญชู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-</w:t>
      </w:r>
      <w:proofErr w:type="spellStart"/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วังไฮ</w:t>
      </w:r>
      <w:proofErr w:type="spellEnd"/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นายอนันต์  ตาทองแท้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  <w:t xml:space="preserve">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 ๘ บ้านใหม่</w:t>
      </w:r>
      <w:proofErr w:type="spellStart"/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วังไฮ</w:t>
      </w:r>
      <w:proofErr w:type="spellEnd"/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นายกมล  ปัญญา</w:t>
      </w:r>
    </w:p>
    <w:p w:rsidR="008C361B" w:rsidRPr="008C361B" w:rsidRDefault="008C361B" w:rsidP="008C361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:rsidR="00AA21AF" w:rsidRPr="00AA21AF" w:rsidRDefault="00AA21AF" w:rsidP="00AA21AF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Calibri" w:hAnsi="TH SarabunPSK" w:cs="TH SarabunPSK"/>
          <w:color w:val="auto"/>
          <w:sz w:val="32"/>
          <w:szCs w:val="32"/>
          <w:cs/>
        </w:rPr>
        <w:t>๑</w:t>
      </w:r>
      <w:r w:rsidRPr="00AA21AF">
        <w:rPr>
          <w:rFonts w:ascii="TH SarabunPSK" w:eastAsia="Calibri" w:hAnsi="TH SarabunPSK" w:cs="TH SarabunPSK"/>
          <w:color w:val="auto"/>
          <w:sz w:val="32"/>
          <w:szCs w:val="32"/>
        </w:rPr>
        <w:t>.</w:t>
      </w:r>
      <w:r w:rsidRPr="00AA21AF">
        <w:rPr>
          <w:rFonts w:ascii="TH SarabunPSK" w:eastAsia="Calibri" w:hAnsi="TH SarabunPSK" w:cs="TH SarabunPSK"/>
          <w:color w:val="auto"/>
          <w:sz w:val="32"/>
          <w:szCs w:val="32"/>
          <w:cs/>
        </w:rPr>
        <w:t>๔  สภาพทางเศรษฐกิจ</w:t>
      </w:r>
    </w:p>
    <w:p w:rsidR="00AA21AF" w:rsidRPr="00AA21AF" w:rsidRDefault="00AA21AF" w:rsidP="00AA21AF">
      <w:pPr>
        <w:spacing w:after="12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12CD8F25" wp14:editId="72F933CA">
            <wp:simplePos x="0" y="0"/>
            <wp:positionH relativeFrom="column">
              <wp:posOffset>3817620</wp:posOffset>
            </wp:positionH>
            <wp:positionV relativeFrom="paragraph">
              <wp:posOffset>725805</wp:posOffset>
            </wp:positionV>
            <wp:extent cx="2339975" cy="1736090"/>
            <wp:effectExtent l="0" t="0" r="3175" b="0"/>
            <wp:wrapSquare wrapText="bothSides"/>
            <wp:docPr id="122" name="Picture 2" descr="อาชี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ชีพ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1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สภาพทางเศรษฐกิจ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รายได้ประชากร ปี ๒๕๕๔ ประชากรตำบลเวียงยอง มีรายได้เฉลี่ยต่อคนต่อปี จำนวน ๖๕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๒๑๖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๓๒ บาท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(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ที่มา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: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ข้อมูลความจำเป็นพื้นฐ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านระดับหมู่บ้าน 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(</w:t>
      </w:r>
      <w:proofErr w:type="spellStart"/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จปฐ</w:t>
      </w:r>
      <w:proofErr w:type="spellEnd"/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๒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) 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ศ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๒๕๕</w:t>
      </w:r>
      <w:r w:rsidR="00070155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๖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)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</w:p>
    <w:p w:rsidR="00AA21AF" w:rsidRPr="00AA21AF" w:rsidRDefault="00AA21AF" w:rsidP="00AA21AF">
      <w:pPr>
        <w:spacing w:after="12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อาชีพ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อาชีพของประชาชนในพื้นที่ขององค์การบริหารส่วนตำบลเวียงยอง มีดังนี้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อาชีพของประชาชนในพื้นที่ของเทศบาลตำบลเวียงยอง มีดังนี้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22"/>
          <w:szCs w:val="28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ด้านการเกษตรกรรม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(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ทำนา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ทำสวน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ทำไร่ ฯลฯ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๒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๕๖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%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๒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ด้านการเลี้ยงสัตว์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(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วัว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โค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กระบือ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หมู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ไก่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เป็ด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ปลา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กบ ฯลฯ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๐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๕๕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%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๓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ด้านอุตสาหกรรมในครัวเรือน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(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ทอผ้า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           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๕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๘๓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% 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ด้านการค้าขาย 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      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๑๑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๓๓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%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๕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ด้านอื่น ๆ เช่น รับราชการ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พนักงานบริษัท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รับจ้าง ฯลฯ   ๗๙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๗๓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%</w:t>
      </w:r>
    </w:p>
    <w:p w:rsidR="00AA21AF" w:rsidRDefault="00AA21AF" w:rsidP="00AA21AF">
      <w:pPr>
        <w:spacing w:after="12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     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  (</w:t>
      </w:r>
      <w:proofErr w:type="gramStart"/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ที่มา 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:</w:t>
      </w:r>
      <w:proofErr w:type="gramEnd"/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ข้อมูล </w:t>
      </w:r>
      <w:proofErr w:type="spellStart"/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จปฐ</w:t>
      </w:r>
      <w:proofErr w:type="spellEnd"/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. 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ศ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="0007015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๒๕๕</w:t>
      </w:r>
      <w:r w:rsidR="00070155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๖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)</w:t>
      </w:r>
    </w:p>
    <w:p w:rsidR="008C361B" w:rsidRDefault="008C361B" w:rsidP="00AA21AF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:rsidR="00AA21AF" w:rsidRPr="00AA21AF" w:rsidRDefault="00D03B9B" w:rsidP="00AA21AF">
      <w:pPr>
        <w:spacing w:after="12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6EDC688E" wp14:editId="18A4048D">
                <wp:simplePos x="0" y="0"/>
                <wp:positionH relativeFrom="page">
                  <wp:posOffset>621102</wp:posOffset>
                </wp:positionH>
                <wp:positionV relativeFrom="page">
                  <wp:posOffset>646981</wp:posOffset>
                </wp:positionV>
                <wp:extent cx="6559190" cy="9851366"/>
                <wp:effectExtent l="0" t="0" r="13335" b="17145"/>
                <wp:wrapNone/>
                <wp:docPr id="70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9190" cy="9851366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48.9pt;margin-top:50.95pt;width:516.45pt;height:775.7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" o:allowincell="f" filled="f" fillcolor="black" strokeweight="1pt">
                <w10:wrap anchorx="page" anchory="page"/>
              </v:roundrect>
            </w:pict>
          </mc:Fallback>
        </mc:AlternateContent>
      </w:r>
      <w:r w:rsidR="00AA21AF" w:rsidRPr="00AA21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สินค้าที่สำคัญของตำบล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    </w:t>
      </w:r>
    </w:p>
    <w:p w:rsidR="00AA21AF" w:rsidRPr="00AA21AF" w:rsidRDefault="00AA21AF" w:rsidP="00AA21AF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 xml:space="preserve"> 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สินค้าเกษตร  ที่สำคัญคือ ลำไย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ข้าว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สินค้าอื่น ๆ ที่สำคัญคือ ผ้าทอยกดอก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ผลิตภัณฑ์จากผ้าทอ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ผักปลอดสารพิษ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แคบหมู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สถาปัตยกรรมและการก่อสร้าง ฯลฯ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(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ช่างปูนปั้น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)</w:t>
      </w:r>
    </w:p>
    <w:p w:rsid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:rsidR="00285268" w:rsidRDefault="00285268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</w:pP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การเกษตรกรรม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ตำบลเวียงยองมีพื้นที่ถือครองเพื่อการเกษตร  รวม  ๒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๔๗๔  ไร่  คิดเป็นร้อยละ 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๒๘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๗๘ ของพื้นที่ทั้งตำบล แยกเป็นเกษตรกร ๑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๑๓๐  ครัวเรือน คิดเป็นร้อยละ ๖๐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๒๓ 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ของครัวเรือนในตำบลเวียงยอง</w:t>
      </w:r>
    </w:p>
    <w:p w:rsid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</w:pP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พืชเศรษฐกิจ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พืชเศรษฐกิจที่สำคัญของตำบลเวียงยอง  ที่ทำรายได้หลักให้แก่เกษตรกร  คือ 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ข้าว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ลำไย มีพื้นที่ปลูกทุกหมู่บ้าน ในปี ๒๕๕๓ มีพื้นที่ปลูกข้าวประมาณ ๑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๗๓๒ ไร่ 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พื้นที่เกษตร ๒๒๕ ไร่ ได้ผลผลิต ๙๖๘ กิโลกรัม และมีพื้นที่ปลูกไม้ผล ไม้ยืนต้น ๑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๑๙๘ ไร่ </w:t>
      </w: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:rsidR="00AA21AF" w:rsidRPr="00AA21AF" w:rsidRDefault="00AA21AF" w:rsidP="00AA21AF">
      <w:pPr>
        <w:shd w:val="clear" w:color="auto" w:fill="FFFFFF"/>
        <w:spacing w:after="0" w:line="240" w:lineRule="auto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Calibri" w:hAnsi="TH SarabunPSK" w:cs="TH SarabunPSK"/>
          <w:color w:val="auto"/>
          <w:sz w:val="32"/>
          <w:szCs w:val="32"/>
          <w:cs/>
        </w:rPr>
        <w:t>๑</w:t>
      </w:r>
      <w:r w:rsidRPr="00AA21AF">
        <w:rPr>
          <w:rFonts w:ascii="TH SarabunPSK" w:eastAsia="Calibri" w:hAnsi="TH SarabunPSK" w:cs="TH SarabunPSK"/>
          <w:color w:val="auto"/>
          <w:sz w:val="32"/>
          <w:szCs w:val="32"/>
        </w:rPr>
        <w:t>.</w:t>
      </w:r>
      <w:r w:rsidRPr="00AA21AF">
        <w:rPr>
          <w:rFonts w:ascii="TH SarabunPSK" w:eastAsia="Calibri" w:hAnsi="TH SarabunPSK" w:cs="TH SarabunPSK"/>
          <w:color w:val="auto"/>
          <w:sz w:val="32"/>
          <w:szCs w:val="32"/>
          <w:cs/>
        </w:rPr>
        <w:t>๕  สภาพทางสังคม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สถาบันและองค์การทางศาสนาและศิลปวัฒนธรรม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วัด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/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มัสยิด      ๙ แห่ง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(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มัสยิด ๑ แห่ง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)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๒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สำนักปฏิบัติธรรม   ๒ แห่ง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(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วัดดอนแก้ว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,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สะหลีบุญก้ำ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)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-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นับถือศาสนาพุทธ          </w:t>
      </w:r>
      <w:proofErr w:type="gramStart"/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๐๗๖  คน</w:t>
      </w:r>
      <w:proofErr w:type="gramEnd"/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          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-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นับถือศาสนาคริสต์              ๖    คน 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-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นับถือศาสนาอิสลาม            </w:t>
      </w:r>
      <w:proofErr w:type="gramStart"/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๔๕  คน</w:t>
      </w:r>
      <w:proofErr w:type="gramEnd"/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          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-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อื่น </w:t>
      </w:r>
      <w:proofErr w:type="gramStart"/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ๆ  ๓</w:t>
      </w:r>
      <w:proofErr w:type="gramEnd"/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 คน </w:t>
      </w:r>
    </w:p>
    <w:p w:rsidR="00AA21AF" w:rsidRDefault="00AA21AF" w:rsidP="008A6C25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รวม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  <w:t xml:space="preserve">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๐๘๖ คน</w:t>
      </w:r>
      <w:r w:rsidR="008A6C25">
        <w:rPr>
          <w:rFonts w:ascii="TH SarabunPSK" w:eastAsia="TH SarabunPSK" w:hAnsi="TH SarabunPSK" w:cs="TH SarabunPSK" w:hint="cs"/>
          <w:color w:val="auto"/>
          <w:sz w:val="32"/>
          <w:szCs w:val="32"/>
          <w:shd w:val="clear" w:color="auto" w:fill="FFFFFF"/>
        </w:rPr>
        <w:t xml:space="preserve">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(</w:t>
      </w:r>
      <w:r w:rsidR="00070155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ที่มา </w:t>
      </w:r>
      <w:r w:rsidR="00070155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: </w:t>
      </w:r>
      <w:r w:rsidR="00070155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ข้อมูล </w:t>
      </w:r>
      <w:proofErr w:type="spellStart"/>
      <w:r w:rsidR="00070155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จปฐ</w:t>
      </w:r>
      <w:proofErr w:type="spellEnd"/>
      <w:r w:rsidR="00070155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="00070155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ประจำปี ๒๕๕</w:t>
      </w:r>
      <w:r w:rsidR="00070155">
        <w:rPr>
          <w:rFonts w:ascii="TH SarabunPSK" w:eastAsia="TH SarabunPSK" w:hAnsi="TH SarabunPSK" w:cs="TH SarabunPSK" w:hint="cs"/>
          <w:color w:val="auto"/>
          <w:sz w:val="32"/>
          <w:szCs w:val="32"/>
          <w:shd w:val="clear" w:color="auto" w:fill="FFFFFF"/>
          <w:cs/>
        </w:rPr>
        <w:t>๖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  </w:t>
      </w:r>
    </w:p>
    <w:p w:rsidR="00AA21AF" w:rsidRPr="00AA21AF" w:rsidRDefault="00AA21AF" w:rsidP="00AA21AF">
      <w:pPr>
        <w:spacing w:after="0" w:line="240" w:lineRule="auto"/>
        <w:ind w:left="720" w:firstLine="720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b/>
          <w:bCs/>
          <w:color w:val="auto"/>
          <w:sz w:val="32"/>
          <w:szCs w:val="32"/>
          <w:shd w:val="clear" w:color="auto" w:fill="FFFFFF"/>
          <w:cs/>
        </w:rPr>
        <w:t>การบริการสาธารณสุข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โรงพยาบาลเอกชน  ๑  แห่ง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๒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โรงพยาบาลส่งเสริมสุขภาพตำบลเวียงยอง ๑ แห่ง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๓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ศูนย์สาธารณสุขมูลฐานชุมชน  ๖   แห่ง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อัตราการมีและการใช้ส้วมราดน้ำ  ๑๐๐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%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๕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ประปาหมู่บ้าน    ๘   แห่ง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๖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ประปาดื่มได้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(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ม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๒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,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ม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,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ม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๕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๓   แห่ง</w:t>
      </w:r>
    </w:p>
    <w:p w:rsid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</w:pP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b/>
          <w:bCs/>
          <w:color w:val="auto"/>
          <w:sz w:val="32"/>
          <w:szCs w:val="32"/>
          <w:shd w:val="clear" w:color="auto" w:fill="FFFFFF"/>
          <w:cs/>
        </w:rPr>
        <w:t>การบริการด้านการเกษตร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ศูนย์บริการและถ่ายทอดเทคโนโลยีการเกษตรประจำตำบล  ๑  แห่ง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มวลชนที่จัดตั้ง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lastRenderedPageBreak/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ลูกเสือชาวบ้าน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จำนวน  ๑๙ รุ่น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๒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ไทยอาสาป้องกันชาติ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จำนวน    ๔ รุ่น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br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๓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กองหนุนเพื่อความมั่นคง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จำนวน  ๒๐ คน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อาสาสมัครป้องกันภัยฝ่ายพลเรือน  จำนวน  ๗๔ คน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๕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proofErr w:type="spellStart"/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อส</w:t>
      </w:r>
      <w:proofErr w:type="spellEnd"/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>.</w:t>
      </w:r>
      <w:proofErr w:type="spellStart"/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ปปส</w:t>
      </w:r>
      <w:proofErr w:type="spellEnd"/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จำนวน ๒๐๐ คน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๖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proofErr w:type="spellStart"/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อสม</w:t>
      </w:r>
      <w:proofErr w:type="spellEnd"/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จำนวน ๑๑๒ คน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๗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สภาวัฒนธรรม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จำนวน  ๔๐ คน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๘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ชมรมผู้สูงอายุ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จำนวน ๗๔๐ คน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๙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เกษตรหมู่บ้าน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จำนวน   ๘ คน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๑๐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อาสาสมัครเกษตร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จำนวน  ๖๔ คน</w:t>
      </w:r>
    </w:p>
    <w:p w:rsidR="008C361B" w:rsidRPr="008C361B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๑๑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ชมรมวิปัสสนากัมมัฏฐาน           จำนวน ๑๓๖ คน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๖  สภาพทางการศึกษา</w:t>
      </w:r>
    </w:p>
    <w:p w:rsidR="00AA21AF" w:rsidRPr="00AA21AF" w:rsidRDefault="00AA21AF" w:rsidP="00AA21AF">
      <w:pPr>
        <w:spacing w:after="0" w:line="240" w:lineRule="auto"/>
        <w:ind w:firstLine="720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โรงเรียนประถมศึกษา  ๔ แห่ง  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โรงเรียนวัดศรีบุญชู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>-</w:t>
      </w:r>
      <w:proofErr w:type="spellStart"/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วังไฮ</w:t>
      </w:r>
      <w:proofErr w:type="spellEnd"/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๒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โรงเรียนบ้านเวียงยอง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๓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โรงเรียนวัดป่าแดด    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 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)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 xml:space="preserve">โรงเรียนเอกชน  ๑ แห่ง 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๒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ที่อ่านหนังสือพิมพ์ประจำหมู่บ้าน  ๘ แห่ง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๓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หอกระจายข่าวประจำหมู่บ้าน  ๘ แห่ง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และมีจุดวิทยุกระจายเสียงไร้สายของเทศบาล  ๓๖ จุด</w:t>
      </w: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    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ab/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๔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</w:rPr>
        <w:t xml:space="preserve">. 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shd w:val="clear" w:color="auto" w:fill="FFFFFF"/>
          <w:cs/>
        </w:rPr>
        <w:t>ศูนย์พัฒนาเด็กเล็ก  ๒ แห่ด้านการศึกษา</w:t>
      </w:r>
    </w:p>
    <w:p w:rsidR="00AA21AF" w:rsidRPr="00AA21AF" w:rsidRDefault="00AA21AF" w:rsidP="00AA21AF">
      <w:pPr>
        <w:spacing w:after="120" w:line="240" w:lineRule="auto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  <w:t>ภูมิปัญญาท้องถิ่นตำบลเวียงยอง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3699"/>
      </w:tblGrid>
      <w:tr w:rsidR="00AA21AF" w:rsidRPr="00AA21AF" w:rsidTr="00070155">
        <w:tc>
          <w:tcPr>
            <w:tcW w:w="2988" w:type="dxa"/>
            <w:shd w:val="clear" w:color="auto" w:fill="92D050"/>
          </w:tcPr>
          <w:p w:rsidR="00AA21AF" w:rsidRPr="00AA21AF" w:rsidRDefault="00AA21AF" w:rsidP="00AA21AF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>ชื่อ ภูมิปัญญาท้องถิ่น</w:t>
            </w:r>
          </w:p>
        </w:tc>
        <w:tc>
          <w:tcPr>
            <w:tcW w:w="3060" w:type="dxa"/>
            <w:shd w:val="clear" w:color="auto" w:fill="92D050"/>
          </w:tcPr>
          <w:p w:rsidR="00AA21AF" w:rsidRPr="00AA21AF" w:rsidRDefault="00AA21AF" w:rsidP="00AA21AF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>ความสามารถและประสบการณ์</w:t>
            </w:r>
          </w:p>
        </w:tc>
        <w:tc>
          <w:tcPr>
            <w:tcW w:w="3699" w:type="dxa"/>
            <w:shd w:val="clear" w:color="auto" w:fill="92D050"/>
          </w:tcPr>
          <w:p w:rsidR="00AA21AF" w:rsidRPr="00AA21AF" w:rsidRDefault="00AA21AF" w:rsidP="00AA21AF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>ที่อยู่</w:t>
            </w:r>
            <w:r w:rsidRPr="00AA21AF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  <w:t>/</w:t>
            </w:r>
            <w:r w:rsidRPr="00AA21AF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>ผู้ดูแลรับผิดชอบ</w:t>
            </w:r>
          </w:p>
        </w:tc>
      </w:tr>
      <w:tr w:rsidR="00AA21AF" w:rsidRPr="00AA21AF" w:rsidTr="008A6C25">
        <w:tc>
          <w:tcPr>
            <w:tcW w:w="2988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ภูมิปัญญาด้านวัฒนธรรม</w:t>
            </w:r>
          </w:p>
        </w:tc>
        <w:tc>
          <w:tcPr>
            <w:tcW w:w="3060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ครูภูมิปัญญาด้านผ้าทอ</w:t>
            </w:r>
          </w:p>
        </w:tc>
        <w:tc>
          <w:tcPr>
            <w:tcW w:w="3699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หมู่ที่ ๓ บ้านเวียงยอง ต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พระครูไพศาลธีรคุณ</w:t>
            </w:r>
          </w:p>
        </w:tc>
      </w:tr>
      <w:tr w:rsidR="00AA21AF" w:rsidRPr="00AA21AF" w:rsidTr="008A6C25">
        <w:tc>
          <w:tcPr>
            <w:tcW w:w="2988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ภูมิปัญญาด้านวัฒนธรรม</w:t>
            </w:r>
          </w:p>
        </w:tc>
        <w:tc>
          <w:tcPr>
            <w:tcW w:w="3060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ครูภูมิปัญญาด้านผ้าทอ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(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ลายดอกมะขาม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),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 xml:space="preserve">อบรมให้ความรู้ด้านศาสนาการปฏิบัติธรรม </w:t>
            </w:r>
          </w:p>
        </w:tc>
        <w:tc>
          <w:tcPr>
            <w:tcW w:w="3699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หมู่ที่ ๕ บ้านแม่สารป่าขาม ต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 xml:space="preserve">พระครูกิตติปริยัตินิเวศน์                                                               </w:t>
            </w:r>
          </w:p>
        </w:tc>
      </w:tr>
      <w:tr w:rsidR="00AA21AF" w:rsidRPr="00AA21AF" w:rsidTr="008A6C25">
        <w:tc>
          <w:tcPr>
            <w:tcW w:w="2988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ภูมิปัญญาด้านวัฒนธรรม</w:t>
            </w:r>
          </w:p>
        </w:tc>
        <w:tc>
          <w:tcPr>
            <w:tcW w:w="3060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ครูภูมิปัญญาด้านดนตรีพื้นเมือง</w:t>
            </w:r>
          </w:p>
        </w:tc>
        <w:tc>
          <w:tcPr>
            <w:tcW w:w="3699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หมู่ที่ ๕ บ้านแม่สารป่าขาม ต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นายสนิท  อาภัย</w:t>
            </w:r>
          </w:p>
        </w:tc>
      </w:tr>
      <w:tr w:rsidR="00AA21AF" w:rsidRPr="00AA21AF" w:rsidTr="008A6C25">
        <w:tc>
          <w:tcPr>
            <w:tcW w:w="2988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ภูมิปัญญาด้านศิลปวัฒนธรรม</w:t>
            </w:r>
          </w:p>
        </w:tc>
        <w:tc>
          <w:tcPr>
            <w:tcW w:w="3060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ฟ้อนรำ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,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งานประดิษฐ์ใบตอง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,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นวดแผนไทย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,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ผ้าทอ</w:t>
            </w:r>
          </w:p>
        </w:tc>
        <w:tc>
          <w:tcPr>
            <w:tcW w:w="3699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หมู่ที่ ๓ บ้านเวียงยอง ต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นายถนัด  สิทธิชัย</w:t>
            </w:r>
          </w:p>
        </w:tc>
      </w:tr>
      <w:tr w:rsidR="00AA21AF" w:rsidRPr="00AA21AF" w:rsidTr="008A6C25">
        <w:tc>
          <w:tcPr>
            <w:tcW w:w="2988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จักสาน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,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3060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จักสาน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,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พิธีทางศาสนา</w:t>
            </w:r>
          </w:p>
        </w:tc>
        <w:tc>
          <w:tcPr>
            <w:tcW w:w="3699" w:type="dxa"/>
          </w:tcPr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หมู่ที่ ๕ บ้านแม่สารป่าขาม ต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  <w:p w:rsidR="00AA21AF" w:rsidRPr="00AA21AF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นายดำรงเขื่อน  ไชยศรี</w:t>
            </w:r>
          </w:p>
        </w:tc>
      </w:tr>
    </w:tbl>
    <w:p w:rsidR="00AA21AF" w:rsidRPr="00AA21AF" w:rsidRDefault="00D03B9B" w:rsidP="00AA21AF">
      <w:p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6EDC688E" wp14:editId="18A4048D">
                <wp:simplePos x="0" y="0"/>
                <wp:positionH relativeFrom="page">
                  <wp:posOffset>612475</wp:posOffset>
                </wp:positionH>
                <wp:positionV relativeFrom="page">
                  <wp:posOffset>638355</wp:posOffset>
                </wp:positionV>
                <wp:extent cx="6694099" cy="9842739"/>
                <wp:effectExtent l="0" t="0" r="12065" b="25400"/>
                <wp:wrapNone/>
                <wp:docPr id="71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099" cy="9842739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48.25pt;margin-top:50.25pt;width:527.1pt;height:77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" o:allowincell="f" filled="f" fillcolor="black" strokeweight="1pt">
                <w10:wrap anchorx="page" anchory="page"/>
              </v:roundrect>
            </w:pict>
          </mc:Fallback>
        </mc:AlternateContent>
      </w:r>
      <w:r w:rsidR="00AA21AF" w:rsidRPr="00AA21AF"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  <w:t>แหล่งเรียนรู้ตำบลเวียงยอง</w:t>
      </w:r>
    </w:p>
    <w:tbl>
      <w:tblPr>
        <w:tblpPr w:leftFromText="180" w:rightFromText="180" w:vertAnchor="text" w:horzAnchor="margin" w:tblpY="90"/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578"/>
        <w:gridCol w:w="2880"/>
      </w:tblGrid>
      <w:tr w:rsidR="00AA21AF" w:rsidRPr="00AA21AF" w:rsidTr="00070155">
        <w:tc>
          <w:tcPr>
            <w:tcW w:w="2943" w:type="dxa"/>
            <w:shd w:val="clear" w:color="auto" w:fill="92D050"/>
          </w:tcPr>
          <w:p w:rsidR="00AA21AF" w:rsidRPr="00AA21AF" w:rsidRDefault="00AA21AF" w:rsidP="00AA21AF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>ชื่อ แหล่งเรียนรู้อื่น</w:t>
            </w:r>
          </w:p>
        </w:tc>
        <w:tc>
          <w:tcPr>
            <w:tcW w:w="3578" w:type="dxa"/>
            <w:shd w:val="clear" w:color="auto" w:fill="92D050"/>
          </w:tcPr>
          <w:p w:rsidR="00AA21AF" w:rsidRPr="00AA21AF" w:rsidRDefault="00AA21AF" w:rsidP="00AA21AF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>ประเภทแหล่งเรียนรู้</w:t>
            </w:r>
          </w:p>
        </w:tc>
        <w:tc>
          <w:tcPr>
            <w:tcW w:w="2880" w:type="dxa"/>
            <w:shd w:val="clear" w:color="auto" w:fill="92D050"/>
          </w:tcPr>
          <w:p w:rsidR="00AA21AF" w:rsidRPr="00AA21AF" w:rsidRDefault="00AA21AF" w:rsidP="00AA21AF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AA21AF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>ที่ตั้ง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บ้านป้านางแคบหมู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อาชีพ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๑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 xml:space="preserve">พิพิธภัณฑ์พื้นบ้าน พิพิธภัณฑ์บ้านยอง 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(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วัดต้นแก้ว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)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โบราณสถาน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๓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</w:tbl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578"/>
        <w:gridCol w:w="2880"/>
      </w:tblGrid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วัดต้นแก้ว  แหล่งเรียนรู้ทางวัฒนธรรม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โบราณสถาน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๓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กลุ่มทอผ้าผู้สูงอายุ วัดต้นแก้ว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อาชีพ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๓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กลุ่มผ้าทอยกดอก มาลีไหมไทย โสภาผ้าฝ้าย บัวขาวผ้าฝ้าย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อาชีพ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๔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48559B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9B" w:rsidRPr="00C349D7" w:rsidRDefault="0048559B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</w:pPr>
            <w:r w:rsidRPr="00C349D7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ข้าวงอก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9B" w:rsidRPr="00C349D7" w:rsidRDefault="0048559B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</w:pPr>
            <w:r w:rsidRPr="00C349D7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อาชีพ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9B" w:rsidRPr="00C349D7" w:rsidRDefault="0048559B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 w:hint="cs"/>
                <w:color w:val="auto"/>
                <w:sz w:val="32"/>
                <w:szCs w:val="32"/>
                <w:cs/>
              </w:rPr>
              <w:t>๘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 xml:space="preserve">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กลุ่มศิลปะปูนปั้น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อาชีพ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๔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กลุ่มทอผ้า ลายดอกมะขาม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อาชีพ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๕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กู่สิงห์ตอง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โบราณสถาน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๔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วัดพระยืน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โบราณสถาน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๑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  <w:tr w:rsidR="00AA21AF" w:rsidRPr="00C349D7" w:rsidTr="008A6C2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พิพิธภัณฑ์บ้าน</w:t>
            </w:r>
            <w:proofErr w:type="spellStart"/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วังไฮ</w:t>
            </w:r>
            <w:proofErr w:type="spellEnd"/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โบราณสถาน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AF" w:rsidRPr="00C349D7" w:rsidRDefault="00AA21AF" w:rsidP="00AA21AF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๗ ต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.</w:t>
            </w:r>
            <w:r w:rsidRPr="00C349D7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เวียงยอง</w:t>
            </w:r>
          </w:p>
        </w:tc>
      </w:tr>
    </w:tbl>
    <w:p w:rsidR="00AA21AF" w:rsidRPr="007664FA" w:rsidRDefault="00AA21AF" w:rsidP="00AA21AF">
      <w:p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16"/>
          <w:szCs w:val="16"/>
        </w:rPr>
      </w:pPr>
    </w:p>
    <w:p w:rsidR="00AA21AF" w:rsidRPr="00AA21AF" w:rsidRDefault="00AA21AF" w:rsidP="00AA21AF">
      <w:p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๑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>.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๗  ทรัพยากรธรรมชาติ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</w:rPr>
        <w:t>/</w:t>
      </w:r>
      <w:r w:rsidRPr="00AA21AF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สิ่งแวดล้อมของชุมชน</w:t>
      </w:r>
    </w:p>
    <w:p w:rsidR="00AA21AF" w:rsidRPr="00AA21AF" w:rsidRDefault="00AA21AF" w:rsidP="00AA21A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ตำบลเวียงยองมีพื้นที่ถือครองเพื่อการเกษตร รวม ๓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๒๘๘ ไร่ คิดเป็นร้อยละ ๔๔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๖๗ ของพื้นที่ตำบล มีเกษตรกร ๖๐๓ ครัวเรือน คิดเป็นร้อยละ ๔๒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๖๐ ของครัวเรือนในตำบลเวียงยอง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การประกอบอาชีพทางการเกษตร จำแนกออกเป็น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     -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ทำนา จำนวน ๓๑๗ ครัวเรือน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     -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ไม้ยืนต้น เช่น ลำไย จำนวน ๑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๒๔๘ ครัวเรือน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     -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ปศุสัตว์ เลี้ยงสัตว์ปีก จำนวน ๘๓๗ ครัวเรือน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     -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ปศุสัตว์ เลี้ยงสัตว์น้ำ จำนวน ๕ ครัวเรือน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 xml:space="preserve">     - 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ปศุสัตว์ เลี้ยง หมู วัว จำนวน ๑๗๖ ครัวเรือน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AA21AF" w:rsidRPr="00AA21AF" w:rsidRDefault="00AA21AF" w:rsidP="00AA21A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:rsidR="00AA21AF" w:rsidRPr="00AA21AF" w:rsidRDefault="00AA21AF" w:rsidP="00AA21A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พืชเศรษฐกิจ</w:t>
      </w:r>
    </w:p>
    <w:p w:rsidR="00AA21AF" w:rsidRPr="00AA21AF" w:rsidRDefault="00AA21AF" w:rsidP="00AA21A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พืชเศรษฐกิจที่สำคัญของตำบลเวียงยอง ที่ทำรายได้หลักให้แก่เกษตรกร คือ ลำไย ส่วน ข้าวนั้นปลูกเพื่อบริโภค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ลำไยมีพื้นที่ปลูกทุกหมู่บ้าน ในปี ๒๕๔๘ มีพื้นที่ปลูก ๗๘๙ ไร่ ได้ผลผลิต ๑๙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๕๐๐ กิโลกรัม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คิดเป็นจำนวน ๑๙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๕ ตัน และครัวเรือนที่ปลูกลำไยในพื้นที่จำนวน ๑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๒๔๘ ครัวเรือน</w:t>
      </w:r>
    </w:p>
    <w:p w:rsidR="008A6C25" w:rsidRDefault="008A6C25" w:rsidP="00AA21A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</w:p>
    <w:p w:rsidR="00AA21AF" w:rsidRPr="00AA21AF" w:rsidRDefault="00AA21AF" w:rsidP="00AA21AF">
      <w:pPr>
        <w:spacing w:after="0" w:line="240" w:lineRule="auto"/>
        <w:rPr>
          <w:rFonts w:ascii="TH SarabunPSK" w:eastAsia="Times New Roman" w:hAnsi="TH SarabunPSK" w:cs="TH SarabunPSK"/>
          <w:color w:val="auto"/>
          <w:sz w:val="22"/>
          <w:szCs w:val="28"/>
        </w:rPr>
      </w:pPr>
      <w:r w:rsidRPr="00AA21A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</w:p>
    <w:p w:rsidR="006C0015" w:rsidRPr="00FE0DEE" w:rsidRDefault="006C0015" w:rsidP="006C0015">
      <w:pPr>
        <w:pStyle w:val="af5"/>
        <w:rPr>
          <w:rFonts w:ascii="TH SarabunPSK" w:hAnsi="TH SarabunPSK" w:cs="TH SarabunPSK"/>
          <w:b/>
          <w:bCs/>
          <w:sz w:val="32"/>
          <w:szCs w:val="32"/>
        </w:rPr>
      </w:pPr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รายชื่อคณะกรรมการองค์กรนักศึกษา </w:t>
      </w:r>
      <w:proofErr w:type="spellStart"/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t>กศน</w:t>
      </w:r>
      <w:proofErr w:type="spellEnd"/>
      <w:r w:rsidRPr="00FE0DE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t>ตำบลเวียงยอง</w:t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r w:rsidRPr="00FE0DEE">
        <w:rPr>
          <w:rFonts w:ascii="TH SarabunPSK" w:hAnsi="TH SarabunPSK" w:cs="TH SarabunPSK"/>
          <w:sz w:val="32"/>
          <w:szCs w:val="32"/>
          <w:cs/>
        </w:rPr>
        <w:t xml:space="preserve">นางลำพึง  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แสนทา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ประธาน</w:t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๒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r w:rsidRPr="00FE0DEE">
        <w:rPr>
          <w:rFonts w:ascii="TH SarabunPSK" w:hAnsi="TH SarabunPSK" w:cs="TH SarabunPSK"/>
          <w:sz w:val="32"/>
          <w:szCs w:val="32"/>
          <w:cs/>
        </w:rPr>
        <w:t>นางสาว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หลู่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ลุงพอง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รองประธาน</w:t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๓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proofErr w:type="spellStart"/>
      <w:r w:rsidR="00860D9B"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>iss</w:t>
      </w:r>
      <w:r w:rsidR="00860D9B">
        <w:rPr>
          <w:rFonts w:ascii="TH SarabunPSK" w:hAnsi="TH SarabunPSK" w:cs="TH SarabunPSK"/>
          <w:sz w:val="32"/>
          <w:szCs w:val="32"/>
        </w:rPr>
        <w:t>.Nan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9D0772"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Moon Kham</w:t>
      </w:r>
      <w:r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เลขานุการ</w:t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๔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นางสาว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ฟ้า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จองแก้ว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กรรมการนักศึกษาฝ่ายการเงินและบัญชี</w:t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๕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r w:rsidRPr="00FE0DEE">
        <w:rPr>
          <w:rFonts w:ascii="TH SarabunPSK" w:hAnsi="TH SarabunPSK" w:cs="TH SarabunPSK"/>
          <w:sz w:val="32"/>
          <w:szCs w:val="32"/>
          <w:cs/>
        </w:rPr>
        <w:t xml:space="preserve">นายนพพล  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ชิดบุรี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กรรมการนักศึกษาฝ่ายผู้แทนองค์กรนักศึกษา</w:t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๖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r w:rsidRPr="00FE0DEE">
        <w:rPr>
          <w:rFonts w:ascii="TH SarabunPSK" w:hAnsi="TH SarabunPSK" w:cs="TH SarabunPSK"/>
          <w:sz w:val="32"/>
          <w:szCs w:val="32"/>
          <w:cs/>
        </w:rPr>
        <w:t xml:space="preserve">นายต้อย  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ทองแก้ว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กรรมการนักศึกษาฝ่ายกิจกรรม</w:t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๗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r w:rsidRPr="00FE0DEE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สาวเมธาพร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นะ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กรรมการนักศึกษาฝ่ายประชาสัมพันธ์</w:t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๘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พระพณัฐ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กร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ซุนสัก</w:t>
      </w:r>
      <w:r w:rsidRPr="00FE0D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กรรมการนักศึกษาฝ่ายปฏิคม</w:t>
      </w:r>
      <w:r w:rsidRPr="00FE0DEE">
        <w:rPr>
          <w:rFonts w:ascii="TH SarabunPSK" w:hAnsi="TH SarabunPSK" w:cs="TH SarabunPSK"/>
          <w:sz w:val="32"/>
          <w:szCs w:val="32"/>
        </w:rPr>
        <w:tab/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๑๐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r w:rsidRPr="00FE0DE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FE0DEE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FE0DEE">
        <w:rPr>
          <w:rFonts w:ascii="TH SarabunPSK" w:hAnsi="TH SarabunPSK" w:cs="TH SarabunPSK"/>
          <w:sz w:val="32"/>
          <w:szCs w:val="32"/>
          <w:cs/>
        </w:rPr>
        <w:t xml:space="preserve">กันต์ </w:t>
      </w:r>
      <w:r w:rsidRPr="00FE0DEE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FE0DEE">
        <w:rPr>
          <w:rFonts w:ascii="TH SarabunPSK" w:hAnsi="TH SarabunPSK" w:cs="TH SarabunPSK"/>
          <w:sz w:val="32"/>
          <w:szCs w:val="32"/>
          <w:cs/>
        </w:rPr>
        <w:t>เป็ง</w:t>
      </w:r>
      <w:proofErr w:type="spellEnd"/>
      <w:r w:rsidRPr="00FE0DEE">
        <w:rPr>
          <w:rFonts w:ascii="TH SarabunPSK" w:hAnsi="TH SarabunPSK" w:cs="TH SarabunPSK"/>
          <w:sz w:val="32"/>
          <w:szCs w:val="32"/>
          <w:cs/>
        </w:rPr>
        <w:t>ธรรม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คณะกรรมการที่ปรึกษา</w:t>
      </w:r>
      <w:r w:rsidRPr="00FE0DEE">
        <w:rPr>
          <w:rFonts w:ascii="TH SarabunPSK" w:hAnsi="TH SarabunPSK" w:cs="TH SarabunPSK"/>
          <w:sz w:val="32"/>
          <w:szCs w:val="32"/>
        </w:rPr>
        <w:tab/>
      </w:r>
    </w:p>
    <w:p w:rsidR="006C0015" w:rsidRPr="00FE0DEE" w:rsidRDefault="006C0015" w:rsidP="006C0015">
      <w:pPr>
        <w:pStyle w:val="af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๑๑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FE0DEE">
        <w:rPr>
          <w:rFonts w:ascii="TH SarabunPSK" w:hAnsi="TH SarabunPSK" w:cs="TH SarabunPSK"/>
          <w:sz w:val="32"/>
          <w:szCs w:val="32"/>
          <w:cs/>
        </w:rPr>
        <w:t>นฤดี</w:t>
      </w:r>
      <w:proofErr w:type="spellEnd"/>
      <w:r w:rsidRPr="00FE0DEE">
        <w:rPr>
          <w:rFonts w:ascii="TH SarabunPSK" w:hAnsi="TH SarabunPSK" w:cs="TH SarabunPSK"/>
          <w:sz w:val="32"/>
          <w:szCs w:val="32"/>
          <w:cs/>
        </w:rPr>
        <w:t xml:space="preserve">          อุปกิจ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คณะกรรมการที่ปรึกษา</w:t>
      </w:r>
    </w:p>
    <w:p w:rsidR="006C0015" w:rsidRPr="00C349D7" w:rsidRDefault="006C0015" w:rsidP="00C349D7">
      <w:pPr>
        <w:pStyle w:val="af5"/>
        <w:ind w:firstLine="720"/>
        <w:rPr>
          <w:rFonts w:ascii="TH SarabunPSK" w:hAnsi="TH SarabunPSK" w:cs="TH SarabunPSK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๑๒</w:t>
      </w:r>
      <w:r w:rsidRPr="00FE0DEE">
        <w:rPr>
          <w:rFonts w:ascii="TH SarabunPSK" w:hAnsi="TH SarabunPSK" w:cs="TH SarabunPSK"/>
          <w:sz w:val="32"/>
          <w:szCs w:val="32"/>
        </w:rPr>
        <w:t xml:space="preserve">. </w:t>
      </w:r>
      <w:r w:rsidRPr="00FE0DE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FE0DEE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FE0DEE">
        <w:rPr>
          <w:rFonts w:ascii="TH SarabunPSK" w:hAnsi="TH SarabunPSK" w:cs="TH SarabunPSK"/>
          <w:sz w:val="32"/>
          <w:szCs w:val="32"/>
          <w:cs/>
        </w:rPr>
        <w:t>พล</w:t>
      </w:r>
      <w:r w:rsidRPr="00FE0DEE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FE0DEE">
        <w:rPr>
          <w:rFonts w:ascii="TH SarabunPSK" w:hAnsi="TH SarabunPSK" w:cs="TH SarabunPSK"/>
          <w:sz w:val="32"/>
          <w:szCs w:val="32"/>
          <w:cs/>
        </w:rPr>
        <w:t>จันทร์</w:t>
      </w:r>
      <w:proofErr w:type="spellStart"/>
      <w:r w:rsidRPr="00FE0DEE">
        <w:rPr>
          <w:rFonts w:ascii="TH SarabunPSK" w:hAnsi="TH SarabunPSK" w:cs="TH SarabunPSK"/>
          <w:sz w:val="32"/>
          <w:szCs w:val="32"/>
          <w:cs/>
        </w:rPr>
        <w:t>วงค์</w:t>
      </w:r>
      <w:proofErr w:type="spellEnd"/>
      <w:r w:rsidRPr="00FE0DEE">
        <w:rPr>
          <w:rFonts w:ascii="TH SarabunPSK" w:hAnsi="TH SarabunPSK" w:cs="TH SarabunPSK"/>
          <w:sz w:val="32"/>
          <w:szCs w:val="32"/>
          <w:cs/>
        </w:rPr>
        <w:t>จร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คณะกรรมการที่ปรึกษา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</w:p>
    <w:p w:rsidR="008A6C25" w:rsidRPr="00FE0DEE" w:rsidRDefault="008A6C25" w:rsidP="008A6C25">
      <w:pPr>
        <w:pStyle w:val="af5"/>
        <w:rPr>
          <w:rFonts w:ascii="TH SarabunPSK" w:hAnsi="TH SarabunPSK" w:cs="TH SarabunPSK"/>
          <w:b/>
          <w:bCs/>
          <w:sz w:val="32"/>
          <w:szCs w:val="32"/>
        </w:rPr>
      </w:pPr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รายชื่ออาสาสมัคร </w:t>
      </w:r>
      <w:proofErr w:type="spellStart"/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t>กศน</w:t>
      </w:r>
      <w:proofErr w:type="spellEnd"/>
      <w:r w:rsidRPr="00FE0DE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t>ตำบลและอาสาสมัครส่งเสริมการอ่าน ตำบลเวียงยอง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นางพวงเพชร เวทศักดิ์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๒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ส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proofErr w:type="spellStart"/>
      <w:r w:rsidRPr="00FE0DEE">
        <w:rPr>
          <w:rFonts w:ascii="TH SarabunPSK" w:hAnsi="TH SarabunPSK" w:cs="TH SarabunPSK"/>
          <w:sz w:val="32"/>
          <w:szCs w:val="32"/>
          <w:cs/>
        </w:rPr>
        <w:t>วราภรณ์</w:t>
      </w:r>
      <w:proofErr w:type="spellEnd"/>
      <w:r w:rsidRPr="00FE0DEE">
        <w:rPr>
          <w:rFonts w:ascii="TH SarabunPSK" w:hAnsi="TH SarabunPSK" w:cs="TH SarabunPSK"/>
          <w:sz w:val="32"/>
          <w:szCs w:val="32"/>
        </w:rPr>
        <w:t xml:space="preserve">  </w:t>
      </w:r>
      <w:r w:rsidRPr="00FE0DEE">
        <w:rPr>
          <w:rFonts w:ascii="TH SarabunPSK" w:hAnsi="TH SarabunPSK" w:cs="TH SarabunPSK"/>
          <w:sz w:val="32"/>
          <w:szCs w:val="32"/>
          <w:cs/>
        </w:rPr>
        <w:t>ไชยสาร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๓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FE0DEE">
        <w:rPr>
          <w:rFonts w:ascii="TH SarabunPSK" w:hAnsi="TH SarabunPSK" w:cs="TH SarabunPSK"/>
          <w:sz w:val="32"/>
          <w:szCs w:val="32"/>
          <w:cs/>
        </w:rPr>
        <w:t>สังวาลย์</w:t>
      </w:r>
      <w:proofErr w:type="spellEnd"/>
      <w:r w:rsidRPr="00FE0DEE">
        <w:rPr>
          <w:rFonts w:ascii="TH SarabunPSK" w:hAnsi="TH SarabunPSK" w:cs="TH SarabunPSK"/>
          <w:sz w:val="32"/>
          <w:szCs w:val="32"/>
          <w:cs/>
        </w:rPr>
        <w:t xml:space="preserve">  เสมอภาค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๔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ส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กาญจนา ม่านมุงศิลป์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๕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นางกิ่งทอง มณีเหล็ก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๖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นางจินตนา  สิงห์วิเศษ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๗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นางลำพึง  แสนทา</w:t>
      </w:r>
    </w:p>
    <w:p w:rsidR="006C0015" w:rsidRPr="00C349D7" w:rsidRDefault="008A6C25" w:rsidP="00C349D7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๘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นางจันทร์งาม  ปัญญา</w:t>
      </w:r>
    </w:p>
    <w:p w:rsidR="008A6C25" w:rsidRPr="00FE0DEE" w:rsidRDefault="008A6C25" w:rsidP="008A6C25">
      <w:pPr>
        <w:pStyle w:val="af5"/>
        <w:rPr>
          <w:rFonts w:ascii="TH SarabunPSK" w:hAnsi="TH SarabunPSK" w:cs="TH SarabunPSK"/>
          <w:b/>
          <w:bCs/>
          <w:sz w:val="32"/>
          <w:szCs w:val="32"/>
        </w:rPr>
      </w:pPr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คณะกรรมการ </w:t>
      </w:r>
      <w:proofErr w:type="spellStart"/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t>กศน</w:t>
      </w:r>
      <w:proofErr w:type="spellEnd"/>
      <w:r w:rsidRPr="00FE0DE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0DEE">
        <w:rPr>
          <w:rFonts w:ascii="TH SarabunPSK" w:hAnsi="TH SarabunPSK" w:cs="TH SarabunPSK"/>
          <w:b/>
          <w:bCs/>
          <w:sz w:val="32"/>
          <w:szCs w:val="32"/>
          <w:cs/>
        </w:rPr>
        <w:t>ตำบล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พระครูไพศาลธีรมงคล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ประธานคณะกรรมการ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๒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นายมนู ศรีประสาท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รองประธาน</w:t>
      </w:r>
    </w:p>
    <w:p w:rsidR="008A6C25" w:rsidRPr="00FE0DEE" w:rsidRDefault="008A6C25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๓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นางลำพึง  แสนทา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ประธานนักศึกษา</w:t>
      </w:r>
    </w:p>
    <w:p w:rsidR="008A6C25" w:rsidRPr="00FE0DEE" w:rsidRDefault="008A6C25" w:rsidP="00952930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๔</w:t>
      </w:r>
      <w:r w:rsidRPr="00FE0DEE">
        <w:rPr>
          <w:rFonts w:ascii="TH SarabunPSK" w:hAnsi="TH SarabunPSK" w:cs="TH SarabunPSK"/>
          <w:sz w:val="32"/>
          <w:szCs w:val="32"/>
        </w:rPr>
        <w:t>.</w:t>
      </w:r>
      <w:r w:rsidRPr="00FE0DEE">
        <w:rPr>
          <w:rFonts w:ascii="TH SarabunPSK" w:hAnsi="TH SarabunPSK" w:cs="TH SarabunPSK"/>
          <w:sz w:val="32"/>
          <w:szCs w:val="32"/>
          <w:cs/>
        </w:rPr>
        <w:t>นายถนัด  สิทธิชัย</w:t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</w:rPr>
        <w:tab/>
      </w:r>
      <w:r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๕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นางพวงเพชร เวทศักดิ์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๖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8A6C25" w:rsidRPr="00FE0DEE">
        <w:rPr>
          <w:rFonts w:ascii="TH SarabunPSK" w:hAnsi="TH SarabunPSK" w:cs="TH SarabunPSK"/>
          <w:sz w:val="32"/>
          <w:szCs w:val="32"/>
          <w:cs/>
        </w:rPr>
        <w:t>สังวาลย์</w:t>
      </w:r>
      <w:proofErr w:type="spellEnd"/>
      <w:r w:rsidR="008A6C25" w:rsidRPr="00FE0DEE">
        <w:rPr>
          <w:rFonts w:ascii="TH SarabunPSK" w:hAnsi="TH SarabunPSK" w:cs="TH SarabunPSK"/>
          <w:sz w:val="32"/>
          <w:szCs w:val="32"/>
          <w:cs/>
        </w:rPr>
        <w:t xml:space="preserve">  เสมอภาค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๗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ส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proofErr w:type="spellStart"/>
      <w:r w:rsidR="008A6C25" w:rsidRPr="00FE0DEE">
        <w:rPr>
          <w:rFonts w:ascii="TH SarabunPSK" w:hAnsi="TH SarabunPSK" w:cs="TH SarabunPSK"/>
          <w:sz w:val="32"/>
          <w:szCs w:val="32"/>
          <w:cs/>
        </w:rPr>
        <w:t>วราภรณ์</w:t>
      </w:r>
      <w:proofErr w:type="spellEnd"/>
      <w:r w:rsidR="008A6C25" w:rsidRPr="00FE0DEE">
        <w:rPr>
          <w:rFonts w:ascii="TH SarabunPSK" w:hAnsi="TH SarabunPSK" w:cs="TH SarabunPSK"/>
          <w:sz w:val="32"/>
          <w:szCs w:val="32"/>
          <w:cs/>
        </w:rPr>
        <w:t xml:space="preserve">  ไชยสาร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๘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นางกิ่งทอง มณีเหล็ก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๙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นางจินตนา  สิงห์วิเศษ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6C0015">
        <w:rPr>
          <w:rFonts w:ascii="TH SarabunPSK" w:hAnsi="TH SarabunPSK" w:cs="TH SarabunPSK" w:hint="cs"/>
          <w:sz w:val="32"/>
          <w:szCs w:val="32"/>
          <w:cs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๑๐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นางจันทร์งาม  ปัญญา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๑๑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นายอุดมศักดิ์  พรหมสิทธิ์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๑๒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นายอุดร  ชมพู</w:t>
      </w:r>
      <w:proofErr w:type="spellStart"/>
      <w:r w:rsidR="008A6C25" w:rsidRPr="00FE0DEE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๑๓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นายเกตุ  ภูเวียง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๑๔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 xml:space="preserve">นางอัมพร  </w:t>
      </w:r>
      <w:proofErr w:type="spellStart"/>
      <w:r w:rsidR="008A6C25" w:rsidRPr="00FE0DEE">
        <w:rPr>
          <w:rFonts w:ascii="TH SarabunPSK" w:hAnsi="TH SarabunPSK" w:cs="TH SarabunPSK"/>
          <w:sz w:val="32"/>
          <w:szCs w:val="32"/>
          <w:cs/>
        </w:rPr>
        <w:t>วงค์ขัติย์</w:t>
      </w:r>
      <w:proofErr w:type="spellEnd"/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A6C2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๑๕</w:t>
      </w:r>
      <w:r w:rsidR="008A6C25" w:rsidRPr="00FE0DEE">
        <w:rPr>
          <w:rFonts w:ascii="TH SarabunPSK" w:hAnsi="TH SarabunPSK" w:cs="TH SarabunPSK"/>
          <w:sz w:val="32"/>
          <w:szCs w:val="32"/>
        </w:rPr>
        <w:t>.</w:t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8A6C25" w:rsidRPr="00FE0DEE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="008A6C25" w:rsidRPr="00FE0DEE">
        <w:rPr>
          <w:rFonts w:ascii="TH SarabunPSK" w:hAnsi="TH SarabunPSK" w:cs="TH SarabunPSK"/>
          <w:sz w:val="32"/>
          <w:szCs w:val="32"/>
          <w:cs/>
        </w:rPr>
        <w:t xml:space="preserve">กันต์  </w:t>
      </w:r>
      <w:proofErr w:type="spellStart"/>
      <w:r w:rsidR="008A6C25" w:rsidRPr="00FE0DEE">
        <w:rPr>
          <w:rFonts w:ascii="TH SarabunPSK" w:hAnsi="TH SarabunPSK" w:cs="TH SarabunPSK"/>
          <w:sz w:val="32"/>
          <w:szCs w:val="32"/>
          <w:cs/>
        </w:rPr>
        <w:t>เป็ง</w:t>
      </w:r>
      <w:proofErr w:type="spellEnd"/>
      <w:r w:rsidR="008A6C25" w:rsidRPr="00FE0DEE">
        <w:rPr>
          <w:rFonts w:ascii="TH SarabunPSK" w:hAnsi="TH SarabunPSK" w:cs="TH SarabunPSK"/>
          <w:sz w:val="32"/>
          <w:szCs w:val="32"/>
          <w:cs/>
        </w:rPr>
        <w:t>ธรรม</w:t>
      </w:r>
      <w:r w:rsidR="008A6C25" w:rsidRPr="00FE0DEE">
        <w:rPr>
          <w:rFonts w:ascii="TH SarabunPSK" w:hAnsi="TH SarabunPSK" w:cs="TH SarabunPSK"/>
          <w:sz w:val="32"/>
          <w:szCs w:val="32"/>
        </w:rPr>
        <w:tab/>
      </w:r>
      <w:r w:rsidR="008A6C25" w:rsidRPr="00FE0DEE">
        <w:rPr>
          <w:rFonts w:ascii="TH SarabunPSK" w:hAnsi="TH SarabunPSK" w:cs="TH SarabunPSK"/>
          <w:sz w:val="32"/>
          <w:szCs w:val="32"/>
          <w:cs/>
        </w:rPr>
        <w:t>เลขานุการ</w:t>
      </w:r>
    </w:p>
    <w:p w:rsidR="00070155" w:rsidRPr="00FE0DEE" w:rsidRDefault="00952930" w:rsidP="008A6C25">
      <w:pPr>
        <w:pStyle w:val="af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E0DEE">
        <w:rPr>
          <w:rFonts w:ascii="TH SarabunPSK" w:hAnsi="TH SarabunPSK" w:cs="TH SarabunPSK"/>
          <w:sz w:val="32"/>
          <w:szCs w:val="32"/>
          <w:cs/>
        </w:rPr>
        <w:t>๑๖</w:t>
      </w:r>
      <w:r w:rsidR="00070155" w:rsidRPr="00FE0DEE">
        <w:rPr>
          <w:rFonts w:ascii="TH SarabunPSK" w:hAnsi="TH SarabunPSK" w:cs="TH SarabunPSK"/>
          <w:sz w:val="32"/>
          <w:szCs w:val="32"/>
        </w:rPr>
        <w:t>.</w:t>
      </w:r>
      <w:r w:rsidR="00070155" w:rsidRPr="00FE0DEE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="00070155" w:rsidRPr="00FE0DEE">
        <w:rPr>
          <w:rFonts w:ascii="TH SarabunPSK" w:hAnsi="TH SarabunPSK" w:cs="TH SarabunPSK"/>
          <w:sz w:val="32"/>
          <w:szCs w:val="32"/>
          <w:cs/>
        </w:rPr>
        <w:t>นฤดี</w:t>
      </w:r>
      <w:proofErr w:type="spellEnd"/>
      <w:r w:rsidR="00070155" w:rsidRPr="00FE0DEE">
        <w:rPr>
          <w:rFonts w:ascii="TH SarabunPSK" w:hAnsi="TH SarabunPSK" w:cs="TH SarabunPSK"/>
          <w:sz w:val="32"/>
          <w:szCs w:val="32"/>
          <w:cs/>
        </w:rPr>
        <w:t xml:space="preserve">  อุปกิจ</w:t>
      </w:r>
      <w:r w:rsidR="00070155" w:rsidRPr="00FE0DEE">
        <w:rPr>
          <w:rFonts w:ascii="TH SarabunPSK" w:hAnsi="TH SarabunPSK" w:cs="TH SarabunPSK"/>
          <w:sz w:val="32"/>
          <w:szCs w:val="32"/>
        </w:rPr>
        <w:tab/>
      </w:r>
      <w:r w:rsidR="00070155" w:rsidRPr="00FE0DEE">
        <w:rPr>
          <w:rFonts w:ascii="TH SarabunPSK" w:hAnsi="TH SarabunPSK" w:cs="TH SarabunPSK"/>
          <w:sz w:val="32"/>
          <w:szCs w:val="32"/>
        </w:rPr>
        <w:tab/>
      </w:r>
      <w:r w:rsidR="00070155" w:rsidRPr="00FE0DEE">
        <w:rPr>
          <w:rFonts w:ascii="TH SarabunPSK" w:hAnsi="TH SarabunPSK" w:cs="TH SarabunPSK"/>
          <w:sz w:val="32"/>
          <w:szCs w:val="32"/>
          <w:cs/>
        </w:rPr>
        <w:t>เลขานุการ</w:t>
      </w:r>
    </w:p>
    <w:p w:rsidR="00D9253E" w:rsidRPr="00D9253E" w:rsidRDefault="00D03B9B" w:rsidP="00D9253E">
      <w:pPr>
        <w:spacing w:after="120" w:line="240" w:lineRule="auto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6EDC688E" wp14:editId="18A4048D">
                <wp:simplePos x="0" y="0"/>
                <wp:positionH relativeFrom="page">
                  <wp:posOffset>621102</wp:posOffset>
                </wp:positionH>
                <wp:positionV relativeFrom="page">
                  <wp:posOffset>646981</wp:posOffset>
                </wp:positionV>
                <wp:extent cx="6702724" cy="9776844"/>
                <wp:effectExtent l="0" t="0" r="22225" b="15240"/>
                <wp:wrapNone/>
                <wp:docPr id="74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2724" cy="9776844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48.9pt;margin-top:50.95pt;width:527.75pt;height:769.8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" o:allowincell="f" filled="f" fillcolor="black" strokeweight="1pt">
                <w10:wrap anchorx="page" anchory="page"/>
              </v:roundrect>
            </w:pict>
          </mc:Fallback>
        </mc:AlternateContent>
      </w:r>
    </w:p>
    <w:p w:rsidR="00D9253E" w:rsidRPr="00D9253E" w:rsidRDefault="00D9253E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  <w:r w:rsidRPr="00D9253E">
        <w:rPr>
          <w:rFonts w:ascii="TH SarabunIT๙" w:eastAsia="Times New Roman" w:hAnsi="TH SarabunIT๙" w:cs="TH SarabunIT๙"/>
          <w:b/>
          <w:bCs/>
          <w:noProof/>
          <w:color w:val="auto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44B2CF" wp14:editId="2F8C94BA">
                <wp:simplePos x="0" y="0"/>
                <wp:positionH relativeFrom="column">
                  <wp:posOffset>409708</wp:posOffset>
                </wp:positionH>
                <wp:positionV relativeFrom="paragraph">
                  <wp:posOffset>-244475</wp:posOffset>
                </wp:positionV>
                <wp:extent cx="4784651" cy="1169582"/>
                <wp:effectExtent l="57150" t="38100" r="73660" b="88265"/>
                <wp:wrapNone/>
                <wp:docPr id="749" name="ม้วนกระดาษแนวนอน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1" cy="1169582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Pr="00C26AE8" w:rsidRDefault="00BD546E" w:rsidP="00D925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บทที่ ๒ ทิศทางและการดำเนินงาน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้วนกระดาษแนวนอน 749" o:spid="_x0000_s1030" type="#_x0000_t98" style="position:absolute;margin-left:32.25pt;margin-top:-19.25pt;width:376.75pt;height:92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D546E" w:rsidRPr="00C26AE8" w:rsidRDefault="00BD546E" w:rsidP="00D9253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บทที่ ๒ ทิศทางและการดำเนินงาน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D9253E" w:rsidRPr="00D9253E" w:rsidRDefault="00D9253E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</w:p>
    <w:p w:rsidR="00D9253E" w:rsidRPr="00D9253E" w:rsidRDefault="00D9253E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</w:p>
    <w:p w:rsidR="00D9253E" w:rsidRPr="00D9253E" w:rsidRDefault="00D9253E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</w:p>
    <w:p w:rsidR="00D9253E" w:rsidRPr="00D9253E" w:rsidRDefault="00D9253E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</w:p>
    <w:p w:rsidR="00D9253E" w:rsidRPr="00D9253E" w:rsidRDefault="00D9253E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proofErr w:type="spellStart"/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กศน</w:t>
      </w:r>
      <w:proofErr w:type="spellEnd"/>
      <w:r w:rsidRPr="00D9253E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>.</w:t>
      </w:r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ตำบล</w:t>
      </w:r>
      <w:r w:rsidRPr="00D9253E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เป็นหน่วยจัดกิจกรรมการเรียนรู้การศึกษานอกระบบและการศึกษาตามอัธยาศัยที่ตั้งอยู่</w:t>
      </w:r>
      <w:r w:rsidR="00390BE8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ระดั</w:t>
      </w:r>
      <w:r w:rsidR="00C349D7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บ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ตำบล</w:t>
      </w:r>
    </w:p>
    <w:p w:rsidR="00390BE8" w:rsidRDefault="00390BE8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</w:pP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หลักการทำงาน</w:t>
      </w:r>
      <w:r w:rsidRPr="00D9253E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 xml:space="preserve"> </w:t>
      </w:r>
      <w:proofErr w:type="spellStart"/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กศน</w:t>
      </w:r>
      <w:proofErr w:type="spellEnd"/>
      <w:r w:rsidRPr="00D9253E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>.</w:t>
      </w:r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ตำบล</w:t>
      </w:r>
      <w:r w:rsidRPr="00D9253E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ยึดชุมชนเป็นฐานในการดำเนินงานและการจัดการเรียนรู้โดยใช้ต้นทุน</w:t>
      </w: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ของชุมชน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เช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่น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อาคาร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สถานที่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แหล่ง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ว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ิชาการ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ภูม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ิ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ป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ัญ</w:t>
      </w:r>
      <w:r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ญาท้อ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งถ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ิ่น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วัฒนธรรม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ประเพณี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มีการประสานเครือข่าย</w:t>
      </w: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ในชุมชนร่วมจัดกิจกรรมการเรียนรู้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โดยส่งเสริม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สนับสนุนให้ทุกภาคส่วนในชุมชน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>/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สังคมเข้ามามีส่วนร่วมเป็นภาคีเครือข่ายในการดำเนินกิจกรรม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proofErr w:type="spellStart"/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>.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ตำบล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ทั้งในฐานะผู้ให้บริการ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ผู้รับบริการมีส่วนร่วมเป็นเจ้าของ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ร่วมคิด</w:t>
      </w:r>
      <w:r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ร่วม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ทำ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ร่วม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แก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้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ปั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ญหา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proofErr w:type="spellStart"/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บูรณา</w:t>
      </w:r>
      <w:proofErr w:type="spellEnd"/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การกระบวนการเร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ียนรู้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และจัดประสบการณ์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การเรียนร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ู้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สอด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คล้อง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กับว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ิถีชีวิตของชุมชน มีคณะกรรมการ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proofErr w:type="spellStart"/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>.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ตำบล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ท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ี่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เ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ป็นคนในชุมชน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ให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้ก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ารส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่ง เส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ร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ิม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สนับสนุน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ต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ิดตาม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ตามดูแลและร่วมประเมินผล</w:t>
      </w: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  <w:cs/>
        </w:rPr>
      </w:pPr>
    </w:p>
    <w:p w:rsid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</w:pPr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การดำเนินงาน</w:t>
      </w:r>
      <w:r w:rsidRPr="00D9253E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 xml:space="preserve"> </w:t>
      </w:r>
      <w:proofErr w:type="spellStart"/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กศน</w:t>
      </w:r>
      <w:proofErr w:type="spellEnd"/>
      <w:r w:rsidRPr="00D9253E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>.</w:t>
      </w:r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ตำบล</w:t>
      </w:r>
      <w:r w:rsidRPr="00D9253E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โดยมีวัตถุประสงค์หลักเพื่อ</w:t>
      </w: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</w:pP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๑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.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เป็นศูนย์กลางการเรียนรู้และจัดกิจกรรมการศึกษานอกระบบและการศึกษาตามอัธยาศัยเพื่อให้</w:t>
      </w: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ประชาชนได้รับการศึกษาตลอดชีวิตอย่างทั่วถึงและมีคุณภาพ</w:t>
      </w: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๒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. 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สร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้าง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และขยายภาค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ี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เครือ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ข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่า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ยในการมส</w:t>
      </w:r>
      <w:r w:rsidR="00390BE8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่วนร่วมในการ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จัดก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ิจ</w:t>
      </w:r>
      <w:r w:rsidRPr="00D9253E">
        <w:rPr>
          <w:rFonts w:ascii="TH SarabunPSK" w:eastAsia="Calibri" w:hAnsi="TH SarabunPSK" w:cs="TH SarabunPSK"/>
          <w:color w:val="auto"/>
          <w:sz w:val="32"/>
          <w:szCs w:val="32"/>
          <w:cs/>
        </w:rPr>
        <w:t>กรรมการศ</w:t>
      </w: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ึกษานอกระบบและการศึกษาตาม</w:t>
      </w: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อัธยาศัยในชุมชน</w:t>
      </w:r>
    </w:p>
    <w:p w:rsidR="00D9253E" w:rsidRPr="00D9253E" w:rsidRDefault="008C361B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๓</w:t>
      </w:r>
      <w:r w:rsidR="00D9253E"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. </w:t>
      </w:r>
      <w:r w:rsidR="00D9253E"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ส่งเสริม</w:t>
      </w:r>
      <w:r w:rsidR="00D9253E"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D9253E"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สนับสนุนการจัดกิจกรรมการศึกษานอกระบบและการศึกษาตามอัธยาศัยของภาคีเครือข่าย</w:t>
      </w:r>
    </w:p>
    <w:p w:rsidR="00D9253E" w:rsidRPr="00D9253E" w:rsidRDefault="008C361B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๔</w:t>
      </w:r>
      <w:r w:rsidR="00D9253E"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. </w:t>
      </w:r>
      <w:r w:rsidR="00D9253E"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ประสานและเชื่อมโยงการดำเนินงานจัดการศึกษาร่วมกับหน่วยงานทั้งภาครัฐ</w:t>
      </w:r>
      <w:r w:rsidR="00D9253E" w:rsidRPr="00D9253E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D9253E"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เอกชนและภาค</w:t>
      </w:r>
    </w:p>
    <w:p w:rsidR="00D9253E" w:rsidRP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9253E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ประชาชน</w:t>
      </w:r>
    </w:p>
    <w:p w:rsidR="00D9253E" w:rsidRPr="00D9253E" w:rsidRDefault="00D9253E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</w:p>
    <w:p w:rsidR="00D9253E" w:rsidRDefault="009663B7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F6B099" wp14:editId="4AE1A464">
                <wp:simplePos x="0" y="0"/>
                <wp:positionH relativeFrom="column">
                  <wp:posOffset>1108710</wp:posOffset>
                </wp:positionH>
                <wp:positionV relativeFrom="paragraph">
                  <wp:posOffset>33020</wp:posOffset>
                </wp:positionV>
                <wp:extent cx="3321050" cy="2113280"/>
                <wp:effectExtent l="0" t="0" r="12700" b="20320"/>
                <wp:wrapNone/>
                <wp:docPr id="758" name="สี่เหลี่ยมผืนผ้า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211328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58" o:spid="_x0000_s1026" style="position:absolute;margin-left:87.3pt;margin-top:2.6pt;width:261.5pt;height:166.4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" strokecolor="#855d5d [3209]" strokeweight="1pt">
                <v:fill r:id="rId27" o:title="" recolor="t" rotate="t" type="frame"/>
              </v:rect>
            </w:pict>
          </mc:Fallback>
        </mc:AlternateContent>
      </w:r>
    </w:p>
    <w:p w:rsidR="00952930" w:rsidRDefault="00952930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cs/>
        </w:rPr>
      </w:pPr>
    </w:p>
    <w:p w:rsidR="00952930" w:rsidRDefault="00952930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cs/>
        </w:rPr>
      </w:pPr>
    </w:p>
    <w:p w:rsidR="00952930" w:rsidRDefault="00952930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cs/>
        </w:rPr>
      </w:pPr>
    </w:p>
    <w:p w:rsidR="00952930" w:rsidRDefault="00952930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cs/>
        </w:rPr>
      </w:pPr>
    </w:p>
    <w:p w:rsidR="00952930" w:rsidRDefault="00952930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cs/>
        </w:rPr>
      </w:pPr>
    </w:p>
    <w:p w:rsidR="00390BE8" w:rsidRDefault="00390BE8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</w:p>
    <w:p w:rsidR="00FE0DEE" w:rsidRDefault="00FE0DEE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  <w:cs/>
        </w:rPr>
      </w:pPr>
    </w:p>
    <w:p w:rsidR="00390BE8" w:rsidRPr="00D9253E" w:rsidRDefault="00390BE8" w:rsidP="00D9253E">
      <w:pPr>
        <w:spacing w:after="0" w:line="240" w:lineRule="auto"/>
        <w:rPr>
          <w:rFonts w:ascii="TH SarabunPSK" w:eastAsia="TH SarabunPSK" w:hAnsi="TH SarabunPSK" w:cs="TH SarabunPSK"/>
          <w:b/>
          <w:bCs/>
          <w:color w:val="auto"/>
          <w:sz w:val="32"/>
          <w:szCs w:val="32"/>
        </w:rPr>
      </w:pPr>
    </w:p>
    <w:p w:rsidR="00AA21AF" w:rsidRPr="00AA21AF" w:rsidRDefault="00AA21AF" w:rsidP="00DC0D86">
      <w:pPr>
        <w:spacing w:after="12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</w:p>
    <w:p w:rsid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2"/>
          <w:szCs w:val="32"/>
          <w:cs/>
        </w:rPr>
      </w:pPr>
      <w:r>
        <w:rPr>
          <w:rFonts w:ascii="THSarabunPSK" w:cs="THSarabunPSK" w:hint="cs"/>
          <w:b/>
          <w:bCs/>
          <w:noProof/>
          <w:color w:val="auto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BA986C" wp14:editId="1D76736D">
                <wp:simplePos x="0" y="0"/>
                <wp:positionH relativeFrom="column">
                  <wp:posOffset>445291</wp:posOffset>
                </wp:positionH>
                <wp:positionV relativeFrom="paragraph">
                  <wp:posOffset>-232913</wp:posOffset>
                </wp:positionV>
                <wp:extent cx="4623315" cy="1199071"/>
                <wp:effectExtent l="38100" t="19050" r="63500" b="96520"/>
                <wp:wrapNone/>
                <wp:docPr id="736" name="ม้วนกระดาษแนวนอน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315" cy="119907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46E" w:rsidRPr="00D9253E" w:rsidRDefault="00BD546E" w:rsidP="00D925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92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การบริหารจัดการ </w:t>
                            </w:r>
                            <w:proofErr w:type="spellStart"/>
                            <w:r w:rsidRPr="00D92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กศน</w:t>
                            </w:r>
                            <w:proofErr w:type="spellEnd"/>
                            <w:r w:rsidRPr="00D92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  <w:r w:rsidRPr="00D92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ตำบลเวียงยอง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ม้วนกระดาษแนวนอน 736" o:spid="_x0000_s1031" type="#_x0000_t98" style="position:absolute;margin-left:35.05pt;margin-top:-18.35pt;width:364.05pt;height:94.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" strokecolor="#574e4f [1928]">
                <v:fill r:id="rId28" o:title="" recolor="t" rotate="t" type="tile"/>
                <v:imagedata recolortarget="#dedada [984]"/>
                <v:shadow on="t" color="black" opacity=".5" origin=",-.5" offset="0"/>
                <v:textbox>
                  <w:txbxContent>
                    <w:p w:rsidR="00BD546E" w:rsidRPr="00D9253E" w:rsidRDefault="00BD546E" w:rsidP="00D9253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D9253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การบริหารจัดการ </w:t>
                      </w:r>
                      <w:proofErr w:type="spellStart"/>
                      <w:r w:rsidRPr="00D9253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กศน</w:t>
                      </w:r>
                      <w:proofErr w:type="spellEnd"/>
                      <w:r w:rsidRPr="00D9253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  <w:r w:rsidRPr="00D9253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ตำบลเวียงยอง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2"/>
          <w:szCs w:val="32"/>
          <w:cs/>
        </w:rPr>
      </w:pPr>
    </w:p>
    <w:p w:rsid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2"/>
          <w:szCs w:val="32"/>
          <w:cs/>
        </w:rPr>
      </w:pPr>
    </w:p>
    <w:p w:rsid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2"/>
          <w:szCs w:val="32"/>
          <w:cs/>
        </w:rPr>
      </w:pPr>
    </w:p>
    <w:p w:rsidR="00D9253E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2"/>
          <w:szCs w:val="32"/>
          <w:cs/>
        </w:rPr>
      </w:pPr>
    </w:p>
    <w:p w:rsidR="00D9253E" w:rsidRPr="00860D9B" w:rsidRDefault="0089628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860D9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๑</w:t>
      </w:r>
      <w:r w:rsidR="00D9253E" w:rsidRPr="00860D9B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. </w:t>
      </w:r>
      <w:r w:rsidR="00D9253E" w:rsidRPr="00860D9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การบริหารจัดการ</w:t>
      </w:r>
    </w:p>
    <w:p w:rsidR="00D9253E" w:rsidRPr="00860D9B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860D9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ด้านกายภาพ</w:t>
      </w:r>
    </w:p>
    <w:p w:rsidR="00D9253E" w:rsidRPr="00860D9B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860D9B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Pr="00860D9B">
        <w:rPr>
          <w:rFonts w:ascii="TH SarabunPSK" w:hAnsi="TH SarabunPSK" w:cs="TH SarabunPSK"/>
          <w:color w:val="auto"/>
          <w:sz w:val="32"/>
          <w:szCs w:val="32"/>
          <w:cs/>
        </w:rPr>
        <w:t>อาคารสถานที่</w:t>
      </w:r>
    </w:p>
    <w:p w:rsidR="00D9253E" w:rsidRPr="00860D9B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860D9B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Pr="00860D9B">
        <w:rPr>
          <w:rFonts w:ascii="TH SarabunPSK" w:hAnsi="TH SarabunPSK" w:cs="TH SarabunPSK"/>
          <w:color w:val="auto"/>
          <w:sz w:val="32"/>
          <w:szCs w:val="32"/>
          <w:cs/>
        </w:rPr>
        <w:t>สื่อ</w:t>
      </w:r>
      <w:r w:rsidRPr="00860D9B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860D9B">
        <w:rPr>
          <w:rFonts w:ascii="TH SarabunPSK" w:hAnsi="TH SarabunPSK" w:cs="TH SarabunPSK"/>
          <w:color w:val="auto"/>
          <w:sz w:val="32"/>
          <w:szCs w:val="32"/>
          <w:cs/>
        </w:rPr>
        <w:t>วัสดุ</w:t>
      </w:r>
      <w:r w:rsidRPr="00860D9B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860D9B">
        <w:rPr>
          <w:rFonts w:ascii="TH SarabunPSK" w:hAnsi="TH SarabunPSK" w:cs="TH SarabunPSK"/>
          <w:color w:val="auto"/>
          <w:sz w:val="32"/>
          <w:szCs w:val="32"/>
          <w:cs/>
        </w:rPr>
        <w:t>ครุภัณฑ์</w:t>
      </w:r>
    </w:p>
    <w:p w:rsidR="00DC0D86" w:rsidRPr="00860D9B" w:rsidRDefault="00DC0D86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DC0D86" w:rsidRPr="00860D9B" w:rsidRDefault="00DC0D86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860D9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ด้านบุคลากร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892"/>
        <w:gridCol w:w="4484"/>
        <w:gridCol w:w="1797"/>
        <w:gridCol w:w="1349"/>
      </w:tblGrid>
      <w:tr w:rsidR="00DC0D86" w:rsidRPr="00860D9B" w:rsidTr="00DC0D86">
        <w:tc>
          <w:tcPr>
            <w:tcW w:w="892" w:type="dxa"/>
          </w:tcPr>
          <w:p w:rsidR="00DC0D86" w:rsidRPr="00860D9B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4484" w:type="dxa"/>
          </w:tcPr>
          <w:p w:rsidR="00DC0D86" w:rsidRPr="00860D9B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797" w:type="dxa"/>
          </w:tcPr>
          <w:p w:rsidR="00DC0D86" w:rsidRPr="00860D9B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จำนวน </w:t>
            </w: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  <w:t>(</w:t>
            </w: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>คน</w:t>
            </w: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  <w:t>)</w:t>
            </w:r>
          </w:p>
        </w:tc>
        <w:tc>
          <w:tcPr>
            <w:tcW w:w="1349" w:type="dxa"/>
          </w:tcPr>
          <w:p w:rsidR="00DC0D86" w:rsidRPr="00860D9B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หมายเหตุ</w:t>
            </w:r>
          </w:p>
        </w:tc>
      </w:tr>
      <w:tr w:rsidR="00DC0D86" w:rsidRPr="00860D9B" w:rsidTr="00DC0D86">
        <w:tc>
          <w:tcPr>
            <w:tcW w:w="892" w:type="dxa"/>
          </w:tcPr>
          <w:p w:rsidR="00DC0D86" w:rsidRPr="00860D9B" w:rsidRDefault="008C361B" w:rsidP="008C361B">
            <w:pPr>
              <w:tabs>
                <w:tab w:val="left" w:pos="7335"/>
              </w:tabs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24"/>
                <w:szCs w:val="28"/>
                <w:cs/>
                <w:lang w:eastAsia="zh-CN"/>
              </w:rPr>
              <w:t xml:space="preserve">    ๑</w:t>
            </w:r>
            <w:r w:rsidR="00DC0D86"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  <w:t>.</w:t>
            </w:r>
          </w:p>
        </w:tc>
        <w:tc>
          <w:tcPr>
            <w:tcW w:w="4484" w:type="dxa"/>
          </w:tcPr>
          <w:p w:rsidR="00DC0D86" w:rsidRPr="00860D9B" w:rsidRDefault="00DC0D86" w:rsidP="00DC0D86">
            <w:pPr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 xml:space="preserve">หัวหน้า </w:t>
            </w:r>
            <w:proofErr w:type="spellStart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กศน</w:t>
            </w:r>
            <w:proofErr w:type="spellEnd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  <w:t>.</w:t>
            </w: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ตำบล</w:t>
            </w:r>
          </w:p>
        </w:tc>
        <w:tc>
          <w:tcPr>
            <w:tcW w:w="1797" w:type="dxa"/>
          </w:tcPr>
          <w:p w:rsidR="00DC0D86" w:rsidRPr="00860D9B" w:rsidRDefault="00191792" w:rsidP="00191792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๑</w:t>
            </w:r>
          </w:p>
        </w:tc>
        <w:tc>
          <w:tcPr>
            <w:tcW w:w="1349" w:type="dxa"/>
          </w:tcPr>
          <w:p w:rsidR="00DC0D86" w:rsidRPr="00860D9B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</w:p>
        </w:tc>
      </w:tr>
      <w:tr w:rsidR="00DC0D86" w:rsidRPr="00860D9B" w:rsidTr="00DC0D86">
        <w:trPr>
          <w:trHeight w:val="239"/>
        </w:trPr>
        <w:tc>
          <w:tcPr>
            <w:tcW w:w="892" w:type="dxa"/>
          </w:tcPr>
          <w:p w:rsidR="00DC0D86" w:rsidRPr="00860D9B" w:rsidRDefault="008C361B" w:rsidP="00860D9B">
            <w:pPr>
              <w:tabs>
                <w:tab w:val="left" w:pos="7335"/>
              </w:tabs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24"/>
                <w:szCs w:val="28"/>
                <w:cs/>
                <w:lang w:eastAsia="zh-CN"/>
              </w:rPr>
              <w:t>๒</w:t>
            </w:r>
            <w:r w:rsidR="00DC0D86"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  <w:t>.</w:t>
            </w:r>
          </w:p>
        </w:tc>
        <w:tc>
          <w:tcPr>
            <w:tcW w:w="4484" w:type="dxa"/>
          </w:tcPr>
          <w:p w:rsidR="00DC0D86" w:rsidRPr="00860D9B" w:rsidRDefault="00DC0D86" w:rsidP="00DC0D86">
            <w:pPr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 xml:space="preserve">ครูอาสาสมัคร </w:t>
            </w:r>
            <w:proofErr w:type="spellStart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กศน</w:t>
            </w:r>
            <w:proofErr w:type="spellEnd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  <w:t>.</w:t>
            </w: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ตำบล</w:t>
            </w:r>
          </w:p>
        </w:tc>
        <w:tc>
          <w:tcPr>
            <w:tcW w:w="1797" w:type="dxa"/>
          </w:tcPr>
          <w:p w:rsidR="00DC0D86" w:rsidRPr="00860D9B" w:rsidRDefault="00191792" w:rsidP="00191792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๑</w:t>
            </w:r>
          </w:p>
        </w:tc>
        <w:tc>
          <w:tcPr>
            <w:tcW w:w="1349" w:type="dxa"/>
          </w:tcPr>
          <w:p w:rsidR="00DC0D86" w:rsidRPr="00860D9B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</w:p>
        </w:tc>
      </w:tr>
      <w:tr w:rsidR="00DC0D86" w:rsidRPr="00860D9B" w:rsidTr="00DC0D86">
        <w:tc>
          <w:tcPr>
            <w:tcW w:w="892" w:type="dxa"/>
          </w:tcPr>
          <w:p w:rsidR="00DC0D86" w:rsidRPr="00860D9B" w:rsidRDefault="008C361B" w:rsidP="00860D9B">
            <w:pPr>
              <w:tabs>
                <w:tab w:val="left" w:pos="7335"/>
              </w:tabs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24"/>
                <w:szCs w:val="28"/>
                <w:cs/>
                <w:lang w:eastAsia="zh-CN"/>
              </w:rPr>
              <w:t>๓</w:t>
            </w:r>
            <w:r w:rsidR="00DC0D86"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  <w:t>.</w:t>
            </w:r>
          </w:p>
        </w:tc>
        <w:tc>
          <w:tcPr>
            <w:tcW w:w="4484" w:type="dxa"/>
          </w:tcPr>
          <w:p w:rsidR="00DC0D86" w:rsidRPr="00860D9B" w:rsidRDefault="00DC0D86" w:rsidP="00DC0D86">
            <w:pPr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ครูประจำศูนย์การเรียนชุมชนตำบล</w:t>
            </w:r>
          </w:p>
        </w:tc>
        <w:tc>
          <w:tcPr>
            <w:tcW w:w="1797" w:type="dxa"/>
          </w:tcPr>
          <w:p w:rsidR="00DC0D86" w:rsidRPr="00860D9B" w:rsidRDefault="00191792" w:rsidP="00191792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๑</w:t>
            </w:r>
          </w:p>
        </w:tc>
        <w:tc>
          <w:tcPr>
            <w:tcW w:w="1349" w:type="dxa"/>
          </w:tcPr>
          <w:p w:rsidR="00DC0D86" w:rsidRPr="00860D9B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</w:p>
        </w:tc>
      </w:tr>
      <w:tr w:rsidR="00DC0D86" w:rsidRPr="00860D9B" w:rsidTr="00DC0D86">
        <w:tc>
          <w:tcPr>
            <w:tcW w:w="892" w:type="dxa"/>
          </w:tcPr>
          <w:p w:rsidR="00DC0D86" w:rsidRPr="00860D9B" w:rsidRDefault="00191792" w:rsidP="00860D9B">
            <w:pPr>
              <w:tabs>
                <w:tab w:val="left" w:pos="7335"/>
              </w:tabs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cs/>
                <w:lang w:eastAsia="zh-CN"/>
              </w:rPr>
            </w:pP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>๔</w:t>
            </w: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  <w:t>.</w:t>
            </w:r>
          </w:p>
        </w:tc>
        <w:tc>
          <w:tcPr>
            <w:tcW w:w="4484" w:type="dxa"/>
          </w:tcPr>
          <w:p w:rsidR="00DC0D86" w:rsidRPr="00860D9B" w:rsidRDefault="00191792" w:rsidP="00DC0D86">
            <w:pPr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 xml:space="preserve">คณะกรรมการ </w:t>
            </w:r>
            <w:proofErr w:type="spellStart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กศน</w:t>
            </w:r>
            <w:proofErr w:type="spellEnd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  <w:t>.</w:t>
            </w: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ตำบล</w:t>
            </w:r>
          </w:p>
        </w:tc>
        <w:tc>
          <w:tcPr>
            <w:tcW w:w="1797" w:type="dxa"/>
          </w:tcPr>
          <w:p w:rsidR="00DC0D86" w:rsidRPr="00860D9B" w:rsidRDefault="00191792" w:rsidP="00191792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๑๕</w:t>
            </w:r>
          </w:p>
        </w:tc>
        <w:tc>
          <w:tcPr>
            <w:tcW w:w="1349" w:type="dxa"/>
          </w:tcPr>
          <w:p w:rsidR="00DC0D86" w:rsidRPr="00860D9B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</w:p>
        </w:tc>
      </w:tr>
      <w:tr w:rsidR="00191792" w:rsidRPr="00860D9B" w:rsidTr="00DC0D86">
        <w:tc>
          <w:tcPr>
            <w:tcW w:w="892" w:type="dxa"/>
          </w:tcPr>
          <w:p w:rsidR="00191792" w:rsidRPr="00860D9B" w:rsidRDefault="00191792" w:rsidP="00860D9B">
            <w:pPr>
              <w:tabs>
                <w:tab w:val="left" w:pos="7335"/>
              </w:tabs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>๕</w:t>
            </w: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  <w:t>.</w:t>
            </w:r>
          </w:p>
        </w:tc>
        <w:tc>
          <w:tcPr>
            <w:tcW w:w="4484" w:type="dxa"/>
          </w:tcPr>
          <w:p w:rsidR="00191792" w:rsidRPr="00860D9B" w:rsidRDefault="00191792" w:rsidP="00DC0D86">
            <w:pPr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proofErr w:type="spellStart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อาสาสม้คร</w:t>
            </w:r>
            <w:proofErr w:type="spellEnd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 xml:space="preserve"> </w:t>
            </w:r>
            <w:proofErr w:type="spellStart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กศน</w:t>
            </w:r>
            <w:proofErr w:type="spellEnd"/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  <w:t>.</w:t>
            </w: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ตำบล</w:t>
            </w:r>
          </w:p>
        </w:tc>
        <w:tc>
          <w:tcPr>
            <w:tcW w:w="1797" w:type="dxa"/>
          </w:tcPr>
          <w:p w:rsidR="00191792" w:rsidRPr="00860D9B" w:rsidRDefault="00191792" w:rsidP="00191792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๘</w:t>
            </w:r>
          </w:p>
        </w:tc>
        <w:tc>
          <w:tcPr>
            <w:tcW w:w="1349" w:type="dxa"/>
          </w:tcPr>
          <w:p w:rsidR="00191792" w:rsidRPr="00860D9B" w:rsidRDefault="00191792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</w:p>
        </w:tc>
      </w:tr>
      <w:tr w:rsidR="00191792" w:rsidRPr="00860D9B" w:rsidTr="00DC0D86">
        <w:tc>
          <w:tcPr>
            <w:tcW w:w="892" w:type="dxa"/>
          </w:tcPr>
          <w:p w:rsidR="00191792" w:rsidRPr="00860D9B" w:rsidRDefault="00191792" w:rsidP="00860D9B">
            <w:pPr>
              <w:tabs>
                <w:tab w:val="left" w:pos="7335"/>
              </w:tabs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>๖</w:t>
            </w:r>
            <w:r w:rsidRPr="00860D9B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  <w:t>.</w:t>
            </w:r>
          </w:p>
        </w:tc>
        <w:tc>
          <w:tcPr>
            <w:tcW w:w="4484" w:type="dxa"/>
          </w:tcPr>
          <w:p w:rsidR="00191792" w:rsidRPr="00860D9B" w:rsidRDefault="00191792" w:rsidP="00DC0D86">
            <w:pPr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คณะกรรมการองค์กรนักศึกษา</w:t>
            </w:r>
          </w:p>
        </w:tc>
        <w:tc>
          <w:tcPr>
            <w:tcW w:w="1797" w:type="dxa"/>
          </w:tcPr>
          <w:p w:rsidR="00191792" w:rsidRPr="00860D9B" w:rsidRDefault="00191792" w:rsidP="00191792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color w:val="auto"/>
                <w:sz w:val="30"/>
                <w:szCs w:val="30"/>
                <w:lang w:eastAsia="zh-CN"/>
              </w:rPr>
            </w:pPr>
            <w:r w:rsidRPr="00860D9B">
              <w:rPr>
                <w:rFonts w:ascii="TH SarabunPSK" w:eastAsia="SimSun" w:hAnsi="TH SarabunPSK" w:cs="TH SarabunPSK"/>
                <w:color w:val="auto"/>
                <w:sz w:val="30"/>
                <w:szCs w:val="30"/>
                <w:cs/>
                <w:lang w:eastAsia="zh-CN"/>
              </w:rPr>
              <w:t>๘</w:t>
            </w:r>
          </w:p>
        </w:tc>
        <w:tc>
          <w:tcPr>
            <w:tcW w:w="1349" w:type="dxa"/>
          </w:tcPr>
          <w:p w:rsidR="00191792" w:rsidRPr="00860D9B" w:rsidRDefault="00191792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</w:p>
        </w:tc>
      </w:tr>
      <w:tr w:rsidR="00DC0D86" w:rsidRPr="00DC0D86" w:rsidTr="00DC0D86">
        <w:tc>
          <w:tcPr>
            <w:tcW w:w="5376" w:type="dxa"/>
            <w:gridSpan w:val="2"/>
          </w:tcPr>
          <w:p w:rsidR="00DC0D86" w:rsidRPr="00DC0D86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  <w:r w:rsidRPr="00DC0D86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รวม</w:t>
            </w:r>
          </w:p>
        </w:tc>
        <w:tc>
          <w:tcPr>
            <w:tcW w:w="1797" w:type="dxa"/>
          </w:tcPr>
          <w:p w:rsidR="00DC0D86" w:rsidRPr="00DC0D86" w:rsidRDefault="00191792" w:rsidP="00191792">
            <w:pPr>
              <w:tabs>
                <w:tab w:val="left" w:pos="7335"/>
              </w:tabs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auto"/>
                <w:sz w:val="24"/>
                <w:szCs w:val="24"/>
                <w:cs/>
                <w:lang w:eastAsia="zh-CN"/>
              </w:rPr>
              <w:t>๓๔ คน</w:t>
            </w:r>
          </w:p>
        </w:tc>
        <w:tc>
          <w:tcPr>
            <w:tcW w:w="1349" w:type="dxa"/>
          </w:tcPr>
          <w:p w:rsidR="00DC0D86" w:rsidRPr="00DC0D86" w:rsidRDefault="00DC0D86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</w:p>
        </w:tc>
      </w:tr>
      <w:tr w:rsidR="00191792" w:rsidRPr="00DC0D86" w:rsidTr="00DC0D86">
        <w:tc>
          <w:tcPr>
            <w:tcW w:w="5376" w:type="dxa"/>
            <w:gridSpan w:val="2"/>
          </w:tcPr>
          <w:p w:rsidR="00191792" w:rsidRPr="00DC0D86" w:rsidRDefault="00191792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</w:p>
        </w:tc>
        <w:tc>
          <w:tcPr>
            <w:tcW w:w="1797" w:type="dxa"/>
          </w:tcPr>
          <w:p w:rsidR="00191792" w:rsidRPr="00DC0D86" w:rsidRDefault="00191792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b/>
                <w:bCs/>
                <w:color w:val="auto"/>
                <w:sz w:val="24"/>
                <w:szCs w:val="28"/>
                <w:lang w:eastAsia="zh-CN"/>
              </w:rPr>
            </w:pPr>
          </w:p>
        </w:tc>
        <w:tc>
          <w:tcPr>
            <w:tcW w:w="1349" w:type="dxa"/>
          </w:tcPr>
          <w:p w:rsidR="00191792" w:rsidRPr="00DC0D86" w:rsidRDefault="00191792" w:rsidP="00DC0D86">
            <w:pPr>
              <w:tabs>
                <w:tab w:val="left" w:pos="7335"/>
              </w:tabs>
              <w:spacing w:after="0" w:line="20" w:lineRule="atLeast"/>
              <w:rPr>
                <w:rFonts w:ascii="TH SarabunPSK" w:eastAsia="SimSun" w:hAnsi="TH SarabunPSK" w:cs="TH SarabunPSK"/>
                <w:color w:val="auto"/>
                <w:sz w:val="24"/>
                <w:szCs w:val="28"/>
                <w:lang w:eastAsia="zh-CN"/>
              </w:rPr>
            </w:pPr>
          </w:p>
        </w:tc>
      </w:tr>
    </w:tbl>
    <w:p w:rsidR="00B31BCA" w:rsidRDefault="00B31BCA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191792" w:rsidRPr="00191792" w:rsidRDefault="00191792" w:rsidP="00191792">
      <w:pPr>
        <w:autoSpaceDE w:val="0"/>
        <w:autoSpaceDN w:val="0"/>
        <w:adjustRightInd w:val="0"/>
        <w:spacing w:after="0" w:line="240" w:lineRule="auto"/>
        <w:jc w:val="center"/>
        <w:rPr>
          <w:rFonts w:cs="THSarabunPSK"/>
          <w:b/>
          <w:bCs/>
          <w:color w:val="auto"/>
          <w:sz w:val="32"/>
          <w:szCs w:val="32"/>
        </w:rPr>
      </w:pPr>
      <w:r w:rsidRPr="00191792">
        <w:rPr>
          <w:rFonts w:cs="Angsana New" w:hint="cs"/>
          <w:b/>
          <w:bCs/>
          <w:color w:val="auto"/>
          <w:sz w:val="32"/>
          <w:szCs w:val="32"/>
          <w:cs/>
        </w:rPr>
        <w:t>โครงสร้างการบริหาร</w:t>
      </w: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  <w:r w:rsidRP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6F0BE" wp14:editId="2ABE8231">
                <wp:simplePos x="0" y="0"/>
                <wp:positionH relativeFrom="column">
                  <wp:posOffset>2063750</wp:posOffset>
                </wp:positionH>
                <wp:positionV relativeFrom="paragraph">
                  <wp:posOffset>175260</wp:posOffset>
                </wp:positionV>
                <wp:extent cx="1276350" cy="534670"/>
                <wp:effectExtent l="38100" t="19050" r="57150" b="93980"/>
                <wp:wrapNone/>
                <wp:docPr id="746" name="สี่เหลี่ยมผืนผ้ามุมมน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4670"/>
                        </a:xfrm>
                        <a:prstGeom prst="roundRect">
                          <a:avLst/>
                        </a:prstGeom>
                        <a:blipFill>
                          <a:blip r:embed="rId29">
                            <a:duotone>
                              <a:srgbClr val="918485">
                                <a:tint val="30000"/>
                                <a:satMod val="300000"/>
                              </a:srgbClr>
                              <a:srgbClr val="918485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918485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Pr="00191792" w:rsidRDefault="00BD546E" w:rsidP="00191792">
                            <w:pPr>
                              <w:jc w:val="center"/>
                              <w:rPr>
                                <w:rFonts w:cs="Angsana New"/>
                              </w:rPr>
                            </w:pP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 xml:space="preserve">หัวหน้า </w:t>
                            </w:r>
                            <w:proofErr w:type="spellStart"/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cs="Angsana New" w:hint="cs"/>
                              </w:rPr>
                              <w:t>.</w:t>
                            </w: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6" o:spid="_x0000_s1032" style="position:absolute;margin-left:162.5pt;margin-top:13.8pt;width:100.5pt;height:4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" strokecolor="#736768">
                <v:fill r:id="rId28" o:title="" recolor="t" rotate="t" type="tile"/>
                <v:imagedata recolortarget="#e7e1e2"/>
                <v:shadow on="t" color="black" opacity=".5" origin=",-.5" offset="0"/>
                <v:textbox>
                  <w:txbxContent>
                    <w:p w:rsidR="00BD546E" w:rsidRPr="00191792" w:rsidRDefault="00BD546E" w:rsidP="00191792">
                      <w:pPr>
                        <w:jc w:val="center"/>
                        <w:rPr>
                          <w:rFonts w:cs="Angsana New"/>
                        </w:rPr>
                      </w:pPr>
                      <w:r>
                        <w:rPr>
                          <w:rFonts w:cs="Angsana New" w:hint="cs"/>
                          <w:szCs w:val="28"/>
                          <w:cs/>
                        </w:rPr>
                        <w:t xml:space="preserve">หัวหน้า </w:t>
                      </w:r>
                      <w:proofErr w:type="spellStart"/>
                      <w:r>
                        <w:rPr>
                          <w:rFonts w:cs="Angsana New" w:hint="cs"/>
                          <w:szCs w:val="28"/>
                          <w:cs/>
                        </w:rPr>
                        <w:t>กศน</w:t>
                      </w:r>
                      <w:proofErr w:type="spellEnd"/>
                      <w:r>
                        <w:rPr>
                          <w:rFonts w:cs="Angsana New" w:hint="cs"/>
                        </w:rPr>
                        <w:t>.</w:t>
                      </w:r>
                      <w:r>
                        <w:rPr>
                          <w:rFonts w:cs="Angsana New" w:hint="cs"/>
                          <w:szCs w:val="2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1792" w:rsidRDefault="00CD17BE" w:rsidP="00191792">
      <w:pPr>
        <w:autoSpaceDE w:val="0"/>
        <w:autoSpaceDN w:val="0"/>
        <w:adjustRightInd w:val="0"/>
        <w:spacing w:after="0" w:line="240" w:lineRule="auto"/>
        <w:jc w:val="center"/>
        <w:rPr>
          <w:rFonts w:cs="THSarabunPSK"/>
          <w:color w:val="auto"/>
          <w:sz w:val="32"/>
          <w:szCs w:val="32"/>
          <w:cs/>
        </w:rPr>
      </w:pPr>
      <w:r w:rsidRP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954B1E" wp14:editId="1F6FBC61">
                <wp:simplePos x="0" y="0"/>
                <wp:positionH relativeFrom="column">
                  <wp:posOffset>3843655</wp:posOffset>
                </wp:positionH>
                <wp:positionV relativeFrom="paragraph">
                  <wp:posOffset>8626</wp:posOffset>
                </wp:positionV>
                <wp:extent cx="1276350" cy="612140"/>
                <wp:effectExtent l="38100" t="19050" r="57150" b="92710"/>
                <wp:wrapNone/>
                <wp:docPr id="747" name="สี่เหลี่ยมผืนผ้ามุมมน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12140"/>
                        </a:xfrm>
                        <a:prstGeom prst="roundRect">
                          <a:avLst/>
                        </a:prstGeom>
                        <a:blipFill>
                          <a:blip r:embed="rId29">
                            <a:duotone>
                              <a:srgbClr val="918485">
                                <a:tint val="30000"/>
                                <a:satMod val="300000"/>
                              </a:srgbClr>
                              <a:srgbClr val="918485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918485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Pr="00191792" w:rsidRDefault="00BD546E" w:rsidP="00191792">
                            <w:pPr>
                              <w:jc w:val="center"/>
                              <w:rPr>
                                <w:rFonts w:cs="Angsana New"/>
                              </w:rPr>
                            </w:pP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 xml:space="preserve">คณะกรรมการ </w:t>
                            </w:r>
                            <w:proofErr w:type="spellStart"/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cs="Angsana New" w:hint="cs"/>
                              </w:rPr>
                              <w:t>.</w:t>
                            </w: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7" o:spid="_x0000_s1033" style="position:absolute;left:0;text-align:left;margin-left:302.65pt;margin-top:.7pt;width:100.5pt;height:4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" strokecolor="#736768">
                <v:fill r:id="rId28" o:title="" recolor="t" rotate="t" type="tile"/>
                <v:imagedata recolortarget="#e7e1e2"/>
                <v:shadow on="t" color="black" opacity=".5" origin=",-.5" offset="0"/>
                <v:textbox>
                  <w:txbxContent>
                    <w:p w:rsidR="00BD546E" w:rsidRPr="00191792" w:rsidRDefault="00BD546E" w:rsidP="00191792">
                      <w:pPr>
                        <w:jc w:val="center"/>
                        <w:rPr>
                          <w:rFonts w:cs="Angsana New"/>
                        </w:rPr>
                      </w:pPr>
                      <w:r>
                        <w:rPr>
                          <w:rFonts w:cs="Angsana New" w:hint="cs"/>
                          <w:szCs w:val="28"/>
                          <w:cs/>
                        </w:rPr>
                        <w:t xml:space="preserve">คณะกรรมการ </w:t>
                      </w:r>
                      <w:proofErr w:type="spellStart"/>
                      <w:r>
                        <w:rPr>
                          <w:rFonts w:cs="Angsana New" w:hint="cs"/>
                          <w:szCs w:val="28"/>
                          <w:cs/>
                        </w:rPr>
                        <w:t>กศน</w:t>
                      </w:r>
                      <w:proofErr w:type="spellEnd"/>
                      <w:r>
                        <w:rPr>
                          <w:rFonts w:cs="Angsana New" w:hint="cs"/>
                        </w:rPr>
                        <w:t>.</w:t>
                      </w:r>
                      <w:r>
                        <w:rPr>
                          <w:rFonts w:cs="Angsana New" w:hint="cs"/>
                          <w:szCs w:val="2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C9AA018" wp14:editId="72FC7DCD">
                <wp:simplePos x="0" y="0"/>
                <wp:positionH relativeFrom="column">
                  <wp:posOffset>3086100</wp:posOffset>
                </wp:positionH>
                <wp:positionV relativeFrom="paragraph">
                  <wp:posOffset>6407150</wp:posOffset>
                </wp:positionV>
                <wp:extent cx="1600200" cy="727710"/>
                <wp:effectExtent l="9525" t="13335" r="19050" b="30480"/>
                <wp:wrapNone/>
                <wp:docPr id="740" name="สี่เหลี่ยมผืนผ้ามุมมน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727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Default="00BD546E" w:rsidP="00390BE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</w:rPr>
                              <w:t>...........................</w:t>
                            </w:r>
                          </w:p>
                          <w:p w:rsidR="00BD546E" w:rsidRPr="001C1CB8" w:rsidRDefault="00BD546E" w:rsidP="00390BE8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szCs w:val="28"/>
                                <w:cs/>
                              </w:rPr>
                              <w:t>หัวหน้า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</w:rPr>
                              <w:t>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cs="Angsana New" w:hint="cs"/>
                                <w:b/>
                                <w:bCs/>
                                <w:szCs w:val="28"/>
                                <w:cs/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szCs w:val="28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0" o:spid="_x0000_s1034" style="position:absolute;left:0;text-align:left;margin-left:243pt;margin-top:504.5pt;width:126pt;height:57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BD546E" w:rsidRDefault="00BD546E" w:rsidP="00390BE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</w:rPr>
                        <w:t>...........................</w:t>
                      </w:r>
                    </w:p>
                    <w:p w:rsidR="00BD546E" w:rsidRPr="001C1CB8" w:rsidRDefault="00BD546E" w:rsidP="00390BE8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</w:rPr>
                        <w:t>(</w:t>
                      </w:r>
                      <w:r>
                        <w:rPr>
                          <w:rFonts w:cs="Angsana New" w:hint="cs"/>
                          <w:b/>
                          <w:bCs/>
                          <w:szCs w:val="28"/>
                          <w:cs/>
                        </w:rPr>
                        <w:t>หัวหน้า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</w:rPr>
                        <w:t>..</w:t>
                      </w:r>
                      <w:proofErr w:type="spellStart"/>
                      <w:proofErr w:type="gramEnd"/>
                      <w:r>
                        <w:rPr>
                          <w:rFonts w:cs="Angsana New" w:hint="cs"/>
                          <w:b/>
                          <w:bCs/>
                          <w:szCs w:val="28"/>
                          <w:cs/>
                        </w:rPr>
                        <w:t>กศน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</w:rPr>
                        <w:t>.</w:t>
                      </w:r>
                      <w:r>
                        <w:rPr>
                          <w:rFonts w:cs="Angsana New" w:hint="cs"/>
                          <w:b/>
                          <w:bCs/>
                          <w:szCs w:val="28"/>
                          <w:cs/>
                        </w:rPr>
                        <w:t>ตำบล</w:t>
                      </w:r>
                      <w:r>
                        <w:rPr>
                          <w:rFonts w:hint="cs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B730D71" wp14:editId="67D79E83">
                <wp:simplePos x="0" y="0"/>
                <wp:positionH relativeFrom="column">
                  <wp:posOffset>1104900</wp:posOffset>
                </wp:positionH>
                <wp:positionV relativeFrom="paragraph">
                  <wp:posOffset>5734685</wp:posOffset>
                </wp:positionV>
                <wp:extent cx="5476875" cy="495300"/>
                <wp:effectExtent l="9525" t="9525" r="9525" b="28575"/>
                <wp:wrapNone/>
                <wp:docPr id="739" name="สี่เหลี่ยมผืนผ้า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6875" cy="495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9" o:spid="_x0000_s1026" style="position:absolute;margin-left:87pt;margin-top:451.55pt;width:431.25pt;height:39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" strokecolor="#92cddc" strokeweight="1pt">
                <v:fill color2="#b6dde8" focus="100%" type="gradient"/>
                <v:shadow on="t" color="#205867" opacity=".5" offset="1pt"/>
              </v:rect>
            </w:pict>
          </mc:Fallback>
        </mc:AlternateContent>
      </w:r>
      <w:r w:rsidR="00191792">
        <w:rPr>
          <w:rFonts w:cs="THSarabunPSK" w:hint="cs"/>
          <w:noProof/>
          <w:color w:val="auto"/>
          <w:sz w:val="32"/>
          <w:szCs w:val="32"/>
        </w:rPr>
        <w:t xml:space="preserve">                </w:t>
      </w:r>
    </w:p>
    <w:p w:rsidR="00191792" w:rsidRDefault="00E61114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  <w:r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E8E819" wp14:editId="631CDF1F">
                <wp:simplePos x="0" y="0"/>
                <wp:positionH relativeFrom="column">
                  <wp:posOffset>3334780</wp:posOffset>
                </wp:positionH>
                <wp:positionV relativeFrom="paragraph">
                  <wp:posOffset>79411</wp:posOffset>
                </wp:positionV>
                <wp:extent cx="509318" cy="0"/>
                <wp:effectExtent l="0" t="133350" r="0" b="171450"/>
                <wp:wrapNone/>
                <wp:docPr id="755" name="ลูกศรเชื่อมต่อแบบตรง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31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55" o:spid="_x0000_s1026" type="#_x0000_t32" style="position:absolute;margin-left:262.6pt;margin-top:6.25pt;width:40.1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" strokecolor="#d34817 [3204]" strokeweight="3pt">
                <v:stroke endarrow="open"/>
                <v:shadow on="t" color="black" opacity=".5" origin=",-.5" offset="0"/>
              </v:shape>
            </w:pict>
          </mc:Fallback>
        </mc:AlternateContent>
      </w:r>
    </w:p>
    <w:p w:rsidR="00191792" w:rsidRDefault="00E61114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  <w:r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A89282" wp14:editId="0F0974CC">
                <wp:simplePos x="0" y="0"/>
                <wp:positionH relativeFrom="column">
                  <wp:posOffset>2688159</wp:posOffset>
                </wp:positionH>
                <wp:positionV relativeFrom="paragraph">
                  <wp:posOffset>9645</wp:posOffset>
                </wp:positionV>
                <wp:extent cx="0" cy="974785"/>
                <wp:effectExtent l="152400" t="19050" r="114300" b="92075"/>
                <wp:wrapNone/>
                <wp:docPr id="754" name="ลูกศรเชื่อมต่อแบบตรง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54" o:spid="_x0000_s1026" type="#_x0000_t32" style="position:absolute;margin-left:211.65pt;margin-top:.75pt;width:0;height:76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" strokecolor="#d34817 [3204]" strokeweight="3pt">
                <v:stroke endarrow="open"/>
                <v:shadow on="t" color="black" opacity=".5" origin=",-.5" offset="0"/>
              </v:shape>
            </w:pict>
          </mc:Fallback>
        </mc:AlternateContent>
      </w: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191792" w:rsidRDefault="00E61114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  <w:r w:rsidRP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D27B57" wp14:editId="3DD2B284">
                <wp:simplePos x="0" y="0"/>
                <wp:positionH relativeFrom="column">
                  <wp:posOffset>2899877</wp:posOffset>
                </wp:positionH>
                <wp:positionV relativeFrom="paragraph">
                  <wp:posOffset>41275</wp:posOffset>
                </wp:positionV>
                <wp:extent cx="1276350" cy="534670"/>
                <wp:effectExtent l="38100" t="19050" r="57150" b="93980"/>
                <wp:wrapNone/>
                <wp:docPr id="750" name="สี่เหลี่ยมผืนผ้ามุมมน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4670"/>
                        </a:xfrm>
                        <a:prstGeom prst="roundRect">
                          <a:avLst/>
                        </a:prstGeom>
                        <a:blipFill>
                          <a:blip r:embed="rId29">
                            <a:duotone>
                              <a:srgbClr val="918485">
                                <a:tint val="30000"/>
                                <a:satMod val="300000"/>
                              </a:srgbClr>
                              <a:srgbClr val="918485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918485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Pr="00191792" w:rsidRDefault="00BD546E" w:rsidP="00191792">
                            <w:pPr>
                              <w:jc w:val="center"/>
                              <w:rPr>
                                <w:rFonts w:cs="Angsana New"/>
                              </w:rPr>
                            </w:pP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คณะกรรมการ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50" o:spid="_x0000_s1035" style="position:absolute;margin-left:228.35pt;margin-top:3.25pt;width:100.5pt;height:4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" strokecolor="#736768">
                <v:fill r:id="rId28" o:title="" recolor="t" rotate="t" type="tile"/>
                <v:imagedata recolortarget="#e7e1e2"/>
                <v:shadow on="t" color="black" opacity=".5" origin=",-.5" offset="0"/>
                <v:textbox>
                  <w:txbxContent>
                    <w:p w:rsidR="00BD546E" w:rsidRPr="00191792" w:rsidRDefault="00BD546E" w:rsidP="00191792">
                      <w:pPr>
                        <w:jc w:val="center"/>
                        <w:rPr>
                          <w:rFonts w:cs="Angsana New"/>
                        </w:rPr>
                      </w:pPr>
                      <w:r>
                        <w:rPr>
                          <w:rFonts w:cs="Angsana New" w:hint="cs"/>
                          <w:szCs w:val="28"/>
                          <w:cs/>
                        </w:rPr>
                        <w:t>คณะกรรมการ</w:t>
                      </w:r>
                    </w:p>
                  </w:txbxContent>
                </v:textbox>
              </v:roundrect>
            </w:pict>
          </mc:Fallback>
        </mc:AlternateContent>
      </w:r>
      <w:r w:rsidRP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1739CF" wp14:editId="31119B75">
                <wp:simplePos x="0" y="0"/>
                <wp:positionH relativeFrom="column">
                  <wp:posOffset>4474845</wp:posOffset>
                </wp:positionH>
                <wp:positionV relativeFrom="paragraph">
                  <wp:posOffset>40640</wp:posOffset>
                </wp:positionV>
                <wp:extent cx="1276350" cy="534670"/>
                <wp:effectExtent l="38100" t="19050" r="57150" b="93980"/>
                <wp:wrapNone/>
                <wp:docPr id="751" name="สี่เหลี่ยมผืนผ้ามุมมน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4670"/>
                        </a:xfrm>
                        <a:prstGeom prst="roundRect">
                          <a:avLst/>
                        </a:prstGeom>
                        <a:blipFill>
                          <a:blip r:embed="rId29">
                            <a:duotone>
                              <a:srgbClr val="918485">
                                <a:tint val="30000"/>
                                <a:satMod val="300000"/>
                              </a:srgbClr>
                              <a:srgbClr val="918485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918485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Pr="00191792" w:rsidRDefault="00BD546E" w:rsidP="00191792">
                            <w:pPr>
                              <w:jc w:val="center"/>
                              <w:rPr>
                                <w:rFonts w:cs="Angsana New"/>
                              </w:rPr>
                            </w:pP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คณะกรรมการ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51" o:spid="_x0000_s1036" style="position:absolute;margin-left:352.35pt;margin-top:3.2pt;width:100.5pt;height:42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" strokecolor="#736768">
                <v:fill r:id="rId28" o:title="" recolor="t" rotate="t" type="tile"/>
                <v:imagedata recolortarget="#e7e1e2"/>
                <v:shadow on="t" color="black" opacity=".5" origin=",-.5" offset="0"/>
                <v:textbox>
                  <w:txbxContent>
                    <w:p w:rsidR="00BD546E" w:rsidRPr="00191792" w:rsidRDefault="00BD546E" w:rsidP="00191792">
                      <w:pPr>
                        <w:jc w:val="center"/>
                        <w:rPr>
                          <w:rFonts w:cs="Angsana New"/>
                        </w:rPr>
                      </w:pPr>
                      <w:r>
                        <w:rPr>
                          <w:rFonts w:cs="Angsana New" w:hint="cs"/>
                          <w:szCs w:val="28"/>
                          <w:cs/>
                        </w:rPr>
                        <w:t>คณะกรรมการ</w:t>
                      </w:r>
                    </w:p>
                  </w:txbxContent>
                </v:textbox>
              </v:roundrect>
            </w:pict>
          </mc:Fallback>
        </mc:AlternateContent>
      </w:r>
      <w:r w:rsidRP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85A881" wp14:editId="219E1DE7">
                <wp:simplePos x="0" y="0"/>
                <wp:positionH relativeFrom="column">
                  <wp:posOffset>1285875</wp:posOffset>
                </wp:positionH>
                <wp:positionV relativeFrom="paragraph">
                  <wp:posOffset>41275</wp:posOffset>
                </wp:positionV>
                <wp:extent cx="1276350" cy="534670"/>
                <wp:effectExtent l="38100" t="19050" r="57150" b="93980"/>
                <wp:wrapNone/>
                <wp:docPr id="748" name="สี่เหลี่ยมผืนผ้ามุมมน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4670"/>
                        </a:xfrm>
                        <a:prstGeom prst="roundRect">
                          <a:avLst/>
                        </a:prstGeom>
                        <a:blipFill>
                          <a:blip r:embed="rId29">
                            <a:duotone>
                              <a:srgbClr val="918485">
                                <a:tint val="30000"/>
                                <a:satMod val="300000"/>
                              </a:srgbClr>
                              <a:srgbClr val="918485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918485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Pr="00191792" w:rsidRDefault="00BD546E" w:rsidP="00191792">
                            <w:pPr>
                              <w:jc w:val="center"/>
                              <w:rPr>
                                <w:rFonts w:cs="Angsana New"/>
                              </w:rPr>
                            </w:pP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คณะกรรมการ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8" o:spid="_x0000_s1037" style="position:absolute;margin-left:101.25pt;margin-top:3.25pt;width:100.5pt;height:42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" strokecolor="#736768">
                <v:fill r:id="rId28" o:title="" recolor="t" rotate="t" type="tile"/>
                <v:imagedata recolortarget="#e7e1e2"/>
                <v:shadow on="t" color="black" opacity=".5" origin=",-.5" offset="0"/>
                <v:textbox>
                  <w:txbxContent>
                    <w:p w:rsidR="00BD546E" w:rsidRPr="00191792" w:rsidRDefault="00BD546E" w:rsidP="00191792">
                      <w:pPr>
                        <w:jc w:val="center"/>
                        <w:rPr>
                          <w:rFonts w:cs="Angsana New"/>
                        </w:rPr>
                      </w:pPr>
                      <w:r>
                        <w:rPr>
                          <w:rFonts w:cs="Angsana New" w:hint="cs"/>
                          <w:szCs w:val="28"/>
                          <w:cs/>
                        </w:rPr>
                        <w:t>คณะกรรมการ</w:t>
                      </w:r>
                    </w:p>
                  </w:txbxContent>
                </v:textbox>
              </v:roundrect>
            </w:pict>
          </mc:Fallback>
        </mc:AlternateContent>
      </w:r>
      <w:r w:rsid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EDF3DE" wp14:editId="48B17A64">
                <wp:simplePos x="0" y="0"/>
                <wp:positionH relativeFrom="column">
                  <wp:posOffset>-306070</wp:posOffset>
                </wp:positionH>
                <wp:positionV relativeFrom="paragraph">
                  <wp:posOffset>40640</wp:posOffset>
                </wp:positionV>
                <wp:extent cx="1276350" cy="534670"/>
                <wp:effectExtent l="38100" t="19050" r="57150" b="93980"/>
                <wp:wrapNone/>
                <wp:docPr id="745" name="สี่เหลี่ยมผืนผ้ามุมมน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46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46E" w:rsidRPr="00191792" w:rsidRDefault="00BD546E" w:rsidP="00191792">
                            <w:pPr>
                              <w:jc w:val="center"/>
                              <w:rPr>
                                <w:rFonts w:cs="Angsana New"/>
                              </w:rPr>
                            </w:pP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คณะกรรมการ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5" o:spid="_x0000_s1038" style="position:absolute;margin-left:-24.1pt;margin-top:3.2pt;width:100.5pt;height:42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" strokecolor="#574e4f [1928]">
                <v:fill r:id="rId28" o:title="" recolor="t" rotate="t" type="tile"/>
                <v:imagedata recolortarget="#dedada [984]"/>
                <v:shadow on="t" color="black" opacity=".5" origin=",-.5" offset="0"/>
                <v:textbox>
                  <w:txbxContent>
                    <w:p w:rsidR="00BD546E" w:rsidRPr="00191792" w:rsidRDefault="00BD546E" w:rsidP="00191792">
                      <w:pPr>
                        <w:jc w:val="center"/>
                        <w:rPr>
                          <w:rFonts w:cs="Angsana New"/>
                        </w:rPr>
                      </w:pPr>
                      <w:r>
                        <w:rPr>
                          <w:rFonts w:cs="Angsana New" w:hint="cs"/>
                          <w:szCs w:val="28"/>
                          <w:cs/>
                        </w:rPr>
                        <w:t>คณะกรรมการ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1792" w:rsidRDefault="00D77A99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  <w:r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B13A00" wp14:editId="390AEC84">
                <wp:simplePos x="0" y="0"/>
                <wp:positionH relativeFrom="column">
                  <wp:posOffset>2695946</wp:posOffset>
                </wp:positionH>
                <wp:positionV relativeFrom="paragraph">
                  <wp:posOffset>83185</wp:posOffset>
                </wp:positionV>
                <wp:extent cx="0" cy="749935"/>
                <wp:effectExtent l="152400" t="19050" r="152400" b="88265"/>
                <wp:wrapNone/>
                <wp:docPr id="756" name="ลูกศรเชื่อมต่อแบบตรง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9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D34817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56" o:spid="_x0000_s1026" type="#_x0000_t32" style="position:absolute;margin-left:212.3pt;margin-top:6.55pt;width:0;height:59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" strokecolor="#d34817" strokeweight="3pt">
                <v:stroke endarrow="open"/>
                <v:shadow on="t" color="black" opacity=".5" origin=",-.5" offset="0"/>
              </v:shape>
            </w:pict>
          </mc:Fallback>
        </mc:AlternateContent>
      </w:r>
      <w:r w:rsidR="00E61114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20479C" wp14:editId="38682CB3">
                <wp:simplePos x="0" y="0"/>
                <wp:positionH relativeFrom="column">
                  <wp:posOffset>2564130</wp:posOffset>
                </wp:positionH>
                <wp:positionV relativeFrom="paragraph">
                  <wp:posOffset>84455</wp:posOffset>
                </wp:positionV>
                <wp:extent cx="318770" cy="0"/>
                <wp:effectExtent l="38100" t="38100" r="43180" b="95250"/>
                <wp:wrapNone/>
                <wp:docPr id="760" name="ตัวเชื่อมต่อตรง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7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D34817"/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60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9pt,6.65pt" to="22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" strokecolor="#d34817" strokeweight="3pt">
                <v:shadow on="t" color="black" opacity=".5" origin=",-.5" offset="0"/>
              </v:line>
            </w:pict>
          </mc:Fallback>
        </mc:AlternateContent>
      </w:r>
      <w:r w:rsidR="00E61114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87A0C7" wp14:editId="612FAC49">
                <wp:simplePos x="0" y="0"/>
                <wp:positionH relativeFrom="column">
                  <wp:posOffset>4159238</wp:posOffset>
                </wp:positionH>
                <wp:positionV relativeFrom="paragraph">
                  <wp:posOffset>67310</wp:posOffset>
                </wp:positionV>
                <wp:extent cx="319177" cy="1"/>
                <wp:effectExtent l="38100" t="38100" r="43180" b="95250"/>
                <wp:wrapNone/>
                <wp:docPr id="761" name="ตัวเชื่อมต่อตรง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177" cy="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D34817"/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61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5.3pt" to="352.6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" strokecolor="#d34817" strokeweight="3pt">
                <v:shadow on="t" color="black" opacity=".5" origin=",-.5" offset="0"/>
              </v:line>
            </w:pict>
          </mc:Fallback>
        </mc:AlternateContent>
      </w:r>
      <w:r w:rsidR="00E61114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F15CFC" wp14:editId="52892209">
                <wp:simplePos x="0" y="0"/>
                <wp:positionH relativeFrom="column">
                  <wp:posOffset>962876</wp:posOffset>
                </wp:positionH>
                <wp:positionV relativeFrom="paragraph">
                  <wp:posOffset>70653</wp:posOffset>
                </wp:positionV>
                <wp:extent cx="319177" cy="1"/>
                <wp:effectExtent l="38100" t="38100" r="43180" b="95250"/>
                <wp:wrapNone/>
                <wp:docPr id="757" name="ตัวเชื่อมต่อตรง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177" cy="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57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8pt,5.55pt" to="100.9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" strokecolor="#d34817 [3204]" strokeweight="3pt">
                <v:shadow on="t" color="black" opacity=".5" origin=",-.5" offset="0"/>
              </v:line>
            </w:pict>
          </mc:Fallback>
        </mc:AlternateContent>
      </w: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191792" w:rsidRDefault="00E61114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  <w:r w:rsidRP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EBA216" wp14:editId="77B618A1">
                <wp:simplePos x="0" y="0"/>
                <wp:positionH relativeFrom="column">
                  <wp:posOffset>2775585</wp:posOffset>
                </wp:positionH>
                <wp:positionV relativeFrom="paragraph">
                  <wp:posOffset>184785</wp:posOffset>
                </wp:positionV>
                <wp:extent cx="1276350" cy="534670"/>
                <wp:effectExtent l="38100" t="19050" r="57150" b="93980"/>
                <wp:wrapNone/>
                <wp:docPr id="753" name="สี่เหลี่ยมผืนผ้ามุมมน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4670"/>
                        </a:xfrm>
                        <a:prstGeom prst="roundRect">
                          <a:avLst/>
                        </a:prstGeom>
                        <a:blipFill>
                          <a:blip r:embed="rId29">
                            <a:duotone>
                              <a:srgbClr val="918485">
                                <a:tint val="30000"/>
                                <a:satMod val="300000"/>
                              </a:srgbClr>
                              <a:srgbClr val="918485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918485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Pr="00191792" w:rsidRDefault="00BD546E" w:rsidP="00191792">
                            <w:pPr>
                              <w:jc w:val="center"/>
                              <w:rPr>
                                <w:rFonts w:cs="Angsana New"/>
                              </w:rPr>
                            </w:pP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 xml:space="preserve">อาสาสมัคร </w:t>
                            </w:r>
                            <w:proofErr w:type="spellStart"/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cs="Angsana New" w:hint="c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53" o:spid="_x0000_s1039" style="position:absolute;margin-left:218.55pt;margin-top:14.55pt;width:100.5pt;height:42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" strokecolor="#736768">
                <v:fill r:id="rId28" o:title="" recolor="t" rotate="t" type="tile"/>
                <v:imagedata recolortarget="#e7e1e2"/>
                <v:shadow on="t" color="black" opacity=".5" origin=",-.5" offset="0"/>
                <v:textbox>
                  <w:txbxContent>
                    <w:p w:rsidR="00BD546E" w:rsidRPr="00191792" w:rsidRDefault="00BD546E" w:rsidP="00191792">
                      <w:pPr>
                        <w:jc w:val="center"/>
                        <w:rPr>
                          <w:rFonts w:cs="Angsana New"/>
                        </w:rPr>
                      </w:pPr>
                      <w:r>
                        <w:rPr>
                          <w:rFonts w:cs="Angsana New" w:hint="cs"/>
                          <w:szCs w:val="28"/>
                          <w:cs/>
                        </w:rPr>
                        <w:t xml:space="preserve">อาสาสมัคร </w:t>
                      </w:r>
                      <w:proofErr w:type="spellStart"/>
                      <w:r>
                        <w:rPr>
                          <w:rFonts w:cs="Angsana New" w:hint="cs"/>
                          <w:szCs w:val="28"/>
                          <w:cs/>
                        </w:rPr>
                        <w:t>กศน</w:t>
                      </w:r>
                      <w:proofErr w:type="spellEnd"/>
                      <w:r>
                        <w:rPr>
                          <w:rFonts w:cs="Angsana New" w:hint="c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191792">
        <w:rPr>
          <w:rFonts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DBD565" wp14:editId="4F9655BD">
                <wp:simplePos x="0" y="0"/>
                <wp:positionH relativeFrom="column">
                  <wp:posOffset>1398905</wp:posOffset>
                </wp:positionH>
                <wp:positionV relativeFrom="paragraph">
                  <wp:posOffset>187960</wp:posOffset>
                </wp:positionV>
                <wp:extent cx="1276350" cy="534670"/>
                <wp:effectExtent l="38100" t="19050" r="57150" b="93980"/>
                <wp:wrapNone/>
                <wp:docPr id="752" name="สี่เหลี่ยมผืนผ้ามุมมน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4670"/>
                        </a:xfrm>
                        <a:prstGeom prst="roundRect">
                          <a:avLst/>
                        </a:prstGeom>
                        <a:blipFill>
                          <a:blip r:embed="rId29">
                            <a:duotone>
                              <a:srgbClr val="918485">
                                <a:tint val="30000"/>
                                <a:satMod val="300000"/>
                              </a:srgbClr>
                              <a:srgbClr val="918485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918485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Pr="00191792" w:rsidRDefault="00BD546E" w:rsidP="00E61114">
                            <w:pPr>
                              <w:rPr>
                                <w:rFonts w:cs="Angsana New"/>
                              </w:rPr>
                            </w:pPr>
                            <w:r>
                              <w:rPr>
                                <w:rFonts w:cs="Angsana New" w:hint="cs"/>
                              </w:rPr>
                              <w:t xml:space="preserve">    </w:t>
                            </w: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 xml:space="preserve">อาสาสมัคร </w:t>
                            </w:r>
                            <w:proofErr w:type="spellStart"/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cs="Angsana New" w:hint="c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52" o:spid="_x0000_s1040" style="position:absolute;margin-left:110.15pt;margin-top:14.8pt;width:100.5pt;height:42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" strokecolor="#736768">
                <v:fill r:id="rId28" o:title="" recolor="t" rotate="t" type="tile"/>
                <v:imagedata recolortarget="#e7e1e2"/>
                <v:shadow on="t" color="black" opacity=".5" origin=",-.5" offset="0"/>
                <v:textbox>
                  <w:txbxContent>
                    <w:p w:rsidR="00BD546E" w:rsidRPr="00191792" w:rsidRDefault="00BD546E" w:rsidP="00E61114">
                      <w:pPr>
                        <w:rPr>
                          <w:rFonts w:cs="Angsana New"/>
                        </w:rPr>
                      </w:pPr>
                      <w:r>
                        <w:rPr>
                          <w:rFonts w:cs="Angsana New" w:hint="cs"/>
                        </w:rPr>
                        <w:t xml:space="preserve">    </w:t>
                      </w:r>
                      <w:r>
                        <w:rPr>
                          <w:rFonts w:cs="Angsana New" w:hint="cs"/>
                          <w:szCs w:val="28"/>
                          <w:cs/>
                        </w:rPr>
                        <w:t xml:space="preserve">อาสาสมัคร </w:t>
                      </w:r>
                      <w:proofErr w:type="spellStart"/>
                      <w:r>
                        <w:rPr>
                          <w:rFonts w:cs="Angsana New" w:hint="cs"/>
                          <w:szCs w:val="28"/>
                          <w:cs/>
                        </w:rPr>
                        <w:t>กศน</w:t>
                      </w:r>
                      <w:proofErr w:type="spellEnd"/>
                      <w:r>
                        <w:rPr>
                          <w:rFonts w:cs="Angsana New" w:hint="c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390BE8" w:rsidRDefault="00390BE8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</w:rPr>
      </w:pPr>
    </w:p>
    <w:p w:rsidR="00370064" w:rsidRPr="00191792" w:rsidRDefault="00370064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</w:rPr>
      </w:pPr>
    </w:p>
    <w:p w:rsidR="00D9253E" w:rsidRPr="00370064" w:rsidRDefault="00D03B9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6EDC688E" wp14:editId="18A4048D">
                <wp:simplePos x="0" y="0"/>
                <wp:positionH relativeFrom="page">
                  <wp:posOffset>465826</wp:posOffset>
                </wp:positionH>
                <wp:positionV relativeFrom="page">
                  <wp:posOffset>483079</wp:posOffset>
                </wp:positionV>
                <wp:extent cx="6806242" cy="9434195"/>
                <wp:effectExtent l="0" t="0" r="13970" b="26035"/>
                <wp:wrapNone/>
                <wp:docPr id="75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6242" cy="9434195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6.7pt;margin-top:38.05pt;width:535.9pt;height:742.85pt;z-index:251812864;visibility:visible;mso-wrap-style:square;mso-width-percent: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" o:allowincell="f" filled="f" fillcolor="black" strokeweight="1pt">
                <w10:wrap anchorx="page" anchory="page"/>
              </v:roundrect>
            </w:pict>
          </mc:Fallback>
        </mc:AlternateContent>
      </w:r>
      <w:r w:rsidR="0089628B"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๒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. 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กิจกรรมหลักของ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proofErr w:type="spellStart"/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กศน</w:t>
      </w:r>
      <w:proofErr w:type="spellEnd"/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</w:rPr>
        <w:t>.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ตำบล</w:t>
      </w:r>
    </w:p>
    <w:p w:rsidR="00B31BCA" w:rsidRPr="00370064" w:rsidRDefault="00B31BCA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D9253E" w:rsidRPr="00370064" w:rsidRDefault="00B31BCA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ศูนย์ข้อมูลวารสารของชุมชน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พัฒนาระบบฐานข้อมูลและสารสนเทศระดับชุมชนให้ครบถ้วน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ถูกต้อง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ทันสมัย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  <w:cs/>
        </w:rPr>
        <w:t>จัดทำ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แผนพัฒนาคุณภาพ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ตำบล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  <w:cs/>
        </w:rPr>
        <w:t>และแผนปฏิบัติการ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ประจำป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  <w:cs/>
        </w:rPr>
        <w:t>ี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  <w:cs/>
        </w:rPr>
        <w:t>นำเสนอข้อมูลมูลข่าวสารสนเทศของชุมชนให้ถูกต้อ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ง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  <w:cs/>
        </w:rPr>
        <w:t>และทัน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สมัย</w:t>
      </w:r>
    </w:p>
    <w:p w:rsidR="00191792" w:rsidRPr="00370064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</w:p>
    <w:p w:rsidR="00B31BCA" w:rsidRPr="00370064" w:rsidRDefault="00B31BCA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ศูนย์สร้างโอกาสการเรียน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รู้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proofErr w:type="gramStart"/>
      <w:r w:rsidR="00B31BCA" w:rsidRPr="00370064">
        <w:rPr>
          <w:rFonts w:ascii="TH SarabunPSK" w:hAnsi="TH SarabunPSK" w:cs="TH SarabunPSK"/>
          <w:color w:val="auto"/>
          <w:sz w:val="32"/>
          <w:szCs w:val="32"/>
          <w:cs/>
        </w:rPr>
        <w:t>ประสานความร่วมมือ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ใน</w:t>
      </w:r>
      <w:r w:rsidR="00B31BCA" w:rsidRPr="00370064">
        <w:rPr>
          <w:rFonts w:ascii="TH SarabunPSK" w:hAnsi="TH SarabunPSK" w:cs="TH SarabunPSK"/>
          <w:color w:val="auto"/>
          <w:sz w:val="32"/>
          <w:szCs w:val="32"/>
          <w:cs/>
        </w:rPr>
        <w:t>แนวราบกับภาคเครือข่าย</w:t>
      </w:r>
      <w:proofErr w:type="gramEnd"/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เชื่อมโยงรูปแบบการให้บริการ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ของ</w:t>
      </w:r>
      <w:proofErr w:type="spellStart"/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หนว่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ย</w:t>
      </w:r>
      <w:proofErr w:type="spellEnd"/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งานภาคี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</w:rPr>
        <w:t xml:space="preserve">    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เครือข่าย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กับ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ตำบล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พัฒนาระบบเทคโนโลยีสารสนเทศและการสื่อสาร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ศูนย์การเรียนชุมชน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ออกแบบ</w:t>
      </w:r>
      <w:proofErr w:type="spellStart"/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กิจก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กรรม</w:t>
      </w:r>
      <w:proofErr w:type="spellEnd"/>
      <w:r w:rsidRPr="00370064">
        <w:rPr>
          <w:rFonts w:ascii="TH SarabunPSK" w:hAnsi="TH SarabunPSK" w:cs="TH SarabunPSK"/>
          <w:color w:val="auto"/>
          <w:sz w:val="32"/>
          <w:szCs w:val="32"/>
        </w:rPr>
        <w:t>/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โปรแกรมที่เหมาะสมกับกลุ่มเป้า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หมาย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จัดกิจกรรมการศึกษานอกระบบและการศึก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ษา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ตามอัธยาศัยให้กับประชาชนกลุ่มเป้าหมาย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ใน</w:t>
      </w:r>
      <w:r w:rsidR="00C5514C" w:rsidRPr="00370064">
        <w:rPr>
          <w:rFonts w:ascii="TH SarabunPSK" w:hAnsi="TH SarabunPSK" w:cs="TH SarabunPSK"/>
          <w:color w:val="auto"/>
          <w:sz w:val="32"/>
          <w:szCs w:val="32"/>
          <w:cs/>
        </w:rPr>
        <w:t>ชุมชน</w:t>
      </w:r>
    </w:p>
    <w:p w:rsidR="00D9253E" w:rsidRPr="00370064" w:rsidRDefault="00C5514C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ส่งเสริมการรู้หนังสือ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การศึกษานอกระบบระดับการศึกษาขั้นพื้นฐาน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การศึกษาต่อ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เนื่อง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(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การศึกษา</w:t>
      </w:r>
    </w:p>
    <w:p w:rsidR="00D9253E" w:rsidRPr="00370064" w:rsidRDefault="00C5514C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เพื่อพัฒนาอาชีพ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89628B"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</w:t>
      </w:r>
      <w:r w:rsidR="00C349D7">
        <w:rPr>
          <w:rFonts w:ascii="TH SarabunPSK" w:hAnsi="TH SarabunPSK" w:cs="TH SarabunPSK"/>
          <w:color w:val="auto"/>
          <w:sz w:val="32"/>
          <w:szCs w:val="32"/>
          <w:cs/>
        </w:rPr>
        <w:t>ษาเพื่อพัฒนาทักษะช</w:t>
      </w:r>
      <w:r w:rsidR="00C349D7">
        <w:rPr>
          <w:rFonts w:ascii="TH SarabunPSK" w:hAnsi="TH SarabunPSK" w:cs="TH SarabunPSK" w:hint="cs"/>
          <w:color w:val="auto"/>
          <w:sz w:val="32"/>
          <w:szCs w:val="32"/>
          <w:cs/>
        </w:rPr>
        <w:t>ีวิ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ติ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89628B"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ษาเพื่อพัฒนาสังคมและชุมชน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) </w:t>
      </w:r>
      <w:r w:rsidR="0089628B"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ษาตาม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อัธยาศัย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-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ศูนย์ชุมชน</w:t>
      </w:r>
    </w:p>
    <w:p w:rsidR="00D9253E" w:rsidRPr="00370064" w:rsidRDefault="0089628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๓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. 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การมีส่วนร่วมของชุมชน</w:t>
      </w:r>
    </w:p>
    <w:p w:rsidR="00D9253E" w:rsidRPr="00370064" w:rsidRDefault="0089628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๔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. </w:t>
      </w:r>
      <w:r w:rsidR="00D9253E" w:rsidRPr="00370064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การนิเทศติดตามและรายงานผล</w:t>
      </w:r>
    </w:p>
    <w:p w:rsidR="0089628B" w:rsidRPr="00370064" w:rsidRDefault="0089628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</w:p>
    <w:p w:rsidR="00191792" w:rsidRPr="00370064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</w:p>
    <w:p w:rsidR="00191792" w:rsidRPr="00370064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</w:p>
    <w:p w:rsidR="00191792" w:rsidRPr="00370064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</w:p>
    <w:p w:rsidR="00191792" w:rsidRPr="00370064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</w:p>
    <w:p w:rsidR="00191792" w:rsidRPr="00370064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</w:p>
    <w:p w:rsidR="00191792" w:rsidRPr="00370064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</w:p>
    <w:p w:rsidR="00191792" w:rsidRPr="00370064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</w:rPr>
      </w:pPr>
    </w:p>
    <w:p w:rsidR="009663B7" w:rsidRDefault="009663B7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</w:rPr>
      </w:pPr>
    </w:p>
    <w:p w:rsidR="009663B7" w:rsidRDefault="009663B7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</w:p>
    <w:p w:rsidR="00191792" w:rsidRDefault="00191792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</w:rPr>
      </w:pPr>
    </w:p>
    <w:p w:rsidR="00281308" w:rsidRDefault="00281308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</w:p>
    <w:p w:rsidR="0089628B" w:rsidRDefault="0089628B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</w:p>
    <w:p w:rsidR="001A6278" w:rsidRDefault="001A6278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  <w:r>
        <w:rPr>
          <w:rFonts w:ascii="THSarabunPSK" w:cs="THSarabunPSK" w:hint="cs"/>
          <w:b/>
          <w:bCs/>
          <w:noProof/>
          <w:color w:val="auto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640987" wp14:editId="79CE6006">
                <wp:simplePos x="0" y="0"/>
                <wp:positionH relativeFrom="column">
                  <wp:posOffset>919744</wp:posOffset>
                </wp:positionH>
                <wp:positionV relativeFrom="paragraph">
                  <wp:posOffset>-319177</wp:posOffset>
                </wp:positionV>
                <wp:extent cx="3907766" cy="1061049"/>
                <wp:effectExtent l="38100" t="19050" r="55245" b="101600"/>
                <wp:wrapNone/>
                <wp:docPr id="737" name="ม้วนกระดาษแนวนอน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766" cy="1061049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46E" w:rsidRPr="001A6278" w:rsidRDefault="00BD546E" w:rsidP="001A62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บทบาทและ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ภาระกิจ</w:t>
                            </w:r>
                            <w:proofErr w:type="spellEnd"/>
                            <w:r w:rsidRPr="001A62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A62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กศน</w:t>
                            </w:r>
                            <w:proofErr w:type="spellEnd"/>
                            <w:r w:rsidRPr="001A62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  <w:r w:rsidRPr="001A62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ตำบลเวียงยอง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737" o:spid="_x0000_s1041" type="#_x0000_t98" style="position:absolute;margin-left:72.4pt;margin-top:-25.15pt;width:307.7pt;height:8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" strokecolor="#574e4f [1928]">
                <v:fill r:id="rId28" o:title="" recolor="t" rotate="t" type="tile"/>
                <v:imagedata recolortarget="#dedada [984]"/>
                <v:shadow on="t" color="black" opacity=".5" origin=",-.5" offset="0"/>
                <v:textbox>
                  <w:txbxContent>
                    <w:p w:rsidR="00BD546E" w:rsidRPr="001A6278" w:rsidRDefault="00BD546E" w:rsidP="001A627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บทบาทและ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ภาระกิจ</w:t>
                      </w:r>
                      <w:proofErr w:type="spellEnd"/>
                      <w:r w:rsidRPr="001A627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A627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กศน</w:t>
                      </w:r>
                      <w:proofErr w:type="spellEnd"/>
                      <w:r w:rsidRPr="001A627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  <w:r w:rsidRPr="001A627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ตำบลเวียงยอง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1A6278" w:rsidRDefault="001A6278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</w:rPr>
      </w:pPr>
    </w:p>
    <w:p w:rsidR="009663B7" w:rsidRDefault="009663B7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</w:p>
    <w:p w:rsidR="0089628B" w:rsidRDefault="0089628B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6"/>
          <w:szCs w:val="36"/>
          <w:cs/>
        </w:rPr>
      </w:pPr>
    </w:p>
    <w:p w:rsidR="00D9253E" w:rsidRPr="00370064" w:rsidRDefault="001A6278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จัดกิจกรรมการศึกษานอกระบบและการศึกษาตามอัธยาศัยให้กับประชาชนกลุ่มเป้าหมายในชุมชน</w:t>
      </w:r>
      <w:r w:rsidR="0009682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ตำบลเวียงยองจัดดำเนินการจัดกิจกรรม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อย่างน้อยปีงบประมาณ</w:t>
      </w:r>
      <w:r w:rsidR="0009682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โดยจำแนกเป็นรายกิจกรรม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ดังนี้</w:t>
      </w:r>
    </w:p>
    <w:p w:rsidR="00D9253E" w:rsidRPr="00467FA5" w:rsidRDefault="001A6278" w:rsidP="001A627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๑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>.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๑ 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467FA5"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 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การศึกษานอกระบบ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</w:t>
      </w:r>
      <w:r w:rsidR="0009682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๒๐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๐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คน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ประกอบด้วย</w:t>
      </w:r>
      <w:r w:rsidR="00096821">
        <w:rPr>
          <w:rFonts w:ascii="TH SarabunPSK" w:hAnsi="TH SarabunPSK" w:cs="TH SarabunPSK"/>
          <w:b/>
          <w:bCs/>
          <w:color w:val="auto"/>
          <w:sz w:val="32"/>
          <w:szCs w:val="32"/>
        </w:rPr>
        <w:t>”</w:t>
      </w:r>
    </w:p>
    <w:p w:rsidR="00D9253E" w:rsidRPr="00370064" w:rsidRDefault="001A6278" w:rsidP="00467FA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 xml:space="preserve">๑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การศึกษาขั้นพื้นฐาน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9208AB" w:rsidRPr="00370064">
        <w:rPr>
          <w:rFonts w:ascii="TH SarabunPSK" w:hAnsi="TH SarabunPSK" w:cs="TH SarabunPSK"/>
          <w:color w:val="auto"/>
          <w:sz w:val="32"/>
          <w:szCs w:val="32"/>
        </w:rPr>
        <w:tab/>
      </w:r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จำนวน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01351A" w:rsidRPr="00370064">
        <w:rPr>
          <w:rFonts w:ascii="TH SarabunPSK" w:hAnsi="TH SarabunPSK" w:cs="TH SarabunPSK"/>
          <w:color w:val="auto"/>
          <w:sz w:val="32"/>
          <w:szCs w:val="32"/>
          <w:cs/>
        </w:rPr>
        <w:t>๑๒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๐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D9253E" w:rsidRPr="00370064" w:rsidRDefault="001A6278" w:rsidP="00467FA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๒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390BE8"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การศึกษาศูนย์ฝึกอาชีพชุมชน</w:t>
      </w:r>
      <w:r w:rsidR="00390BE8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จำนวน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096821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๒๐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D9253E" w:rsidRPr="00370064" w:rsidRDefault="001A6278" w:rsidP="00467FA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 xml:space="preserve">๓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การศึกษาเพื่อพัฒนาทักษะชีวิต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9208AB" w:rsidRPr="00370064">
        <w:rPr>
          <w:rFonts w:ascii="TH SarabunPSK" w:hAnsi="TH SarabunPSK" w:cs="TH SarabunPSK"/>
          <w:color w:val="auto"/>
          <w:sz w:val="32"/>
          <w:szCs w:val="32"/>
        </w:rPr>
        <w:tab/>
      </w:r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จำนวน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๒</w:t>
      </w:r>
      <w:r w:rsidR="0001351A" w:rsidRPr="00370064">
        <w:rPr>
          <w:rFonts w:ascii="TH SarabunPSK" w:hAnsi="TH SarabunPSK" w:cs="TH SarabunPSK"/>
          <w:color w:val="auto"/>
          <w:sz w:val="32"/>
          <w:szCs w:val="32"/>
          <w:cs/>
        </w:rPr>
        <w:t>๐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D9253E" w:rsidRPr="00370064" w:rsidRDefault="001A6278" w:rsidP="00467FA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๔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การศึกษาเพื่อพัฒนาสังคมและชุมชน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9208AB" w:rsidRPr="00370064">
        <w:rPr>
          <w:rFonts w:ascii="TH SarabunPSK" w:hAnsi="TH SarabunPSK" w:cs="TH SarabunPSK"/>
          <w:color w:val="auto"/>
          <w:sz w:val="32"/>
          <w:szCs w:val="32"/>
        </w:rPr>
        <w:tab/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จำนวน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096821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>๒๐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D9253E" w:rsidRPr="00370064" w:rsidRDefault="001A6278" w:rsidP="00467FA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 xml:space="preserve">๕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กระบวนการเรียนรู้ตามปรัชญาของเศรษฐกิจพอเพียง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9208AB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จำนวน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096821">
        <w:rPr>
          <w:rFonts w:ascii="TH SarabunPSK" w:hAnsi="TH SarabunPSK" w:cs="TH SarabunPSK" w:hint="cs"/>
          <w:color w:val="auto"/>
          <w:sz w:val="32"/>
          <w:szCs w:val="32"/>
          <w:cs/>
        </w:rPr>
        <w:t>๒</w:t>
      </w:r>
      <w:r w:rsidR="0001351A" w:rsidRPr="00370064">
        <w:rPr>
          <w:rFonts w:ascii="TH SarabunPSK" w:hAnsi="TH SarabunPSK" w:cs="TH SarabunPSK"/>
          <w:color w:val="auto"/>
          <w:sz w:val="32"/>
          <w:szCs w:val="32"/>
          <w:cs/>
        </w:rPr>
        <w:t>๐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D9253E" w:rsidRPr="00467FA5" w:rsidRDefault="001A6278" w:rsidP="001A627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๑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>.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๒ 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การศึกษาตามอัธยาศัย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จำนวน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๓๐๐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D9253E" w:rsidRPr="00467FA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คน</w:t>
      </w:r>
    </w:p>
    <w:p w:rsidR="001A6278" w:rsidRPr="00467FA5" w:rsidRDefault="001A6278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D9253E" w:rsidRPr="00370064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๒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สร้างและขยายภาคีเครือข่ายเพื่อการมีส่วนร่วมในการจัดกิจกรรมการศึกษานอกระบบและการศึกษา</w:t>
      </w:r>
    </w:p>
    <w:p w:rsidR="0001351A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ตามอัธยาศัยในชุมชน</w:t>
      </w:r>
    </w:p>
    <w:p w:rsidR="0001351A" w:rsidRPr="00370064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</w:p>
    <w:p w:rsidR="00D9253E" w:rsidRPr="00370064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๓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ส่งเสริมและสนับสนุนการจัดกิจกรรมการศึกษานอกระบบและการศึกษา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ตามอัธยาศัยในชุมชนของ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ภาคีเครือข่าย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ทั้งในแง่ของความเข้มแข็งและความต่อเนื่อง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ในการมีส่วนร่วมและศักยภาพในการจัด</w:t>
      </w:r>
    </w:p>
    <w:p w:rsidR="0001351A" w:rsidRPr="00370064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01351A" w:rsidRPr="00370064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</w:p>
    <w:p w:rsidR="00D9253E" w:rsidRPr="00370064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๔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จัดทำระบบข้อมูล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สถิติ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และสารสนเทศ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370064">
        <w:rPr>
          <w:rFonts w:ascii="TH SarabunPSK" w:hAnsi="TH SarabunPSK" w:cs="TH SarabunPSK"/>
          <w:color w:val="auto"/>
          <w:sz w:val="32"/>
          <w:szCs w:val="32"/>
          <w:cs/>
        </w:rPr>
        <w:t>เกี่ยวกับประชากรกลุ่มเป้าหมายและผลการจัดกิจกรรม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การศึกษานอกระบบและการศึกษาตามอัธยาศัย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เพื่อใช้ในการวางแผนพัฒนาและแผนการจัดการศึกษานอก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ระบบและการศึกษาตามอัธยาศัยทั้งระดับชุมชนหรือระดับจุลภาค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ระดับอำเภอ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ระดับจังหวัด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และภาพรวม</w:t>
      </w:r>
    </w:p>
    <w:p w:rsidR="00D9253E" w:rsidRPr="00370064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ระดับประเทศของสำนักงาน</w:t>
      </w:r>
      <w:r w:rsidRPr="0037006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370064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370064">
        <w:rPr>
          <w:rFonts w:ascii="TH SarabunPSK" w:hAnsi="TH SarabunPSK" w:cs="TH SarabunPSK"/>
          <w:color w:val="auto"/>
          <w:sz w:val="32"/>
          <w:szCs w:val="32"/>
        </w:rPr>
        <w:t>.</w:t>
      </w:r>
    </w:p>
    <w:p w:rsidR="0001351A" w:rsidRPr="00370064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01351A" w:rsidRPr="00370064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01351A" w:rsidRDefault="009663B7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  <w:cs/>
        </w:rPr>
      </w:pPr>
      <w:r>
        <w:rPr>
          <w:rFonts w:ascii="THSarabunPSK"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71D8ED" wp14:editId="769BC380">
                <wp:simplePos x="0" y="0"/>
                <wp:positionH relativeFrom="column">
                  <wp:posOffset>332441</wp:posOffset>
                </wp:positionH>
                <wp:positionV relativeFrom="paragraph">
                  <wp:posOffset>163207</wp:posOffset>
                </wp:positionV>
                <wp:extent cx="2414905" cy="1776730"/>
                <wp:effectExtent l="0" t="0" r="23495" b="13970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905" cy="177673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" o:spid="_x0000_s1026" style="position:absolute;margin-left:26.2pt;margin-top:12.85pt;width:190.15pt;height:139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" strokecolor="#855d5d [3209]" strokeweight="1pt">
                <v:fill r:id="rId31" o:title="" recolor="t" rotate="t" type="frame"/>
              </v:rect>
            </w:pict>
          </mc:Fallback>
        </mc:AlternateContent>
      </w:r>
      <w:r>
        <w:rPr>
          <w:rFonts w:ascii="THSarabunPSK"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63A51E" wp14:editId="28C22E2A">
                <wp:simplePos x="0" y="0"/>
                <wp:positionH relativeFrom="column">
                  <wp:posOffset>3115945</wp:posOffset>
                </wp:positionH>
                <wp:positionV relativeFrom="paragraph">
                  <wp:posOffset>160020</wp:posOffset>
                </wp:positionV>
                <wp:extent cx="2414905" cy="1776730"/>
                <wp:effectExtent l="0" t="0" r="23495" b="13970"/>
                <wp:wrapNone/>
                <wp:docPr id="738" name="สี่เหลี่ยมผืนผ้า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905" cy="177673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855D5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8" o:spid="_x0000_s1026" style="position:absolute;margin-left:245.35pt;margin-top:12.6pt;width:190.15pt;height:139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" strokecolor="#855d5d" strokeweight="1pt">
                <v:fill r:id="rId33" o:title="" recolor="t" rotate="t" type="frame"/>
              </v:rect>
            </w:pict>
          </mc:Fallback>
        </mc:AlternateContent>
      </w: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  <w:cs/>
        </w:rPr>
      </w:pP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  <w:cs/>
        </w:rPr>
      </w:pP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  <w:cs/>
        </w:rPr>
      </w:pP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  <w:cs/>
        </w:rPr>
      </w:pP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  <w:cs/>
        </w:rPr>
      </w:pP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  <w:cs/>
        </w:rPr>
      </w:pP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  <w:cs/>
        </w:rPr>
      </w:pP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color w:val="auto"/>
          <w:sz w:val="32"/>
          <w:szCs w:val="32"/>
        </w:rPr>
      </w:pPr>
    </w:p>
    <w:p w:rsidR="00C913FF" w:rsidRDefault="00C913FF" w:rsidP="00D9253E">
      <w:pPr>
        <w:autoSpaceDE w:val="0"/>
        <w:autoSpaceDN w:val="0"/>
        <w:adjustRightInd w:val="0"/>
        <w:spacing w:after="0" w:line="240" w:lineRule="auto"/>
        <w:rPr>
          <w:rFonts w:ascii="THSarabunPSK" w:cs="Angsana New"/>
          <w:color w:val="auto"/>
          <w:sz w:val="32"/>
          <w:szCs w:val="32"/>
        </w:rPr>
      </w:pPr>
    </w:p>
    <w:p w:rsidR="00C349D7" w:rsidRDefault="00C349D7" w:rsidP="00D9253E">
      <w:pPr>
        <w:autoSpaceDE w:val="0"/>
        <w:autoSpaceDN w:val="0"/>
        <w:adjustRightInd w:val="0"/>
        <w:spacing w:after="0" w:line="240" w:lineRule="auto"/>
        <w:rPr>
          <w:rFonts w:ascii="THSarabunPSK" w:cs="Angsana New"/>
          <w:color w:val="auto"/>
          <w:sz w:val="32"/>
          <w:szCs w:val="32"/>
        </w:rPr>
      </w:pPr>
    </w:p>
    <w:p w:rsidR="00C349D7" w:rsidRDefault="00D03B9B" w:rsidP="00D9253E">
      <w:pPr>
        <w:autoSpaceDE w:val="0"/>
        <w:autoSpaceDN w:val="0"/>
        <w:adjustRightInd w:val="0"/>
        <w:spacing w:after="0" w:line="240" w:lineRule="auto"/>
        <w:rPr>
          <w:rFonts w:ascii="THSarabunPSK" w:cs="Angsana New"/>
          <w:color w:val="auto"/>
          <w:sz w:val="32"/>
          <w:szCs w:val="32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6EDC688E" wp14:editId="18A4048D">
                <wp:simplePos x="0" y="0"/>
                <wp:positionH relativeFrom="page">
                  <wp:posOffset>474453</wp:posOffset>
                </wp:positionH>
                <wp:positionV relativeFrom="page">
                  <wp:posOffset>491706</wp:posOffset>
                </wp:positionV>
                <wp:extent cx="6771736" cy="9434195"/>
                <wp:effectExtent l="0" t="0" r="10160" b="26035"/>
                <wp:wrapNone/>
                <wp:docPr id="76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1736" cy="9434195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7.35pt;margin-top:38.7pt;width:533.2pt;height:742.85pt;z-index:251814912;visibility:visible;mso-wrap-style:square;mso-width-percent: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" o:allowincell="f" filled="f" fillcolor="black" strokeweight="1pt">
                <w10:wrap anchorx="page" anchory="page"/>
              </v:roundrect>
            </w:pict>
          </mc:Fallback>
        </mc:AlternateContent>
      </w:r>
    </w:p>
    <w:p w:rsidR="00D9253E" w:rsidRPr="00C349D7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๕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จัดทำแผนงาน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โครงการการศึกษานอกระบบและการศึกษาตามอัธยาศัยประจำปี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งบประมาณเพื่อจัด</w:t>
      </w:r>
    </w:p>
    <w:p w:rsidR="00D9253E" w:rsidRPr="00C349D7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กิจกรรมการศึกษานอกระบบและการศึกษาตามอัธยาศัยให้กับประชาชนกลุ่มเป้าหมาย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และชุมชน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และพัฒนาการศึกษานอกระบบและการศึกษาตามอัธยาศัยตามกรอบจุดเน้นการของสำนักงาน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สำนักงาน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C349D7">
        <w:rPr>
          <w:rFonts w:ascii="TH SarabunPSK" w:hAnsi="TH SarabunPSK" w:cs="TH SarabunPSK"/>
          <w:color w:val="auto"/>
          <w:sz w:val="32"/>
          <w:szCs w:val="32"/>
        </w:rPr>
        <w:t>.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จังหวัด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และ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อำเภอ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เพื่อการสนับสนุนงบประมาณจาก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C349D7">
        <w:rPr>
          <w:rFonts w:ascii="TH SarabunPSK" w:hAnsi="TH SarabunPSK" w:cs="TH SarabunPSK"/>
          <w:color w:val="auto"/>
          <w:sz w:val="32"/>
          <w:szCs w:val="32"/>
        </w:rPr>
        <w:t>.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อำเภอ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ที่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จัดทำแผนงาน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โครงการเพื่อเสนอของบประมาณให้ดำเนินการตามที่ได้รับ</w:t>
      </w:r>
      <w:r w:rsidR="009208AB" w:rsidRPr="00C349D7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มอบหมายจาก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C349D7">
        <w:rPr>
          <w:rFonts w:ascii="TH SarabunPSK" w:hAnsi="TH SarabunPSK" w:cs="TH SarabunPSK"/>
          <w:color w:val="auto"/>
          <w:sz w:val="32"/>
          <w:szCs w:val="32"/>
        </w:rPr>
        <w:t>.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อำเภอ</w:t>
      </w:r>
    </w:p>
    <w:p w:rsidR="0001351A" w:rsidRDefault="0001351A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01351A" w:rsidRPr="009208AB" w:rsidRDefault="0001351A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</w:rPr>
      </w:pPr>
    </w:p>
    <w:p w:rsidR="00D9253E" w:rsidRPr="00C349D7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๖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ประสาน</w:t>
      </w:r>
      <w:r w:rsidR="0001351A" w:rsidRPr="00C349D7">
        <w:rPr>
          <w:rFonts w:ascii="TH SarabunPSK" w:hAnsi="TH SarabunPSK" w:cs="TH SarabunPSK"/>
          <w:color w:val="auto"/>
          <w:sz w:val="32"/>
          <w:szCs w:val="32"/>
          <w:cs/>
        </w:rPr>
        <w:t>แ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ละเชื่อมโยงการดำเนินงานการจัดกิจกรรมการศึกษานอกระบบและการศึกษาตามอัธยาศัย</w:t>
      </w:r>
    </w:p>
    <w:p w:rsidR="00D9253E" w:rsidRPr="00C349D7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ของศูนย์การเรียนชุมชนและภาคีเครือข่ายในตำบล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โดยมีการประสานแผนการดำเนินงานภายในตำบลที่</w:t>
      </w:r>
    </w:p>
    <w:p w:rsidR="00D9253E" w:rsidRPr="00C349D7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รับผิด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ชอบและกับ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>.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อำเภอ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ที่สังกัดตามกรอบจุดเน้นการดำเนินงานบนพื้นฐานของความเป็นเอกภาพด้านนโยบายและความหลากหลายในการปฏิบัติ</w:t>
      </w:r>
    </w:p>
    <w:p w:rsidR="009B6854" w:rsidRDefault="009B6854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  <w:cs/>
        </w:rPr>
      </w:pPr>
    </w:p>
    <w:p w:rsidR="009B6854" w:rsidRPr="009B6854" w:rsidRDefault="009B6854" w:rsidP="00D9253E">
      <w:pPr>
        <w:autoSpaceDE w:val="0"/>
        <w:autoSpaceDN w:val="0"/>
        <w:adjustRightInd w:val="0"/>
        <w:spacing w:after="0" w:line="240" w:lineRule="auto"/>
        <w:rPr>
          <w:rFonts w:cs="THSarabunPSK"/>
          <w:color w:val="auto"/>
          <w:sz w:val="32"/>
          <w:szCs w:val="32"/>
        </w:rPr>
      </w:pPr>
    </w:p>
    <w:p w:rsidR="00D9253E" w:rsidRPr="00C349D7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๗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>.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พัฒนาคุณภาพและมาตรฐานการศึกษานอกระบบและการศึกษาตามอัธยาศัยในความรับผิดชอบตาม</w:t>
      </w:r>
    </w:p>
    <w:p w:rsidR="00D9253E" w:rsidRPr="00C349D7" w:rsidRDefault="00D9253E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ระบบประกันคุณภาพภายในสถานศึกษา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เพื่อรับผิดชอบตามระบบการประกันคุณภาพภายในสถานศึกษา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เพื่อรับรองการประกันคุณภาพภายนอกของ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C349D7">
        <w:rPr>
          <w:rFonts w:ascii="TH SarabunPSK" w:hAnsi="TH SarabunPSK" w:cs="TH SarabunPSK"/>
          <w:color w:val="auto"/>
          <w:sz w:val="32"/>
          <w:szCs w:val="32"/>
        </w:rPr>
        <w:t>.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อำเภอ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:rsidR="009B6854" w:rsidRPr="00C349D7" w:rsidRDefault="009B6854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</w:p>
    <w:p w:rsidR="00D9253E" w:rsidRPr="00C349D7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๘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รายงานผลการดำเนินการ</w:t>
      </w:r>
      <w:r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C349D7">
        <w:rPr>
          <w:rFonts w:ascii="TH SarabunPSK" w:hAnsi="TH SarabunPSK" w:cs="TH SarabunPSK"/>
          <w:color w:val="auto"/>
          <w:sz w:val="32"/>
          <w:szCs w:val="32"/>
          <w:cs/>
        </w:rPr>
        <w:t>การศึกษานอกระบบและการศึก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ษาตามอัธยาศัยต่อ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กศน</w:t>
      </w:r>
      <w:proofErr w:type="spellEnd"/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>.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อำเภอ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D9253E" w:rsidRPr="00C349D7">
        <w:rPr>
          <w:rFonts w:ascii="TH SarabunPSK" w:hAnsi="TH SarabunPSK" w:cs="TH SarabunPSK"/>
          <w:color w:val="auto"/>
          <w:sz w:val="32"/>
          <w:szCs w:val="32"/>
          <w:cs/>
        </w:rPr>
        <w:t>ที่สังกัด</w:t>
      </w:r>
    </w:p>
    <w:p w:rsidR="009208AB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4"/>
          <w:szCs w:val="34"/>
          <w:cs/>
        </w:rPr>
      </w:pPr>
    </w:p>
    <w:p w:rsidR="009208AB" w:rsidRDefault="009208AB" w:rsidP="00D9253E">
      <w:pPr>
        <w:autoSpaceDE w:val="0"/>
        <w:autoSpaceDN w:val="0"/>
        <w:adjustRightInd w:val="0"/>
        <w:spacing w:after="0" w:line="240" w:lineRule="auto"/>
        <w:rPr>
          <w:rFonts w:ascii="THSarabunPSK" w:cs="THSarabunPSK"/>
          <w:b/>
          <w:bCs/>
          <w:color w:val="auto"/>
          <w:sz w:val="34"/>
          <w:szCs w:val="34"/>
          <w:cs/>
        </w:rPr>
      </w:pPr>
    </w:p>
    <w:p w:rsidR="00AA21AF" w:rsidRDefault="007E51D9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  <w:r>
        <w:rPr>
          <w:rFonts w:ascii="THSarabunPSK" w:cs="TH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910CED" wp14:editId="00A9B91E">
                <wp:simplePos x="0" y="0"/>
                <wp:positionH relativeFrom="column">
                  <wp:posOffset>1203960</wp:posOffset>
                </wp:positionH>
                <wp:positionV relativeFrom="paragraph">
                  <wp:posOffset>318135</wp:posOffset>
                </wp:positionV>
                <wp:extent cx="3329305" cy="1974850"/>
                <wp:effectExtent l="0" t="0" r="23495" b="25400"/>
                <wp:wrapNone/>
                <wp:docPr id="743" name="สี่เหลี่ยมผืนผ้า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305" cy="1974850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855D5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3" o:spid="_x0000_s1026" style="position:absolute;margin-left:94.8pt;margin-top:25.05pt;width:262.15pt;height:15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" strokecolor="#855d5d" strokeweight="1pt">
                <v:fill r:id="rId35" o:title="" recolor="t" rotate="t" type="frame"/>
              </v:rect>
            </w:pict>
          </mc:Fallback>
        </mc:AlternateContent>
      </w: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7F1478" w:rsidRDefault="007F147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7F1478" w:rsidRDefault="007F147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281308" w:rsidRDefault="0028130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281308" w:rsidRDefault="0028130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281308" w:rsidRDefault="0028130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281308" w:rsidRDefault="0028130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7F1478" w:rsidRDefault="007F147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7F1478" w:rsidRDefault="007F147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9663B7" w:rsidRDefault="009663B7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7E51D9" w:rsidRDefault="007E51D9" w:rsidP="006C3A8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52"/>
          <w:szCs w:val="52"/>
        </w:rPr>
      </w:pPr>
    </w:p>
    <w:p w:rsidR="00AA21AF" w:rsidRPr="00D03B9B" w:rsidRDefault="007F1478" w:rsidP="006C3A86">
      <w:pPr>
        <w:spacing w:after="0" w:line="240" w:lineRule="auto"/>
        <w:jc w:val="center"/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</w:pPr>
      <w:r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  <w:t xml:space="preserve">ส่วนที่ ๒ </w:t>
      </w:r>
    </w:p>
    <w:p w:rsidR="00952930" w:rsidRPr="00D03B9B" w:rsidRDefault="00F16020" w:rsidP="006C3A86">
      <w:pPr>
        <w:spacing w:after="0" w:line="240" w:lineRule="auto"/>
        <w:jc w:val="center"/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</w:pPr>
      <w:r>
        <w:rPr>
          <w:rFonts w:ascii="Academy Engraved LET" w:eastAsia="Times New Roman" w:hAnsi="Academy Engraved LET" w:cs="TH SarabunPSK" w:hint="cs"/>
          <w:b/>
          <w:bCs/>
          <w:color w:val="auto"/>
          <w:sz w:val="52"/>
          <w:szCs w:val="52"/>
          <w:cs/>
        </w:rPr>
        <w:t>การ</w:t>
      </w:r>
      <w:r w:rsidR="007F1478"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  <w:t>วิเคราะห์สภาพ</w:t>
      </w:r>
      <w:r w:rsidR="00952930"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  <w:t>แวดล้อม</w:t>
      </w:r>
    </w:p>
    <w:p w:rsidR="007F1478" w:rsidRPr="00D03B9B" w:rsidRDefault="007F1478" w:rsidP="006C3A86">
      <w:pPr>
        <w:spacing w:after="0" w:line="240" w:lineRule="auto"/>
        <w:jc w:val="center"/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</w:rPr>
      </w:pPr>
      <w:r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  <w:t xml:space="preserve"> </w:t>
      </w:r>
      <w:proofErr w:type="spellStart"/>
      <w:r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  <w:t>กศน</w:t>
      </w:r>
      <w:proofErr w:type="spellEnd"/>
      <w:r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</w:rPr>
        <w:t>.</w:t>
      </w:r>
      <w:r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  <w:t>ตำบล</w:t>
      </w:r>
      <w:r w:rsidR="00952930"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</w:rPr>
        <w:t xml:space="preserve"> </w:t>
      </w:r>
      <w:r w:rsidR="00952930" w:rsidRPr="00D03B9B"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  <w:t>เวียงยอง</w:t>
      </w: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AA21AF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C349D7" w:rsidRDefault="00C349D7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</w:rPr>
      </w:pPr>
    </w:p>
    <w:p w:rsidR="00281308" w:rsidRDefault="00281308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</w:p>
    <w:p w:rsidR="00AA21AF" w:rsidRDefault="00D03B9B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2"/>
          <w:szCs w:val="52"/>
          <w:cs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6EDC688E" wp14:editId="18A4048D">
                <wp:simplePos x="0" y="0"/>
                <wp:positionH relativeFrom="page">
                  <wp:posOffset>465826</wp:posOffset>
                </wp:positionH>
                <wp:positionV relativeFrom="page">
                  <wp:posOffset>483079</wp:posOffset>
                </wp:positionV>
                <wp:extent cx="7126605" cy="9434195"/>
                <wp:effectExtent l="0" t="0" r="16510" b="26035"/>
                <wp:wrapNone/>
                <wp:docPr id="77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605" cy="9434195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6.7pt;margin-top:38.05pt;width:561.15pt;height:742.85pt;z-index:251816960;visibility:visible;mso-wrap-style:square;mso-width-percent:92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" o:allowincell="f" filled="f" fillcolor="black" strokeweight="1pt">
                <w10:wrap anchorx="page" anchory="page"/>
              </v:roundrect>
            </w:pict>
          </mc:Fallback>
        </mc:AlternateContent>
      </w:r>
    </w:p>
    <w:p w:rsidR="006C3A86" w:rsidRPr="005F46BE" w:rsidRDefault="005F46BE" w:rsidP="005F46BE">
      <w:pPr>
        <w:tabs>
          <w:tab w:val="left" w:pos="1698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9253DB8" wp14:editId="14BD7A56">
                <wp:simplePos x="0" y="0"/>
                <wp:positionH relativeFrom="column">
                  <wp:posOffset>342900</wp:posOffset>
                </wp:positionH>
                <wp:positionV relativeFrom="paragraph">
                  <wp:posOffset>-108585</wp:posOffset>
                </wp:positionV>
                <wp:extent cx="5029200" cy="457200"/>
                <wp:effectExtent l="38100" t="19050" r="57150" b="95250"/>
                <wp:wrapNone/>
                <wp:docPr id="73" name="สี่เหลี่ยมผืนผ้ามุมมน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3" o:spid="_x0000_s1026" style="position:absolute;margin-left:27pt;margin-top:-8.55pt;width:396pt;height:3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" strokecolor="#7e2a0d [1924]">
                <v:fill r:id="rId42" o:title="" recolor="t" rotate="t" type="tile"/>
                <v:imagedata recolortarget="#f7c5b4 [980]"/>
                <v:shadow on="t" color="black" opacity=".5" origin=",-.5" offset="0"/>
              </v:roundrect>
            </w:pict>
          </mc:Fallback>
        </mc:AlternateContent>
      </w:r>
      <w:r>
        <w:rPr>
          <w:rFonts w:ascii="TH SarabunIT๙" w:eastAsia="Times New Roman" w:hAnsi="TH SarabunIT๙" w:cs="TH SarabunIT๙" w:hint="cs"/>
          <w:b/>
          <w:bCs/>
          <w:color w:val="auto"/>
          <w:sz w:val="52"/>
          <w:szCs w:val="52"/>
          <w:cs/>
        </w:rPr>
        <w:t xml:space="preserve">               </w:t>
      </w:r>
      <w:r w:rsidR="006C3A86" w:rsidRPr="006C3A86">
        <w:rPr>
          <w:rFonts w:ascii="TH SarabunIT๙" w:eastAsia="Times New Roman" w:hAnsi="TH SarabunIT๙" w:cs="TH SarabunIT๙"/>
          <w:b/>
          <w:bCs/>
          <w:color w:val="auto"/>
          <w:sz w:val="44"/>
          <w:szCs w:val="44"/>
          <w:cs/>
        </w:rPr>
        <w:t>การศึกษาสถานภาพของ</w:t>
      </w:r>
      <w:r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กศน</w:t>
      </w:r>
      <w:proofErr w:type="spellEnd"/>
      <w:r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</w:rPr>
        <w:t>.</w:t>
      </w:r>
      <w:r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ตำบลเวียงยอง</w:t>
      </w:r>
    </w:p>
    <w:p w:rsidR="006C3A86" w:rsidRDefault="005F46BE" w:rsidP="006C3A86">
      <w:pPr>
        <w:spacing w:before="240" w:after="0" w:line="240" w:lineRule="auto"/>
        <w:ind w:firstLine="720"/>
        <w:jc w:val="thaiDistribute"/>
        <w:rPr>
          <w:rFonts w:ascii="Times New Roman" w:eastAsia="Times New Roman" w:hAnsi="Times New Roman" w:cs="Angsana New"/>
          <w:color w:val="auto"/>
          <w:sz w:val="32"/>
          <w:szCs w:val="32"/>
        </w:rPr>
      </w:pPr>
      <w:r w:rsidRPr="005F46BE">
        <w:rPr>
          <w:rFonts w:ascii="TH SarabunIT๙" w:eastAsia="Times New Roman" w:hAnsi="TH SarabunIT๙" w:cs="TH SarabunIT๙"/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40AFB73" wp14:editId="745D4C2E">
                <wp:simplePos x="0" y="0"/>
                <wp:positionH relativeFrom="column">
                  <wp:posOffset>1122931</wp:posOffset>
                </wp:positionH>
                <wp:positionV relativeFrom="paragraph">
                  <wp:posOffset>261453</wp:posOffset>
                </wp:positionV>
                <wp:extent cx="3717925" cy="457200"/>
                <wp:effectExtent l="19050" t="19050" r="34925" b="38100"/>
                <wp:wrapNone/>
                <wp:docPr id="741" name="สี่เหลี่ยมผืนผ้ามุมมน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9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D34817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D546E" w:rsidRDefault="00BD546E" w:rsidP="005F46B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32"/>
                                <w:sz w:val="36"/>
                                <w:szCs w:val="36"/>
                                <w:cs/>
                              </w:rPr>
                              <w:t>ผลการวิเคราะห์สภาพแวดล้อมภา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auto"/>
                                <w:kern w:val="32"/>
                                <w:sz w:val="36"/>
                                <w:szCs w:val="36"/>
                                <w:cs/>
                              </w:rPr>
                              <w:t>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1" o:spid="_x0000_s1042" style="position:absolute;left:0;text-align:left;margin-left:88.4pt;margin-top:20.6pt;width:292.75pt;height:36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" fillcolor="window" strokecolor="#d34817" strokeweight="4.5pt">
                <v:textbox>
                  <w:txbxContent>
                    <w:p w:rsidR="00BD546E" w:rsidRDefault="00BD546E" w:rsidP="005F46B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32"/>
                          <w:sz w:val="36"/>
                          <w:szCs w:val="36"/>
                          <w:cs/>
                        </w:rPr>
                        <w:t>ผลการวิเคราะห์สภาพแวดล้อมภา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auto"/>
                          <w:kern w:val="32"/>
                          <w:sz w:val="36"/>
                          <w:szCs w:val="36"/>
                          <w:cs/>
                        </w:rPr>
                        <w:t>ยใน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46BE" w:rsidRPr="006C3A86" w:rsidRDefault="005F46BE" w:rsidP="006C3A86">
      <w:pPr>
        <w:spacing w:before="240" w:after="0" w:line="240" w:lineRule="auto"/>
        <w:ind w:firstLine="720"/>
        <w:jc w:val="thaiDistribute"/>
        <w:rPr>
          <w:rFonts w:ascii="Times New Roman" w:eastAsia="Times New Roman" w:hAnsi="Times New Roman" w:cs="Angsana New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</w:p>
    <w:p w:rsidR="00F16020" w:rsidRDefault="006C3A86" w:rsidP="00F16020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6"/>
          <w:szCs w:val="36"/>
        </w:rPr>
        <w:tab/>
      </w:r>
      <w:r w:rsidR="00F16020">
        <w:rPr>
          <w:rFonts w:ascii="THSarabunPSK" w:hAnsi="THSarabunPSK" w:cs="THSarabunPSK" w:hint="cs"/>
          <w:color w:val="auto"/>
          <w:sz w:val="32"/>
          <w:szCs w:val="32"/>
          <w:cs/>
        </w:rPr>
        <w:t>การวิเคราะห์สภาพแวดล้อมภายในและภายนอก</w:t>
      </w:r>
      <w:r w:rsidR="00F16020">
        <w:rPr>
          <w:rFonts w:ascii="THSarabunPSK" w:hAnsi="THSarabunPSK" w:cs="THSarabunPSK"/>
          <w:color w:val="auto"/>
          <w:sz w:val="32"/>
          <w:szCs w:val="32"/>
        </w:rPr>
        <w:t xml:space="preserve"> </w:t>
      </w:r>
      <w:r w:rsidR="00F16020">
        <w:rPr>
          <w:rFonts w:ascii="THSarabunPSK" w:hAnsi="THSarabunPSK" w:cs="THSarabunPSK" w:hint="cs"/>
          <w:color w:val="auto"/>
          <w:sz w:val="32"/>
          <w:szCs w:val="32"/>
          <w:cs/>
        </w:rPr>
        <w:t>โดยใช้เทคนิค</w:t>
      </w:r>
      <w:r w:rsidR="00F16020">
        <w:rPr>
          <w:rFonts w:ascii="THSarabunPSK" w:hAnsi="THSarabunPSK" w:cs="THSarabunPSK"/>
          <w:color w:val="auto"/>
          <w:sz w:val="32"/>
          <w:szCs w:val="32"/>
        </w:rPr>
        <w:t xml:space="preserve"> SWOT Analysis </w:t>
      </w:r>
      <w:r w:rsidR="00F16020">
        <w:rPr>
          <w:rFonts w:ascii="THSarabunPSK" w:hAnsi="THSarabunPSK" w:cs="THSarabunPSK" w:hint="cs"/>
          <w:color w:val="auto"/>
          <w:sz w:val="32"/>
          <w:szCs w:val="32"/>
          <w:cs/>
        </w:rPr>
        <w:t>ที่ประกอบด้วย</w:t>
      </w:r>
    </w:p>
    <w:p w:rsidR="00F16020" w:rsidRDefault="00F16020" w:rsidP="00F16020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color w:val="auto"/>
          <w:sz w:val="32"/>
          <w:szCs w:val="32"/>
        </w:rPr>
      </w:pPr>
      <w:r>
        <w:rPr>
          <w:rFonts w:ascii="THSarabunPSK" w:hAnsi="THSarabunPSK" w:cs="THSarabunPSK"/>
          <w:color w:val="auto"/>
          <w:sz w:val="32"/>
          <w:szCs w:val="32"/>
        </w:rPr>
        <w:t>4 M</w:t>
      </w:r>
      <w:r>
        <w:rPr>
          <w:rFonts w:ascii="THSarabunPSK" w:hAnsi="THSarabunPSK" w:cs="THSarabunPSK" w:hint="cs"/>
          <w:color w:val="auto"/>
          <w:sz w:val="32"/>
          <w:szCs w:val="32"/>
        </w:rPr>
        <w:t>’</w:t>
      </w:r>
      <w:r>
        <w:rPr>
          <w:rFonts w:ascii="THSarabunPSK" w:hAnsi="THSarabunPSK" w:cs="THSarabunPSK"/>
          <w:color w:val="auto"/>
          <w:sz w:val="32"/>
          <w:szCs w:val="32"/>
        </w:rPr>
        <w:t xml:space="preserve">s (Man Money Method and Material)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และ</w:t>
      </w:r>
      <w:r>
        <w:rPr>
          <w:rFonts w:ascii="THSarabunPSK" w:hAnsi="THSarabunPSK" w:cs="THSarabunPSK"/>
          <w:color w:val="auto"/>
          <w:sz w:val="32"/>
          <w:szCs w:val="32"/>
        </w:rPr>
        <w:t xml:space="preserve"> PESTEL [Politics (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การเมืองการปกครอง</w:t>
      </w:r>
      <w:r>
        <w:rPr>
          <w:rFonts w:ascii="THSarabunPSK" w:hAnsi="THSarabunPSK" w:cs="THSarabunPSK"/>
          <w:color w:val="auto"/>
          <w:sz w:val="32"/>
          <w:szCs w:val="32"/>
        </w:rPr>
        <w:t>)</w:t>
      </w:r>
    </w:p>
    <w:p w:rsidR="00F16020" w:rsidRDefault="00F16020" w:rsidP="00F16020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color w:val="auto"/>
          <w:sz w:val="32"/>
          <w:szCs w:val="32"/>
        </w:rPr>
      </w:pPr>
      <w:r>
        <w:rPr>
          <w:rFonts w:ascii="THSarabunPSK" w:hAnsi="THSarabunPSK" w:cs="THSarabunPSK"/>
          <w:color w:val="auto"/>
          <w:sz w:val="32"/>
          <w:szCs w:val="32"/>
        </w:rPr>
        <w:t>Economic (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ระบบเศรษฐกิจ</w:t>
      </w:r>
      <w:r>
        <w:rPr>
          <w:rFonts w:ascii="THSarabunPSK" w:hAnsi="THSarabunPSK" w:cs="THSarabunPSK"/>
          <w:color w:val="auto"/>
          <w:sz w:val="32"/>
          <w:szCs w:val="32"/>
        </w:rPr>
        <w:t>) Socio-culture (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สังคม</w:t>
      </w:r>
      <w:r>
        <w:rPr>
          <w:rFonts w:ascii="THSarabunPSK" w:hAnsi="THSarabunPSK" w:cs="THSarabunPSK"/>
          <w:color w:val="auto"/>
          <w:sz w:val="32"/>
          <w:szCs w:val="32"/>
        </w:rPr>
        <w:t>-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วัฒนธรรม</w:t>
      </w:r>
      <w:r>
        <w:rPr>
          <w:rFonts w:ascii="THSarabunPSK" w:hAnsi="THSarabunPSK" w:cs="THSarabunPSK"/>
          <w:color w:val="auto"/>
          <w:sz w:val="32"/>
          <w:szCs w:val="32"/>
        </w:rPr>
        <w:t>) Technology (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เทคโนโลยี</w:t>
      </w:r>
      <w:r>
        <w:rPr>
          <w:rFonts w:ascii="THSarabunPSK" w:hAnsi="THSarabunPSK" w:cs="THSarabunPSK"/>
          <w:color w:val="auto"/>
          <w:sz w:val="32"/>
          <w:szCs w:val="32"/>
        </w:rPr>
        <w:t>) Environment</w:t>
      </w:r>
    </w:p>
    <w:p w:rsidR="00F16020" w:rsidRDefault="00F16020" w:rsidP="00F16020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color w:val="auto"/>
          <w:sz w:val="32"/>
          <w:szCs w:val="32"/>
        </w:rPr>
      </w:pPr>
      <w:r>
        <w:rPr>
          <w:rFonts w:ascii="THSarabunPSK" w:hAnsi="THSarabunPSK" w:cs="THSarabunPSK"/>
          <w:color w:val="auto"/>
          <w:sz w:val="32"/>
          <w:szCs w:val="32"/>
        </w:rPr>
        <w:t>(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สภาพแวดล้อม</w:t>
      </w:r>
      <w:r>
        <w:rPr>
          <w:rFonts w:ascii="THSarabunPSK" w:hAnsi="THSarabunPSK" w:cs="THSarabunPSK"/>
          <w:color w:val="auto"/>
          <w:sz w:val="32"/>
          <w:szCs w:val="32"/>
        </w:rPr>
        <w:t>) Law (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กฎหมายที่เกี่ยวข้อง</w:t>
      </w:r>
      <w:r>
        <w:rPr>
          <w:rFonts w:ascii="THSarabunPSK" w:hAnsi="THSarabunPSK" w:cs="THSarabunPSK"/>
          <w:color w:val="auto"/>
          <w:sz w:val="32"/>
          <w:szCs w:val="32"/>
        </w:rPr>
        <w:t xml:space="preserve">)]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โดยจัดกระบวนการมีส่วนร่วมในการวิเคราะห์จากผู้เกี่ยวข้อง</w:t>
      </w:r>
    </w:p>
    <w:p w:rsidR="006C3A86" w:rsidRPr="006C3A86" w:rsidRDefault="00F16020" w:rsidP="00F16020">
      <w:pPr>
        <w:spacing w:after="0" w:line="240" w:lineRule="auto"/>
        <w:rPr>
          <w:rFonts w:ascii="TH SarabunIT๙" w:eastAsia="Times New Roman" w:hAnsi="TH SarabunIT๙" w:cs="TH SarabunIT๙" w:hint="cs"/>
          <w:color w:val="auto"/>
          <w:sz w:val="36"/>
          <w:szCs w:val="36"/>
          <w:cs/>
        </w:rPr>
      </w:pPr>
      <w:r>
        <w:rPr>
          <w:rFonts w:ascii="THSarabunPSK" w:hAnsi="THSarabunPSK" w:cs="THSarabunPSK" w:hint="cs"/>
          <w:color w:val="auto"/>
          <w:sz w:val="32"/>
          <w:szCs w:val="32"/>
          <w:cs/>
        </w:rPr>
        <w:t>ประกอบ</w:t>
      </w:r>
      <w:r>
        <w:rPr>
          <w:rFonts w:ascii="TH SarabunIT๙" w:eastAsia="Times New Roman" w:hAnsi="TH SarabunIT๙" w:cs="TH SarabunIT๙"/>
          <w:color w:val="auto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color w:val="auto"/>
          <w:sz w:val="36"/>
          <w:szCs w:val="36"/>
          <w:cs/>
        </w:rPr>
        <w:t xml:space="preserve">คณะกรรมการ </w:t>
      </w:r>
      <w:proofErr w:type="spellStart"/>
      <w:r>
        <w:rPr>
          <w:rFonts w:ascii="TH SarabunIT๙" w:eastAsia="Times New Roman" w:hAnsi="TH SarabunIT๙" w:cs="TH SarabunIT๙" w:hint="cs"/>
          <w:color w:val="auto"/>
          <w:sz w:val="36"/>
          <w:szCs w:val="36"/>
          <w:cs/>
        </w:rPr>
        <w:t>กศน</w:t>
      </w:r>
      <w:proofErr w:type="spellEnd"/>
      <w:r>
        <w:rPr>
          <w:rFonts w:ascii="TH SarabunIT๙" w:eastAsia="Times New Roman" w:hAnsi="TH SarabunIT๙" w:cs="TH SarabunIT๙" w:hint="cs"/>
          <w:color w:val="auto"/>
          <w:sz w:val="36"/>
          <w:szCs w:val="36"/>
          <w:cs/>
        </w:rPr>
        <w:t xml:space="preserve">.ตำบล นักศึกษา ตัวแทนเครือข่าย ผู้นำชุมชน </w:t>
      </w: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6"/>
          <w:szCs w:val="36"/>
        </w:rPr>
      </w:pPr>
      <w:r w:rsidRPr="006C3A86">
        <w:rPr>
          <w:rFonts w:ascii="TH SarabunPSK" w:eastAsia="Times New Roman" w:hAnsi="TH SarabunPSK" w:cs="TH SarabunPSK"/>
          <w:b/>
          <w:bCs/>
          <w:color w:val="auto"/>
          <w:sz w:val="36"/>
          <w:szCs w:val="36"/>
          <w:cs/>
        </w:rPr>
        <w:t>สถานภาพของ</w:t>
      </w:r>
      <w:r w:rsidRPr="006C3A86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 xml:space="preserve"> </w:t>
      </w:r>
      <w:proofErr w:type="spellStart"/>
      <w:r w:rsidRPr="006C3A86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>กศน</w:t>
      </w:r>
      <w:proofErr w:type="spellEnd"/>
      <w:r w:rsidRPr="006C3A86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</w:rPr>
        <w:t>.</w:t>
      </w:r>
      <w:r w:rsidRPr="006C3A86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>ตำบล</w:t>
      </w:r>
    </w:p>
    <w:p w:rsidR="006C3A86" w:rsidRDefault="005F46BE" w:rsidP="006C3A86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๑</w:t>
      </w:r>
      <w:r w:rsidR="006C3A86" w:rsidRPr="006C3A86"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  <w:t xml:space="preserve"> </w:t>
      </w:r>
      <w:r w:rsidR="006C3A86" w:rsidRPr="006C3A86"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  <w:t>ปัจจัย</w:t>
      </w:r>
      <w:r w:rsidR="006C3A86" w:rsidRPr="006C3A86">
        <w:rPr>
          <w:rFonts w:ascii="TH SarabunPSK" w:eastAsia="Calibri" w:hAnsi="TH SarabunPSK" w:cs="TH SarabunPSK" w:hint="cs"/>
          <w:b/>
          <w:bCs/>
          <w:color w:val="auto"/>
          <w:sz w:val="32"/>
          <w:szCs w:val="32"/>
          <w:cs/>
        </w:rPr>
        <w:t>ภา</w:t>
      </w:r>
      <w:r w:rsidR="006C3A86" w:rsidRPr="006C3A86">
        <w:rPr>
          <w:rFonts w:ascii="TH SarabunPSK" w:eastAsia="Calibri" w:hAnsi="TH SarabunPSK" w:cs="TH SarabunPSK"/>
          <w:b/>
          <w:bCs/>
          <w:color w:val="auto"/>
          <w:sz w:val="32"/>
          <w:szCs w:val="32"/>
          <w:cs/>
        </w:rPr>
        <w:t>ยในต่อการจัดการศึกษา</w:t>
      </w:r>
    </w:p>
    <w:p w:rsidR="005F46BE" w:rsidRPr="006C3A86" w:rsidRDefault="005F46BE" w:rsidP="006C3A86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auto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4640"/>
      </w:tblGrid>
      <w:tr w:rsidR="006C3A86" w:rsidRPr="006C3A86" w:rsidTr="00467FA5">
        <w:trPr>
          <w:trHeight w:val="288"/>
        </w:trPr>
        <w:tc>
          <w:tcPr>
            <w:tcW w:w="4781" w:type="dxa"/>
            <w:shd w:val="clear" w:color="auto" w:fill="FFFF00"/>
          </w:tcPr>
          <w:p w:rsidR="006C3A86" w:rsidRPr="006C3A86" w:rsidRDefault="006C3A86" w:rsidP="006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22"/>
                <w:szCs w:val="32"/>
              </w:rPr>
            </w:pPr>
            <w:r w:rsidRPr="006C3A86">
              <w:rPr>
                <w:rFonts w:ascii="TH SarabunPSK" w:eastAsia="Calibri" w:hAnsi="TH SarabunPSK" w:cs="TH SarabunPSK"/>
                <w:b/>
                <w:bCs/>
                <w:color w:val="auto"/>
                <w:sz w:val="22"/>
                <w:szCs w:val="22"/>
                <w:cs/>
              </w:rPr>
              <w:t xml:space="preserve">จุดแข็ง </w:t>
            </w:r>
            <w:r w:rsidRPr="006C3A86">
              <w:rPr>
                <w:rFonts w:ascii="TH SarabunPSK" w:eastAsia="Calibri" w:hAnsi="TH SarabunPSK" w:cs="TH SarabunPSK"/>
                <w:b/>
                <w:bCs/>
                <w:color w:val="auto"/>
                <w:sz w:val="22"/>
                <w:szCs w:val="32"/>
              </w:rPr>
              <w:t>(Strength)</w:t>
            </w:r>
          </w:p>
        </w:tc>
        <w:tc>
          <w:tcPr>
            <w:tcW w:w="4767" w:type="dxa"/>
            <w:shd w:val="clear" w:color="auto" w:fill="FFFF00"/>
          </w:tcPr>
          <w:p w:rsidR="006C3A86" w:rsidRPr="006C3A86" w:rsidRDefault="006C3A86" w:rsidP="006C3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</w:rPr>
            </w:pPr>
            <w:r w:rsidRPr="006C3A86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4"/>
                <w:cs/>
              </w:rPr>
              <w:t>จุดอ่อน</w:t>
            </w:r>
            <w:r w:rsidRPr="006C3A86">
              <w:rPr>
                <w:rFonts w:ascii="TH SarabunPSK" w:eastAsia="Times New Roman" w:hAnsi="TH SarabunPSK" w:cs="TH SarabunPSK"/>
                <w:b/>
                <w:bCs/>
                <w:color w:val="auto"/>
                <w:sz w:val="24"/>
                <w:szCs w:val="28"/>
              </w:rPr>
              <w:t>(Weakness)</w:t>
            </w:r>
          </w:p>
        </w:tc>
      </w:tr>
      <w:tr w:rsidR="006C3A86" w:rsidRPr="006C3A86" w:rsidTr="00856CE9">
        <w:trPr>
          <w:trHeight w:val="420"/>
        </w:trPr>
        <w:tc>
          <w:tcPr>
            <w:tcW w:w="4781" w:type="dxa"/>
          </w:tcPr>
          <w:p w:rsidR="006C3A86" w:rsidRPr="00467FA5" w:rsidRDefault="006C3A86" w:rsidP="006C3A8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5F46BE" w:rsidRPr="00467FA5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จุดแข็ง</w:t>
            </w:r>
            <w:r w:rsidR="005F46BE" w:rsidRPr="00467FA5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  <w:t xml:space="preserve"> ( S = Strengths)</w:t>
            </w:r>
          </w:p>
          <w:p w:rsidR="005F46BE" w:rsidRPr="005F46BE" w:rsidRDefault="005F46BE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  <w:p w:rsidR="000A4FFA" w:rsidRDefault="000556E4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ครู</w:t>
            </w:r>
            <w:r w:rsidR="00EB16E8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มีมนุษย์สัมพันธ์</w:t>
            </w:r>
            <w:r w:rsidR="005F62F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ที่</w:t>
            </w:r>
            <w:r w:rsidR="00EB16E8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ดี</w:t>
            </w:r>
            <w:r w:rsidR="005F62F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และมีการทำงานเป็นทีม</w:t>
            </w:r>
            <w:r w:rsid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ครูมีควา</w:t>
            </w:r>
            <w:r w:rsidR="005F62F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มกระตือรือร้น สนใจใฝ่เรียน</w:t>
            </w:r>
            <w:r w:rsidR="005F62F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รู้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5F62F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ครู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มีความคล่องตัวในการประสานงานที่ดี</w:t>
            </w:r>
          </w:p>
          <w:p w:rsidR="006C3A86" w:rsidRDefault="000556E4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ได้รับการสนับสนุนการจัดกิจกรรมจากองค์กร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พระสงฆ์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ด้านการส่งเสริม คุณธรรม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5F62FA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จริยธรรม</w:t>
            </w:r>
            <w:r w:rsid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5F62FA" w:rsidRPr="00947F0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="005F62FA" w:rsidRPr="00947F0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="005F62FA" w:rsidRPr="00947F0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ตำบลมีโครงสร้างตามนโยบายของ</w:t>
            </w:r>
            <w:r w:rsidR="005F62FA" w:rsidRPr="00947F0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="005F62FA" w:rsidRPr="00947F0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="005F62FA" w:rsidRPr="00947F0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</w:p>
          <w:p w:rsidR="00947F02" w:rsidRDefault="00947F02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๖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5F62FA" w:rsidRPr="00947F0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="005F62FA" w:rsidRPr="00947F0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="005F62FA" w:rsidRPr="00947F0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ตำบลมีแผนปฏิบัติการเป็นไปตามนโยบายและจุดเน้นของ</w:t>
            </w:r>
            <w:r w:rsidR="005F62FA" w:rsidRPr="00947F0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="005F62FA" w:rsidRPr="00947F0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สนง</w:t>
            </w:r>
            <w:proofErr w:type="spellEnd"/>
            <w:r w:rsidR="005F62FA" w:rsidRPr="00947F0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. </w:t>
            </w:r>
            <w:proofErr w:type="spellStart"/>
            <w:r w:rsidR="005F62FA" w:rsidRPr="00947F0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="005F62FA" w:rsidRPr="00947F0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</w:p>
          <w:p w:rsidR="00947F02" w:rsidRDefault="00947F02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๗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5F62FA" w:rsidRPr="00DF2BBC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="005F62FA" w:rsidRPr="00DF2BBC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="005F62FA" w:rsidRPr="00DF2BBC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ตำบลมีการพัฒนาคุณภาพผู้เรียนให้เป็นไปตามมาตรฐานของหลักสูตร</w:t>
            </w:r>
          </w:p>
          <w:p w:rsidR="00DF2BBC" w:rsidRDefault="00DF2BBC" w:rsidP="006C3A8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๘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981DA9" w:rsidRPr="00981DA9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มีการเบิกจ่ายเงินตามระเบียบข้อบังคับด้านการเงินอย่างเคร่งครัด</w:t>
            </w:r>
          </w:p>
          <w:p w:rsidR="00981DA9" w:rsidRDefault="00981DA9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2829F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๙</w:t>
            </w:r>
            <w:r w:rsidRPr="002829F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 w:rsidR="002829FE" w:rsidRPr="002829F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มีการใช้จ่ายเงินตามแผนงานและโครงการ</w:t>
            </w:r>
          </w:p>
          <w:p w:rsidR="00EA63F9" w:rsidRDefault="00EA63F9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๑๐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 w:rsidR="00450761" w:rsidRPr="00450761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มีการสนับสนุนสื่อ</w:t>
            </w:r>
            <w:r w:rsidR="00450761" w:rsidRPr="00450761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450761" w:rsidRPr="00450761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วัสดุอุปกรณ์ที่หลากหลายตรงกับความต้องการของผู้เรียน</w:t>
            </w:r>
          </w:p>
          <w:p w:rsidR="006520C0" w:rsidRDefault="006520C0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๑๑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6520C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6520C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6520C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ตำบลมีการติดต่อประสานงานกับเครือข่ายเพื่อวางแผนและขับเคลื่อนการจัดกิจกรรม</w:t>
            </w:r>
          </w:p>
          <w:p w:rsidR="006520C0" w:rsidRPr="002829FE" w:rsidRDefault="006520C0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๑๒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proofErr w:type="spellStart"/>
            <w:r w:rsidRPr="006520C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6520C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6520C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ตำบลมีการจัดทำเวทีประชาคม</w:t>
            </w:r>
          </w:p>
          <w:p w:rsidR="006C3A86" w:rsidRPr="00EB16E8" w:rsidRDefault="006C3A86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  <w:p w:rsidR="006C3A86" w:rsidRPr="00EB16E8" w:rsidRDefault="006C3A86" w:rsidP="006C3A8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4767" w:type="dxa"/>
          </w:tcPr>
          <w:p w:rsidR="005F46BE" w:rsidRPr="00467FA5" w:rsidRDefault="00EB16E8" w:rsidP="005F4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467FA5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จุดอ่อน</w:t>
            </w:r>
            <w:r w:rsidRPr="00467FA5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  <w:t xml:space="preserve"> ( W = Weaknesses)</w:t>
            </w:r>
          </w:p>
          <w:p w:rsidR="00974D75" w:rsidRDefault="000556E4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ครู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บุคลากร ไม่เพียงพอ ไม่ครบวิชาเอก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สอนไม่ตรงกับกลุ่มหมวดวิชาที่เรียนมา</w:t>
            </w:r>
            <w:r w:rsid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ครู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FB0064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บุคลากรมีการ</w:t>
            </w:r>
            <w:r w:rsidR="00FB006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สับเปลี่ยน บ่อยครั้ง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ทำให้การปฏิบัติงานขาดความต่อเนื่อง</w:t>
            </w:r>
            <w:r w:rsid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มี</w:t>
            </w:r>
            <w:r w:rsidR="00FB006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ครู บุคลากร</w:t>
            </w:r>
            <w:r w:rsidR="00FB006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FB006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น้อย ทำให้ขาดการ </w:t>
            </w:r>
            <w:r w:rsidR="00FB0064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สนับสนุนใน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ด้านการเงิน พัสดุ ธุรการ</w:t>
            </w:r>
            <w:r w:rsid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FB0064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วัสดุ ครุภัณฑ์ฝึกอาชีพ</w:t>
            </w:r>
            <w:r w:rsidR="00FB006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="00FB0064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ไม่เพียงพอ</w:t>
            </w:r>
            <w:r w:rsid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 w:rsidR="00EB16E8" w:rsidRPr="00EB16E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FB0064" w:rsidRPr="009B7308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การทำงานมีหลายด้าน</w:t>
            </w:r>
            <w:r w:rsidR="00FB0064" w:rsidRPr="009B7308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FB0064" w:rsidRPr="009B7308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ทำให้ประสิทธิภาพของงานไม่ดีเท่าที่ควร</w:t>
            </w:r>
          </w:p>
          <w:p w:rsidR="00974D75" w:rsidRDefault="00974D75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๖.กศน.ตำบลขาดเทคโนโลยีที่ทันสมัยต่อผู้เรียน</w:t>
            </w:r>
          </w:p>
          <w:p w:rsidR="00540344" w:rsidRDefault="00974D75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๗. อาคาร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.ตำบลไม่มั่นคง ไม่ปลอดภัย</w:t>
            </w:r>
            <w:r w:rsidR="00FB0064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FB0064" w:rsidRPr="00FB006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และการจัดเก็บเอกสารไม่เป็นระเบียบเรียบร้อย</w:t>
            </w:r>
          </w:p>
          <w:p w:rsidR="009B7308" w:rsidRDefault="00540344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๘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54034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540344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54034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ตำบลขาดการประชาสัมพันธ์อย่างต่อเนื่อง</w:t>
            </w:r>
          </w:p>
          <w:p w:rsidR="00476770" w:rsidRDefault="009B7308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๙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FB0064" w:rsidRPr="004767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งบประมาณล่าช้า</w:t>
            </w:r>
          </w:p>
          <w:p w:rsidR="006C3A86" w:rsidRPr="00EB16E8" w:rsidRDefault="00974D75" w:rsidP="00FB0064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br/>
            </w:r>
            <w:r w:rsid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</w:p>
        </w:tc>
      </w:tr>
    </w:tbl>
    <w:p w:rsidR="005F46BE" w:rsidRDefault="005F46BE" w:rsidP="00EB16E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kern w:val="32"/>
          <w:sz w:val="36"/>
          <w:szCs w:val="36"/>
        </w:rPr>
      </w:pPr>
    </w:p>
    <w:p w:rsidR="005F46BE" w:rsidRDefault="005F46BE" w:rsidP="00EB16E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kern w:val="32"/>
          <w:sz w:val="36"/>
          <w:szCs w:val="36"/>
        </w:rPr>
      </w:pPr>
    </w:p>
    <w:p w:rsidR="005F46BE" w:rsidRPr="006C3A86" w:rsidRDefault="005F46BE" w:rsidP="00EB16E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</w:pPr>
      <w:r w:rsidRPr="005F46BE">
        <w:rPr>
          <w:rFonts w:ascii="TH SarabunIT๙" w:eastAsia="Times New Roman" w:hAnsi="TH SarabunIT๙" w:cs="TH SarabunIT๙"/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A408602" wp14:editId="5861D9F6">
                <wp:simplePos x="0" y="0"/>
                <wp:positionH relativeFrom="column">
                  <wp:posOffset>1231265</wp:posOffset>
                </wp:positionH>
                <wp:positionV relativeFrom="paragraph">
                  <wp:posOffset>-451485</wp:posOffset>
                </wp:positionV>
                <wp:extent cx="3717925" cy="457200"/>
                <wp:effectExtent l="19050" t="19050" r="34925" b="38100"/>
                <wp:wrapNone/>
                <wp:docPr id="742" name="สี่เหลี่ยมผืนผ้ามุมมน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9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D34817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D546E" w:rsidRPr="005F46BE" w:rsidRDefault="00BD546E" w:rsidP="005F46BE">
                            <w:pPr>
                              <w:jc w:val="center"/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32"/>
                                <w:sz w:val="36"/>
                                <w:szCs w:val="36"/>
                                <w:cs/>
                              </w:rPr>
                              <w:t>ผลการวิเคราะห์สภาพแวดล้อมภา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auto"/>
                                <w:kern w:val="32"/>
                                <w:sz w:val="36"/>
                                <w:szCs w:val="36"/>
                                <w:cs/>
                              </w:rPr>
                              <w:t>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2" o:spid="_x0000_s1043" style="position:absolute;margin-left:96.95pt;margin-top:-35.55pt;width:292.75pt;height:36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" fillcolor="window" strokecolor="#d34817" strokeweight="4.5pt">
                <v:textbox>
                  <w:txbxContent>
                    <w:p w:rsidR="00BD546E" w:rsidRPr="005F46BE" w:rsidRDefault="00BD546E" w:rsidP="005F46BE">
                      <w:pPr>
                        <w:jc w:val="center"/>
                        <w:rPr>
                          <w:rFonts w:cstheme="minorBidi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32"/>
                          <w:sz w:val="36"/>
                          <w:szCs w:val="36"/>
                          <w:cs/>
                        </w:rPr>
                        <w:t>ผลการวิเคราะห์สภาพแวดล้อมภา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auto"/>
                          <w:kern w:val="32"/>
                          <w:sz w:val="36"/>
                          <w:szCs w:val="36"/>
                          <w:cs/>
                        </w:rPr>
                        <w:t>ยนอก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16E8" w:rsidRPr="006C3A86" w:rsidRDefault="00EB16E8" w:rsidP="00EB16E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ผลการวิเคราะห์สภาพแวดล้อมภายนอกของ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กศน</w:t>
      </w:r>
      <w:proofErr w:type="spellEnd"/>
      <w:r>
        <w:rPr>
          <w:rFonts w:ascii="TH SarabunIT๙" w:eastAsia="Times New Roman" w:hAnsi="TH SarabunIT๙" w:cs="TH SarabunIT๙" w:hint="cs"/>
          <w:color w:val="auto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ตำบลเวียงยอง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นั้น </w:t>
      </w:r>
      <w:r w:rsidRPr="006C3A86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ปรากฏว่า</w:t>
      </w:r>
    </w:p>
    <w:p w:rsidR="00EB16E8" w:rsidRPr="006C3A86" w:rsidRDefault="00EB16E8" w:rsidP="00EB16E8">
      <w:pPr>
        <w:spacing w:after="0" w:line="240" w:lineRule="auto"/>
        <w:ind w:right="-24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สภาพแวดล้อมภายนอกมีอุปสรรค 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และ </w:t>
      </w:r>
      <w:r w:rsidRPr="006C3A8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โอกาส ดังนี้  คือ </w:t>
      </w:r>
    </w:p>
    <w:p w:rsidR="005F46BE" w:rsidRDefault="005F46BE" w:rsidP="00EB16E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EB16E8" w:rsidRPr="006C3A86" w:rsidRDefault="00EB16E8" w:rsidP="00EB16E8">
      <w:pPr>
        <w:spacing w:after="0" w:line="240" w:lineRule="auto"/>
        <w:rPr>
          <w:rFonts w:ascii="TH SarabunPSK" w:eastAsia="Times New Roman" w:hAnsi="TH SarabunPSK" w:cs="TH SarabunPSK"/>
          <w:color w:val="auto"/>
          <w:sz w:val="36"/>
          <w:szCs w:val="36"/>
        </w:rPr>
      </w:pPr>
      <w:r w:rsidRPr="006C3A86">
        <w:rPr>
          <w:rFonts w:ascii="TH SarabunPSK" w:eastAsia="Times New Roman" w:hAnsi="TH SarabunPSK" w:cs="TH SarabunPSK"/>
          <w:b/>
          <w:bCs/>
          <w:color w:val="auto"/>
          <w:sz w:val="36"/>
          <w:szCs w:val="36"/>
          <w:cs/>
        </w:rPr>
        <w:t>สถานภาพของ</w:t>
      </w:r>
      <w:r w:rsidRPr="006C3A86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 xml:space="preserve"> </w:t>
      </w:r>
      <w:proofErr w:type="spellStart"/>
      <w:r w:rsidRPr="006C3A86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>กศน</w:t>
      </w:r>
      <w:proofErr w:type="spellEnd"/>
      <w:r w:rsidRPr="006C3A86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</w:rPr>
        <w:t>.</w:t>
      </w:r>
      <w:r w:rsidRPr="006C3A86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>ตำบล</w:t>
      </w:r>
    </w:p>
    <w:p w:rsidR="00EB16E8" w:rsidRPr="00540E67" w:rsidRDefault="00540E67" w:rsidP="00EB16E8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540E67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การวิเคราะห์สภาวะแวดล้อมภายนอกองค์กร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3"/>
        <w:gridCol w:w="4634"/>
      </w:tblGrid>
      <w:tr w:rsidR="00EB16E8" w:rsidRPr="006C3A86" w:rsidTr="00467FA5">
        <w:trPr>
          <w:trHeight w:val="390"/>
        </w:trPr>
        <w:tc>
          <w:tcPr>
            <w:tcW w:w="4780" w:type="dxa"/>
            <w:shd w:val="clear" w:color="auto" w:fill="FFFF00"/>
          </w:tcPr>
          <w:p w:rsidR="00EB16E8" w:rsidRPr="006C3A86" w:rsidRDefault="00EB16E8" w:rsidP="00EB1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>โอ</w:t>
            </w:r>
            <w:r w:rsidRPr="006C3A86">
              <w:rPr>
                <w:rFonts w:ascii="TH SarabunPSK" w:eastAsia="Calibri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กาส</w:t>
            </w:r>
            <w:r w:rsidRPr="006C3A86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  <w:t xml:space="preserve"> (Opportunity)</w:t>
            </w:r>
          </w:p>
        </w:tc>
        <w:tc>
          <w:tcPr>
            <w:tcW w:w="4768" w:type="dxa"/>
            <w:shd w:val="clear" w:color="auto" w:fill="FFFF00"/>
          </w:tcPr>
          <w:p w:rsidR="00EB16E8" w:rsidRPr="006C3A86" w:rsidRDefault="00EB16E8" w:rsidP="00EB1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อุปสรรค </w:t>
            </w:r>
            <w:r w:rsidRPr="006C3A86">
              <w:rPr>
                <w:rFonts w:ascii="TH SarabunPSK" w:eastAsia="Calibri" w:hAnsi="TH SarabunPSK" w:cs="TH SarabunPSK"/>
                <w:b/>
                <w:bCs/>
                <w:color w:val="auto"/>
                <w:sz w:val="32"/>
                <w:szCs w:val="32"/>
              </w:rPr>
              <w:t>(Threat</w:t>
            </w:r>
            <w:r w:rsidRPr="006C3A8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EB16E8" w:rsidRPr="006C3A86" w:rsidTr="00EB16E8">
        <w:trPr>
          <w:trHeight w:val="1331"/>
        </w:trPr>
        <w:tc>
          <w:tcPr>
            <w:tcW w:w="4780" w:type="dxa"/>
          </w:tcPr>
          <w:p w:rsidR="00974A27" w:rsidRDefault="00EB16E8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โอกาส ( </w:t>
            </w:r>
            <w:r w:rsidR="000556E4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O = Opportunities)</w:t>
            </w:r>
            <w:r w:rsidR="000556E4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 w:rsidR="000556E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ภาคีเครือ</w:t>
            </w:r>
            <w:r w:rsidR="000A4FF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ข่ายให้ความ</w:t>
            </w:r>
            <w:r w:rsidR="000A4FF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สนับสนุนและ</w:t>
            </w:r>
            <w:r w:rsidR="000A4FF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ร่วมมือ</w:t>
            </w:r>
            <w:r w:rsidR="000556E4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 w:rsidR="000556E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974A27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="00974A27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.ตำบล 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มีแหล่งเรียนรู้ที่หลากหลาย และเอื้อต่อการเรียนรู้</w:t>
            </w:r>
            <w:r w:rsidR="000556E4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 w:rsidR="000556E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ผู้เรียนมีความต้องการที่จะพัฒนาตนเองด้านความรู้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พื้นฐาน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ด้านอาชีพ</w:t>
            </w:r>
            <w:r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</w:p>
          <w:p w:rsidR="0013737E" w:rsidRDefault="0013737E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3737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มีการส่งเสริม</w:t>
            </w:r>
            <w:r w:rsidRPr="0013737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13737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สนับสนุน</w:t>
            </w:r>
            <w:r w:rsidRPr="0013737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13737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ประเพณี</w:t>
            </w:r>
            <w:r w:rsidRPr="0013737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13737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วัฒนธรรมและปฏิบัติสืบทอดกันมา</w:t>
            </w:r>
          </w:p>
          <w:p w:rsidR="0013737E" w:rsidRDefault="0013737E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</w:t>
            </w:r>
            <w:r w:rsidRPr="0013737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ให้การสนับสนุน</w:t>
            </w:r>
            <w:r w:rsidRPr="0013737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13737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แหล่งเรียนรู้</w:t>
            </w:r>
            <w:r w:rsidRPr="0013737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13737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ภูมิปัญญาท้องถิ่นในชุมชน</w:t>
            </w:r>
          </w:p>
          <w:p w:rsidR="00A10F32" w:rsidRDefault="00A10F32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๖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A10F3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A10F3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A10F3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ตำบลนำนโยบายของรัฐสนับสนุนส่งเสริมให้ประชาชนมีอาชีพเสริม</w:t>
            </w:r>
            <w:r w:rsidRPr="00A10F3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A10F3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เพิ่มรายได้</w:t>
            </w:r>
          </w:p>
          <w:p w:rsidR="00A10F32" w:rsidRDefault="00A10F32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๗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753F32" w:rsidRPr="00753F3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="00753F32" w:rsidRPr="00753F32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="00753F32" w:rsidRPr="00753F32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ตำบลสนับสนุนการจัดการศึกษาต่อเนื่องในด้านอาชีพ</w:t>
            </w:r>
          </w:p>
          <w:p w:rsidR="008F0D51" w:rsidRDefault="008F0D51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๘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8F0D51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ส่งเสริมนโยบายของรัฐในการจัดกิจกรรมต่างๆ</w:t>
            </w:r>
            <w:r w:rsidRPr="008F0D51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8F0D51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เช่น</w:t>
            </w:r>
            <w:r w:rsidRPr="008F0D51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8F0D51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การส่งเสริมประชาธิปไตย</w:t>
            </w:r>
            <w:r w:rsidRPr="008F0D51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8F0D51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การรณรงค์การใช้สิทธิเลือกตั้ง</w:t>
            </w:r>
            <w:r w:rsidRPr="008F0D51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และค่านิยม ๑๒ ประการ</w:t>
            </w:r>
          </w:p>
          <w:p w:rsidR="00EB16E8" w:rsidRPr="005F46BE" w:rsidRDefault="000556E4" w:rsidP="000A4FFA">
            <w:pPr>
              <w:spacing w:after="0" w:line="240" w:lineRule="auto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</w:p>
        </w:tc>
        <w:tc>
          <w:tcPr>
            <w:tcW w:w="4768" w:type="dxa"/>
          </w:tcPr>
          <w:p w:rsidR="00EB16E8" w:rsidRDefault="000A4FFA" w:rsidP="000A4FFA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อุปสรรค </w:t>
            </w:r>
            <w:r w:rsid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(T = Threats )</w:t>
            </w:r>
            <w:r w:rsidR="000556E4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 w:rsidR="000556E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ครูและบุคลากรที่รับผิดชอบศูนย์การเรียนชุมชนมีน้อย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ยังไม่เพียงพอต่อการให้บริการผู้เรียน</w:t>
            </w:r>
            <w:r w:rsidR="000556E4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 w:rsidR="000556E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ประชาชนมีฐานะ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ค่อยข้างปานกลาง 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ต้องประกอบอาชีพ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ให้ดำรงชีวิตได้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ทำให้ไม่สามารถมาเรียนได้ตามกำหนด</w:t>
            </w:r>
            <w:r w:rsidR="000556E4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br/>
            </w:r>
            <w:r w:rsidR="000556E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0556E4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งบประมาณมีน้อย 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การจัดการศึกษาแก่ประชาชนยังไม่ครอบคลุมพื้นที่</w:t>
            </w:r>
            <w:r w:rsidR="00EB16E8" w:rsidRPr="005F46BE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</w:t>
            </w:r>
          </w:p>
          <w:p w:rsidR="000A4FFA" w:rsidRDefault="005D48E1" w:rsidP="00402E2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๔.ผู้เรีย</w:t>
            </w:r>
            <w:r w:rsidR="00402E26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นมี สถานะ อายุ ที่แตกต่างกัน มีพื้นฐานการเรียนรู้ที่แตกต่างกัน</w:t>
            </w:r>
          </w:p>
          <w:p w:rsidR="00433DC7" w:rsidRDefault="00433DC7" w:rsidP="00402E2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 w:rsidRPr="00433DC7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กลุ่มเป้าหมายให้ความสำคัญต่อการจัดกิจกรรมด้านการศึกษาน้อย</w:t>
            </w:r>
          </w:p>
          <w:p w:rsidR="00433DC7" w:rsidRDefault="00433DC7" w:rsidP="00402E2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๖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433DC7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วัฒนธรรมตะวันตกเข้ามามีอิทธิพลต่อเยาวชน</w:t>
            </w:r>
          </w:p>
          <w:p w:rsidR="00B54C6C" w:rsidRDefault="00B54C6C" w:rsidP="00402E2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๗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B54C6C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สถานที่และอุปกรณ์ไม่เพียงพอต่อการจัดกิจกรรม</w:t>
            </w:r>
          </w:p>
          <w:p w:rsidR="00B54C6C" w:rsidRDefault="00B54C6C" w:rsidP="00402E2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๘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="002A340E" w:rsidRPr="002A340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กลุ่มเป้าหมายส่วนใหญ่ขาดความรู้ด้านเทคโนโลยี</w:t>
            </w:r>
          </w:p>
          <w:p w:rsidR="008F0D51" w:rsidRDefault="008F0D51" w:rsidP="00402E26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๙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8F0D51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มีการเปลี่ยนแปลงในระบบการเมืองบ่อย</w:t>
            </w:r>
            <w:r w:rsidRPr="008F0D51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8F0D51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ทำให้มีผลกระทบต่อการปฏิบัติงาน</w:t>
            </w:r>
          </w:p>
          <w:p w:rsidR="00402E26" w:rsidRPr="000A4FFA" w:rsidRDefault="00402E26" w:rsidP="00974A27">
            <w:pPr>
              <w:spacing w:after="0" w:line="240" w:lineRule="auto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</w:tbl>
    <w:p w:rsidR="00EB16E8" w:rsidRPr="006C3A86" w:rsidRDefault="00EB16E8" w:rsidP="00EB16E8">
      <w:pPr>
        <w:spacing w:after="0" w:line="240" w:lineRule="auto"/>
        <w:rPr>
          <w:rFonts w:ascii="TH SarabunPSK" w:eastAsia="Calibri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24"/>
          <w:szCs w:val="28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24"/>
          <w:szCs w:val="28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540E67" w:rsidRDefault="00540E67" w:rsidP="007E51D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540E67" w:rsidRDefault="00540E67" w:rsidP="007E51D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540E67" w:rsidRDefault="00540E67" w:rsidP="007E51D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540E67" w:rsidRDefault="00540E67" w:rsidP="007E51D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71074C" w:rsidRPr="0071074C" w:rsidRDefault="006C3A86" w:rsidP="0071074C">
      <w:pPr>
        <w:spacing w:after="0" w:line="240" w:lineRule="auto"/>
        <w:jc w:val="center"/>
        <w:rPr>
          <w:rFonts w:ascii="TH SarabunPSK" w:eastAsia="Times New Roman" w:hAnsi="TH SarabunPSK" w:cs="TH SarabunPSK"/>
          <w:color w:val="auto"/>
          <w:sz w:val="36"/>
          <w:szCs w:val="44"/>
        </w:rPr>
      </w:pPr>
      <w:r w:rsidRPr="006C3A86">
        <w:rPr>
          <w:rFonts w:ascii="TH SarabunIT๙" w:eastAsia="Times New Roman" w:hAnsi="TH SarabunIT๙" w:cs="TH SarabunIT๙"/>
          <w:color w:val="auto"/>
          <w:sz w:val="36"/>
          <w:szCs w:val="36"/>
        </w:rPr>
        <w:br w:type="page"/>
      </w:r>
    </w:p>
    <w:p w:rsidR="0071074C" w:rsidRDefault="0071074C" w:rsidP="0071074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  <w:r w:rsidRPr="0071074C">
        <w:rPr>
          <w:rFonts w:ascii="TH SarabunIT๙" w:eastAsia="Times New Roman" w:hAnsi="TH SarabunIT๙" w:cs="TH SarabunIT๙"/>
          <w:b/>
          <w:bCs/>
          <w:noProof/>
          <w:color w:val="auto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129ECA1E" wp14:editId="70BC9485">
                <wp:simplePos x="0" y="0"/>
                <wp:positionH relativeFrom="column">
                  <wp:posOffset>798974</wp:posOffset>
                </wp:positionH>
                <wp:positionV relativeFrom="paragraph">
                  <wp:posOffset>-250166</wp:posOffset>
                </wp:positionV>
                <wp:extent cx="4304521" cy="1009255"/>
                <wp:effectExtent l="19050" t="19050" r="39370" b="38735"/>
                <wp:wrapNone/>
                <wp:docPr id="12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4521" cy="100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D34817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074C" w:rsidRPr="005F46BE" w:rsidRDefault="0071074C" w:rsidP="0071074C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44" style="position:absolute;left:0;text-align:left;margin-left:62.9pt;margin-top:-19.7pt;width:338.95pt;height:79.4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" fillcolor="window" strokecolor="#d34817" strokeweight="4.5pt">
                <v:textbox>
                  <w:txbxContent>
                    <w:p w:rsidR="0071074C" w:rsidRPr="005F46BE" w:rsidRDefault="0071074C" w:rsidP="0071074C">
                      <w:pPr>
                        <w:rPr>
                          <w:rFonts w:cstheme="minorBidi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42D7C"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>ผลการวิเคราะห์สถานการณ์เพื่อกำหนดกลยุทธ์</w:t>
      </w:r>
      <w:r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 xml:space="preserve"> </w:t>
      </w:r>
    </w:p>
    <w:p w:rsidR="0071074C" w:rsidRDefault="0071074C" w:rsidP="0071074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  <w:r w:rsidRPr="00A42D7C"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>ที่สอดคล้องกับตาราง</w:t>
      </w:r>
      <w:r w:rsidRPr="00A42D7C"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  <w:t xml:space="preserve"> </w:t>
      </w:r>
      <w:r w:rsidRPr="00A42D7C">
        <w:rPr>
          <w:rFonts w:ascii="TH SarabunPSK" w:hAnsi="TH SarabunPSK" w:cs="TH SarabunPSK" w:hint="cs"/>
          <w:b/>
          <w:bCs/>
          <w:sz w:val="40"/>
          <w:szCs w:val="40"/>
          <w:cs/>
        </w:rPr>
        <w:t>สัมพันธ์ (</w:t>
      </w:r>
      <w:r w:rsidRPr="00A42D7C">
        <w:rPr>
          <w:rFonts w:ascii="TH SarabunPSK" w:hAnsi="TH SarabunPSK" w:cs="TH SarabunPSK"/>
          <w:b/>
          <w:bCs/>
          <w:sz w:val="40"/>
          <w:szCs w:val="40"/>
        </w:rPr>
        <w:t>MATRIX</w:t>
      </w:r>
      <w:r w:rsidRPr="00A42D7C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71074C" w:rsidRDefault="0071074C" w:rsidP="0071074C">
      <w:pPr>
        <w:rPr>
          <w:rFonts w:ascii="TH SarabunPSK" w:hAnsi="TH SarabunPSK" w:cs="TH SarabunPSK" w:hint="cs"/>
          <w:sz w:val="32"/>
          <w:szCs w:val="32"/>
        </w:rPr>
      </w:pPr>
    </w:p>
    <w:p w:rsidR="0071074C" w:rsidRDefault="0071074C" w:rsidP="0071074C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กำหนดกลยุทธ์ของหน่วยงานได้กำหนดข้อมูลและความรู้ที่ได้รับการขั้นตอนการกำหนดทิศทางของหน่วยงานและการศึกษาสถานภาพหน่วยงาน (</w:t>
      </w:r>
      <w:r>
        <w:rPr>
          <w:rFonts w:ascii="TH SarabunPSK" w:hAnsi="TH SarabunPSK" w:cs="TH SarabunPSK"/>
          <w:sz w:val="32"/>
          <w:szCs w:val="32"/>
        </w:rPr>
        <w:t>SWOT  ANALYSIS</w:t>
      </w:r>
      <w:r>
        <w:rPr>
          <w:rFonts w:ascii="TH SarabunPSK" w:hAnsi="TH SarabunPSK" w:cs="TH SarabunPSK" w:hint="cs"/>
          <w:sz w:val="32"/>
          <w:szCs w:val="32"/>
          <w:cs/>
        </w:rPr>
        <w:t>) ด้วยการวิเคราะห์ สภาพแวดล้อมที่เป็นจุดแข็ง (</w:t>
      </w:r>
      <w:r>
        <w:rPr>
          <w:rFonts w:ascii="TH SarabunPSK" w:hAnsi="TH SarabunPSK" w:cs="TH SarabunPSK"/>
          <w:sz w:val="32"/>
          <w:szCs w:val="32"/>
        </w:rPr>
        <w:t xml:space="preserve">Strength </w:t>
      </w:r>
      <w:r>
        <w:rPr>
          <w:rFonts w:ascii="TH SarabunPSK" w:hAnsi="TH SarabunPSK" w:cs="TH SarabunPSK" w:hint="cs"/>
          <w:sz w:val="32"/>
          <w:szCs w:val="32"/>
          <w:cs/>
        </w:rPr>
        <w:t>) จุดอ่อน (</w:t>
      </w:r>
      <w:r>
        <w:rPr>
          <w:rFonts w:ascii="TH SarabunPSK" w:hAnsi="TH SarabunPSK" w:cs="TH SarabunPSK"/>
          <w:sz w:val="32"/>
          <w:szCs w:val="32"/>
        </w:rPr>
        <w:t>Weaknesses</w:t>
      </w:r>
      <w:r>
        <w:rPr>
          <w:rFonts w:ascii="TH SarabunPSK" w:hAnsi="TH SarabunPSK" w:cs="TH SarabunPSK" w:hint="cs"/>
          <w:sz w:val="32"/>
          <w:szCs w:val="32"/>
          <w:cs/>
        </w:rPr>
        <w:t>) โอกาส (</w:t>
      </w:r>
      <w:r>
        <w:rPr>
          <w:rFonts w:ascii="TH SarabunPSK" w:hAnsi="TH SarabunPSK" w:cs="TH SarabunPSK"/>
          <w:sz w:val="32"/>
          <w:szCs w:val="32"/>
        </w:rPr>
        <w:t>Opportunities</w:t>
      </w:r>
      <w:r>
        <w:rPr>
          <w:rFonts w:ascii="TH SarabunPSK" w:hAnsi="TH SarabunPSK" w:cs="TH SarabunPSK" w:hint="cs"/>
          <w:sz w:val="32"/>
          <w:szCs w:val="32"/>
          <w:cs/>
        </w:rPr>
        <w:t>) และอุปสรรค (</w:t>
      </w:r>
      <w:proofErr w:type="spellStart"/>
      <w:r>
        <w:rPr>
          <w:rFonts w:ascii="TH SarabunPSK" w:hAnsi="TH SarabunPSK" w:cs="TH SarabunPSK"/>
          <w:sz w:val="32"/>
          <w:szCs w:val="32"/>
        </w:rPr>
        <w:t>Thersts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จัดทำเป็นกุลยุทธ์ในรูปแบบต่างๆ รวมทั้งประเมินคัดเลือกว่ากลยุทธ์ใดเหมาะสมกับหน่วยงานมากที่สุดโดยกำหนดกลยุทธ์โดยตารางสัมพันธ์ (</w:t>
      </w:r>
      <w:r>
        <w:rPr>
          <w:rFonts w:ascii="TH SarabunPSK" w:hAnsi="TH SarabunPSK" w:cs="TH SarabunPSK"/>
          <w:sz w:val="32"/>
          <w:szCs w:val="32"/>
        </w:rPr>
        <w:t>MATRIX</w:t>
      </w:r>
      <w:r>
        <w:rPr>
          <w:rFonts w:ascii="TH SarabunPSK" w:hAnsi="TH SarabunPSK" w:cs="TH SarabunPSK" w:hint="cs"/>
          <w:sz w:val="32"/>
          <w:szCs w:val="32"/>
          <w:cs/>
        </w:rPr>
        <w:t>) ดังนี้</w:t>
      </w:r>
    </w:p>
    <w:p w:rsidR="0071074C" w:rsidRPr="004935E2" w:rsidRDefault="0071074C" w:rsidP="0071074C">
      <w:pPr>
        <w:rPr>
          <w:rFonts w:ascii="TH SarabunPSK" w:hAnsi="TH SarabunPSK" w:cs="TH SarabunPSK" w:hint="cs"/>
          <w:sz w:val="32"/>
          <w:szCs w:val="32"/>
          <w:cs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866"/>
        <w:gridCol w:w="1054"/>
        <w:gridCol w:w="960"/>
        <w:gridCol w:w="960"/>
        <w:gridCol w:w="960"/>
        <w:gridCol w:w="3220"/>
        <w:gridCol w:w="960"/>
      </w:tblGrid>
      <w:tr w:rsidR="0071074C" w:rsidRPr="004935E2" w:rsidTr="007F512F">
        <w:trPr>
          <w:trHeight w:val="46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ES1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EM4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EM1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ES2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EM2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ngsana New" w:eastAsia="Times New Roman" w:hAnsi="Angsana New" w:cs="Angsana New"/>
                <w:color w:val="auto"/>
                <w:sz w:val="32"/>
                <w:szCs w:val="32"/>
              </w:rPr>
            </w:pPr>
            <w:r w:rsidRPr="004935E2">
              <w:rPr>
                <w:rFonts w:ascii="Angsana New" w:eastAsia="Times New Roman" w:hAnsi="Angsana New" w:cs="Angsana New"/>
                <w:color w:val="auto"/>
                <w:sz w:val="32"/>
                <w:szCs w:val="32"/>
              </w:rPr>
              <w:t>EM3</w:t>
            </w:r>
          </w:p>
        </w:tc>
      </w:tr>
      <w:tr w:rsidR="0071074C" w:rsidRPr="004935E2" w:rsidTr="007F512F">
        <w:trPr>
          <w:trHeight w:val="46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SS1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SM4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SM1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SM2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ngsana New" w:eastAsia="Times New Roman" w:hAnsi="Angsana New" w:cs="Angsana New"/>
                <w:color w:val="auto"/>
                <w:sz w:val="32"/>
                <w:szCs w:val="32"/>
              </w:rPr>
            </w:pPr>
            <w:r w:rsidRPr="004935E2">
              <w:rPr>
                <w:rFonts w:ascii="Angsana New" w:eastAsia="Times New Roman" w:hAnsi="Angsana New" w:cs="Angsana New"/>
                <w:color w:val="auto"/>
                <w:sz w:val="32"/>
                <w:szCs w:val="32"/>
              </w:rPr>
              <w:t>SM3</w:t>
            </w:r>
          </w:p>
        </w:tc>
      </w:tr>
      <w:tr w:rsidR="0071074C" w:rsidRPr="004935E2" w:rsidTr="007F512F">
        <w:trPr>
          <w:trHeight w:val="46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TS1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TM4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TM1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TM2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ngsana New" w:eastAsia="Times New Roman" w:hAnsi="Angsana New" w:cs="Angsana New"/>
                <w:color w:val="auto"/>
                <w:sz w:val="32"/>
                <w:szCs w:val="32"/>
              </w:rPr>
            </w:pPr>
            <w:r w:rsidRPr="004935E2">
              <w:rPr>
                <w:rFonts w:ascii="Angsana New" w:eastAsia="Times New Roman" w:hAnsi="Angsana New" w:cs="Angsana New"/>
                <w:color w:val="auto"/>
                <w:sz w:val="32"/>
                <w:szCs w:val="32"/>
              </w:rPr>
              <w:t>TM3</w:t>
            </w:r>
          </w:p>
        </w:tc>
      </w:tr>
      <w:tr w:rsidR="0071074C" w:rsidRPr="004935E2" w:rsidTr="007F512F">
        <w:trPr>
          <w:trHeight w:val="46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PS1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PM4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PM1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PM2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ngsana New" w:eastAsia="Times New Roman" w:hAnsi="Angsana New" w:cs="Angsana New"/>
                <w:color w:val="auto"/>
                <w:sz w:val="32"/>
                <w:szCs w:val="32"/>
              </w:rPr>
            </w:pPr>
            <w:r w:rsidRPr="004935E2">
              <w:rPr>
                <w:rFonts w:ascii="Angsana New" w:eastAsia="Times New Roman" w:hAnsi="Angsana New" w:cs="Angsana New"/>
                <w:color w:val="auto"/>
                <w:sz w:val="32"/>
                <w:szCs w:val="32"/>
              </w:rPr>
              <w:t>PM3</w:t>
            </w:r>
          </w:p>
        </w:tc>
      </w:tr>
      <w:tr w:rsidR="0071074C" w:rsidRPr="004935E2" w:rsidTr="007F512F">
        <w:trPr>
          <w:trHeight w:val="46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M4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M1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M2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1074C" w:rsidRPr="004935E2" w:rsidRDefault="0071074C" w:rsidP="007F512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935E2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M3</w:t>
            </w:r>
          </w:p>
        </w:tc>
      </w:tr>
    </w:tbl>
    <w:p w:rsidR="0071074C" w:rsidRDefault="0071074C" w:rsidP="0071074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</w:p>
    <w:p w:rsidR="0071074C" w:rsidRPr="00B3741A" w:rsidRDefault="0071074C" w:rsidP="0071074C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</w:pPr>
      <w:r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>กลยุทธ์ ด้านโครงสร้างหลักสูตร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>E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S1 = 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ดำเนินการจัดกิจกรรมตามโนบาย </w:t>
      </w:r>
      <w:proofErr w:type="spellStart"/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กศน</w:t>
      </w:r>
      <w:proofErr w:type="spellEnd"/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.เพื่อพัฒนาคุณภาพด้านอาชีพ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>S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>S1 =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ร่วมกับภาคีเครือข่ายส่งเสริม สนับสนุนวัฒนธรรม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ประเพณี ในชุนชนให้เป็นแหล่งเรียนรู้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>T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S1 = 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สร้างความเข็มแข็งของเครือข่ายเพื่อการส่งเสริม ประเพณีวัฒนธรรม แหล่งเรียนรู้ ภูมิปัญญาท้องถิ่น ที่เอื้อต่อการเรียนรู้ในชุมชนท้องถิ่น</w:t>
      </w:r>
    </w:p>
    <w:p w:rsidR="0071074C" w:rsidRP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>P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S1 =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ขับเคลื่อนการจัดกิจกรรมตามนโยบาย</w:t>
      </w:r>
    </w:p>
    <w:p w:rsidR="0071074C" w:rsidRPr="001D49F3" w:rsidRDefault="0071074C" w:rsidP="0071074C">
      <w:pPr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auto"/>
          <w:sz w:val="44"/>
          <w:szCs w:val="44"/>
          <w:cs/>
        </w:rPr>
        <w:t>กลยุทธ์ด้านบริหารจัดการ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>E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>M4  =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พัฒนาคุณภาพ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proofErr w:type="spellStart"/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มาตราฐาน</w:t>
      </w:r>
      <w:proofErr w:type="spellEnd"/>
      <w:r w:rsidRPr="00336B9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การศึกษาต่อเนื่อง เชื่อมโยงแหล่งเรียนรู้ในชุมชน</w:t>
      </w:r>
      <w:r w:rsidRPr="00336B9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S+M4 =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สร้างความเข็มแข็งของเครือข่าย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เพื่อการส่งเสริมประเพณี วัฒนธรรม แหล่งเรียนรู้และภูมิปัญญา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ที่เอื้อต่อการเรียนรู้ในชุมชนท้องถิ่น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PM4 =</w:t>
      </w:r>
      <w:r w:rsidRPr="001D49F3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พัฒนา </w:t>
      </w:r>
      <w:proofErr w:type="spellStart"/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นวัฒ</w:t>
      </w:r>
      <w:proofErr w:type="spellEnd"/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กรรม การการจัดเรียนรู้ ที่หลากหลายเพื่อการเรียนรู้ และการให้บริการ สารสนเทศ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  <w:cs/>
        </w:rPr>
      </w:pP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T+M4 =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เร่งกระตุ้นให้ประชาชน เห็นความสำคัญของการศึกษา นำนโยบายของรัฐบาลมาใช้ในการดำรงชีวิต</w:t>
      </w:r>
    </w:p>
    <w:p w:rsidR="0071074C" w:rsidRDefault="0071074C" w:rsidP="0071074C">
      <w:pPr>
        <w:rPr>
          <w:rFonts w:ascii="TH SarabunPSK" w:eastAsia="Times New Roman" w:hAnsi="TH SarabunPSK" w:cs="TH SarabunPSK" w:hint="cs"/>
          <w:b/>
          <w:bCs/>
          <w:color w:val="auto"/>
          <w:sz w:val="44"/>
          <w:szCs w:val="44"/>
        </w:rPr>
      </w:pPr>
    </w:p>
    <w:p w:rsidR="0071074C" w:rsidRDefault="0071074C" w:rsidP="0071074C">
      <w:pPr>
        <w:rPr>
          <w:rFonts w:ascii="TH SarabunPSK" w:eastAsia="Times New Roman" w:hAnsi="TH SarabunPSK" w:cs="TH SarabunPSK" w:hint="cs"/>
          <w:b/>
          <w:bCs/>
          <w:color w:val="auto"/>
          <w:sz w:val="44"/>
          <w:szCs w:val="44"/>
        </w:rPr>
      </w:pPr>
    </w:p>
    <w:p w:rsidR="0071074C" w:rsidRPr="001D49F3" w:rsidRDefault="0071074C" w:rsidP="0071074C">
      <w:pPr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auto"/>
          <w:sz w:val="44"/>
          <w:szCs w:val="44"/>
          <w:cs/>
        </w:rPr>
        <w:lastRenderedPageBreak/>
        <w:t>กลยุทธ์ด้านบุคลากร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E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M1=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พัฒนาสมรรถนะครู ให้มีศักยภาพในการจัดการเรียนรู้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เป็นครูมืออาชีพ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S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M1=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จัดส่งเสริม สนับสนุนและกระจายโอกาสการเรียนรู้ตลอดชีวิต ที่หลาหลายเพื่อเพิ่ม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T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M1=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ส่งเสริม ประสิทธิภาพการจัดองค์ความรู้ ที่หลายหลาย สอดคล้องกับความจำเป็นและความ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ต้องการของประชาชนกลุ่มเป้าหมาย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P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M1=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เร่งให้ประชาชนเห็นความสำคัญของการศึกษา</w:t>
      </w:r>
    </w:p>
    <w:p w:rsidR="0071074C" w:rsidRPr="001D49F3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  <w:cs/>
        </w:rPr>
      </w:pPr>
    </w:p>
    <w:p w:rsidR="0071074C" w:rsidRPr="00254702" w:rsidRDefault="0071074C" w:rsidP="0071074C">
      <w:pPr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auto"/>
          <w:sz w:val="44"/>
          <w:szCs w:val="44"/>
          <w:cs/>
        </w:rPr>
        <w:t>กลยุทธ์ด้านการบริการ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1D49F3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E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</w:rPr>
        <w:t>S</w:t>
      </w:r>
      <w:r w:rsidRPr="001D49F3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2= </w:t>
      </w:r>
      <w:r w:rsidRPr="001D49F3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ส่งเสริมให้มีการจัดทำแผนการจัดการศึกษาของชุมชนเพื่อให้ชุมชนสามารถ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S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S2=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พัฒนา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.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ตำบลให้มีประสิทธิภาพ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ให้มีคุณภาพ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เอื้อต่อการเรียนรู้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T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S2=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จัดทำฐานข้อมูลชุมชน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แหล่งเรียนรู้ที่เป็นประโยชน์ในการบริหารจัดการ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P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+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S2=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พัฒนากระบวนการจัดกิจกรรม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การเรียนรู้ให้สอดคล้องกับการเปลี่ยนแปลงของสังคม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71074C" w:rsidRPr="00254702" w:rsidRDefault="0071074C" w:rsidP="0071074C">
      <w:pPr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auto"/>
          <w:sz w:val="44"/>
          <w:szCs w:val="44"/>
          <w:cs/>
        </w:rPr>
        <w:t>กลยุทธ์ด้านการเงิน</w:t>
      </w:r>
    </w:p>
    <w:p w:rsidR="0071074C" w:rsidRPr="00254702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กลยุทธ์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EM2 =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ปฏิบัติงานด้านความโปร่งใส</w:t>
      </w:r>
    </w:p>
    <w:p w:rsidR="0071074C" w:rsidRPr="00254702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SM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2 =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พัฒนาระบบสารสนเทศ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ให้มีความถูกต้อง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เป็นเป็นตามระเบียบข้อบังคับ</w:t>
      </w:r>
    </w:p>
    <w:p w:rsidR="0071074C" w:rsidRPr="00254702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TM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2=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พัฒนาระบบเทคโนโลยีสารสนเทศที่เหมาะสมกับความต้องการ</w:t>
      </w:r>
    </w:p>
    <w:p w:rsidR="0071074C" w:rsidRPr="00254702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>PM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2=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แก้ไขปรับปรุงและกำหนดระเบียบกฎหมายที่เกี่ยวข้องกับการบริหารจัดการด้านบุคลากร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71074C" w:rsidRDefault="0071074C" w:rsidP="0071074C">
      <w:pPr>
        <w:rPr>
          <w:rFonts w:ascii="TH SarabunPSK" w:eastAsia="Times New Roman" w:hAnsi="TH SarabunPSK" w:cs="TH SarabunPSK"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auto"/>
          <w:sz w:val="44"/>
          <w:szCs w:val="44"/>
          <w:cs/>
        </w:rPr>
        <w:t>กลยุทธ์ด้านสื่ออุปกรณ์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EM3 = 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ปรับปรุงพัฒนาปัจจัยพื้นฐานและทรัพยากรในการจัดการศึกษาให้ได้มาตรฐาน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S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M3 =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เชื่อมโยง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เครือข่าย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ภูมิปัญญาท้องถิ่น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แหล่งเรียนรู้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ในการจัดการศึกษา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TM3 = 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พัฒนาระบบเทคโนโลยีสารสนเทศที่เหมาะสมกับความต้องการในการบริหารจัดการ</w:t>
      </w:r>
    </w:p>
    <w:p w:rsidR="0071074C" w:rsidRPr="00254702" w:rsidRDefault="0071074C" w:rsidP="0071074C">
      <w:pPr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PM3 = 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จัด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ส่งเสริม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และสนับสนุน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สื่อ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ที่ทันสมัย</w:t>
      </w:r>
      <w:r w:rsidRPr="00254702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254702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ให้บริการกับประชาชน</w:t>
      </w: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71074C" w:rsidRDefault="0071074C" w:rsidP="0071074C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71074C" w:rsidRDefault="0071074C" w:rsidP="00F16020">
      <w:pPr>
        <w:spacing w:after="0" w:line="240" w:lineRule="auto"/>
        <w:jc w:val="center"/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</w:rPr>
      </w:pPr>
    </w:p>
    <w:p w:rsidR="0071074C" w:rsidRDefault="0071074C" w:rsidP="00F16020">
      <w:pPr>
        <w:spacing w:after="0" w:line="240" w:lineRule="auto"/>
        <w:jc w:val="center"/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</w:rPr>
      </w:pPr>
    </w:p>
    <w:p w:rsidR="0071074C" w:rsidRDefault="0071074C" w:rsidP="00F16020">
      <w:pPr>
        <w:spacing w:after="0" w:line="240" w:lineRule="auto"/>
        <w:jc w:val="center"/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</w:rPr>
      </w:pPr>
    </w:p>
    <w:p w:rsidR="0071074C" w:rsidRDefault="0071074C" w:rsidP="00F16020">
      <w:pPr>
        <w:spacing w:after="0" w:line="240" w:lineRule="auto"/>
        <w:jc w:val="center"/>
        <w:rPr>
          <w:rFonts w:ascii="Academy Engraved LET" w:eastAsia="Times New Roman" w:hAnsi="Academy Engraved LET" w:cs="TH SarabunPSK" w:hint="cs"/>
          <w:b/>
          <w:bCs/>
          <w:color w:val="auto"/>
          <w:sz w:val="52"/>
          <w:szCs w:val="52"/>
        </w:rPr>
      </w:pPr>
    </w:p>
    <w:p w:rsidR="00F16020" w:rsidRPr="00D03B9B" w:rsidRDefault="00F16020" w:rsidP="00F16020">
      <w:pPr>
        <w:spacing w:after="0" w:line="240" w:lineRule="auto"/>
        <w:jc w:val="center"/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</w:pPr>
      <w:r>
        <w:rPr>
          <w:rFonts w:ascii="Academy Engraved LET" w:eastAsia="Times New Roman" w:hAnsi="Academy Engraved LET" w:cs="TH SarabunPSK"/>
          <w:b/>
          <w:bCs/>
          <w:color w:val="auto"/>
          <w:sz w:val="52"/>
          <w:szCs w:val="52"/>
          <w:cs/>
        </w:rPr>
        <w:lastRenderedPageBreak/>
        <w:t xml:space="preserve">ส่วนที่ </w:t>
      </w:r>
      <w:r>
        <w:rPr>
          <w:rFonts w:ascii="Academy Engraved LET" w:eastAsia="Times New Roman" w:hAnsi="Academy Engraved LET" w:cs="TH SarabunPSK" w:hint="cs"/>
          <w:b/>
          <w:bCs/>
          <w:color w:val="auto"/>
          <w:sz w:val="52"/>
          <w:szCs w:val="52"/>
          <w:cs/>
        </w:rPr>
        <w:t>๓</w:t>
      </w:r>
    </w:p>
    <w:p w:rsidR="00F16020" w:rsidRPr="00F16020" w:rsidRDefault="00F16020" w:rsidP="00F1602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</w:rPr>
      </w:pP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วิสัยทัศน์</w:t>
      </w: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</w:rPr>
        <w:t xml:space="preserve"> </w:t>
      </w: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จุดเน้น</w:t>
      </w: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</w:rPr>
        <w:t xml:space="preserve"> </w:t>
      </w: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เป้าหมาย</w:t>
      </w: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</w:rPr>
        <w:t xml:space="preserve"> </w:t>
      </w: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ยุทธศาสตร์</w:t>
      </w: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</w:rPr>
        <w:t xml:space="preserve"> </w:t>
      </w:r>
      <w:r w:rsidRPr="00F16020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และกลยุทธ์</w:t>
      </w:r>
    </w:p>
    <w:p w:rsidR="00F16020" w:rsidRPr="00F16020" w:rsidRDefault="00F16020" w:rsidP="00F1602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  <w:proofErr w:type="spellStart"/>
      <w:r w:rsidRPr="00F16020"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>กศน</w:t>
      </w:r>
      <w:proofErr w:type="spellEnd"/>
      <w:r w:rsidRPr="00F16020"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>.ตำบลเวียงยอง</w:t>
      </w:r>
    </w:p>
    <w:p w:rsidR="00EB16E8" w:rsidRPr="007E51D9" w:rsidRDefault="00D03B9B" w:rsidP="007E51D9">
      <w:pPr>
        <w:spacing w:after="0" w:line="240" w:lineRule="auto"/>
        <w:rPr>
          <w:rFonts w:ascii="TH SarabunPSK" w:eastAsia="Times New Roman" w:hAnsi="TH SarabunPSK" w:cs="TH SarabunPSK"/>
          <w:color w:val="auto"/>
          <w:sz w:val="36"/>
          <w:szCs w:val="44"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6EDC688E" wp14:editId="18A4048D">
                <wp:simplePos x="0" y="0"/>
                <wp:positionH relativeFrom="page">
                  <wp:posOffset>621102</wp:posOffset>
                </wp:positionH>
                <wp:positionV relativeFrom="page">
                  <wp:posOffset>646981</wp:posOffset>
                </wp:positionV>
                <wp:extent cx="6642340" cy="9885872"/>
                <wp:effectExtent l="0" t="0" r="25400" b="20320"/>
                <wp:wrapNone/>
                <wp:docPr id="78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340" cy="9885872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48.9pt;margin-top:50.95pt;width:523pt;height:778.4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" o:allowincell="f" filled="f" fillcolor="black" strokeweight="1pt">
                <w10:wrap anchorx="page" anchory="page"/>
              </v:roundrect>
            </w:pict>
          </mc:Fallback>
        </mc:AlternateContent>
      </w:r>
      <w:r w:rsidR="006C3A86">
        <w:rPr>
          <w:rFonts w:ascii="TH SarabunPSK" w:eastAsia="Times New Roman" w:hAnsi="TH SarabunPSK" w:cs="TH SarabunPSK"/>
          <w:noProof/>
          <w:color w:val="auto"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7A60AE" wp14:editId="08DB98AE">
                <wp:simplePos x="0" y="0"/>
                <wp:positionH relativeFrom="column">
                  <wp:posOffset>2736215</wp:posOffset>
                </wp:positionH>
                <wp:positionV relativeFrom="paragraph">
                  <wp:posOffset>1136015</wp:posOffset>
                </wp:positionV>
                <wp:extent cx="437515" cy="349885"/>
                <wp:effectExtent l="0" t="4445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46E" w:rsidRDefault="00BD546E" w:rsidP="006C3A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BD546E" w:rsidRPr="00297DAB" w:rsidRDefault="00BD546E" w:rsidP="006C3A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5" type="#_x0000_t202" style="position:absolute;margin-left:215.45pt;margin-top:89.45pt;width:34.45pt;height:27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kp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" filled="f" stroked="f">
                <v:textbox style="mso-fit-shape-to-text:t">
                  <w:txbxContent>
                    <w:p w:rsidR="00BD546E" w:rsidRDefault="00BD546E" w:rsidP="006C3A86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BD546E" w:rsidRPr="00297DAB" w:rsidRDefault="00BD546E" w:rsidP="006C3A86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16E8" w:rsidRPr="00F16020" w:rsidRDefault="00F16020" w:rsidP="00F16020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color w:val="auto"/>
          <w:sz w:val="32"/>
          <w:szCs w:val="32"/>
        </w:rPr>
      </w:pPr>
      <w:r>
        <w:rPr>
          <w:rFonts w:ascii="THSarabunPSK" w:hAnsi="THSarabunPSK" w:cs="THSarabunPSK" w:hint="cs"/>
          <w:color w:val="auto"/>
          <w:sz w:val="32"/>
          <w:szCs w:val="32"/>
          <w:cs/>
        </w:rPr>
        <w:t xml:space="preserve">         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จากผลการศึกษา</w:t>
      </w:r>
      <w:r>
        <w:rPr>
          <w:rFonts w:ascii="THSarabunPSK" w:hAnsi="THSarabunPSK" w:cs="THSarabunPSK"/>
          <w:color w:val="auto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วิเคราะห์สถานการณ์และข้อมูลสภาพแวดล้อมที่ส่งผลกระทบต่อการจัดการศึกษาและผลการดำเนินงานที่ผ่านมาดังข้างต้น</w:t>
      </w:r>
      <w:r>
        <w:rPr>
          <w:rFonts w:ascii="THSarabunPSK" w:hAnsi="THSarabunPSK" w:cs="THSarabunPSK"/>
          <w:color w:val="auto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สามารถสรุปประเด็นสำคัญต้องเร่งพัฒนาที่</w:t>
      </w:r>
      <w:r>
        <w:rPr>
          <w:rFonts w:ascii="THSarabunPSK" w:hAnsi="THSarabunPSK" w:cs="THSarabunPSK"/>
          <w:color w:val="auto"/>
          <w:sz w:val="32"/>
          <w:szCs w:val="32"/>
        </w:rPr>
        <w:t xml:space="preserve"> </w:t>
      </w:r>
      <w:proofErr w:type="spellStart"/>
      <w:r>
        <w:rPr>
          <w:rFonts w:ascii="THSarabunPSK" w:hAnsi="THSarabunPSK" w:cs="THSarabunPSK" w:hint="cs"/>
          <w:color w:val="auto"/>
          <w:sz w:val="32"/>
          <w:szCs w:val="32"/>
          <w:cs/>
        </w:rPr>
        <w:t>กศน</w:t>
      </w:r>
      <w:proofErr w:type="spellEnd"/>
      <w:r>
        <w:rPr>
          <w:rFonts w:ascii="THSarabunPSK" w:hAnsi="THSarabunPSK" w:cs="THSarabunPSK"/>
          <w:color w:val="auto"/>
          <w:sz w:val="32"/>
          <w:szCs w:val="32"/>
        </w:rPr>
        <w:t>.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 xml:space="preserve">ตำบล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ควรให้ความสำคัญนำมากำหนดเป็นกรอบแนวทางในการจัดทำแผน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พัฒนาการศึกษานอกระบบและการศึกษาตามอัธยาศัย</w:t>
      </w:r>
      <w:r>
        <w:rPr>
          <w:rFonts w:ascii="THSarabunPSK" w:hAnsi="THSarabunPSK" w:cs="THSarabunPSK"/>
          <w:color w:val="auto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พ</w:t>
      </w:r>
      <w:r>
        <w:rPr>
          <w:rFonts w:ascii="THSarabunPSK" w:hAnsi="THSarabunPSK" w:cs="THSarabunPSK"/>
          <w:color w:val="auto"/>
          <w:sz w:val="32"/>
          <w:szCs w:val="32"/>
        </w:rPr>
        <w:t>.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>ศ</w:t>
      </w:r>
      <w:r>
        <w:rPr>
          <w:rFonts w:ascii="THSarabunPSK" w:hAnsi="THSarabunPSK" w:cs="THSarabunPSK"/>
          <w:color w:val="auto"/>
          <w:sz w:val="32"/>
          <w:szCs w:val="32"/>
        </w:rPr>
        <w:t>.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 xml:space="preserve">๒๕๕๘ </w:t>
      </w:r>
      <w:r>
        <w:rPr>
          <w:rFonts w:ascii="THSarabunPSK" w:hAnsi="THSarabunPSK" w:cs="THSarabunPSK"/>
          <w:color w:val="auto"/>
          <w:sz w:val="32"/>
          <w:szCs w:val="32"/>
        </w:rPr>
        <w:t xml:space="preserve">– </w:t>
      </w:r>
      <w:r>
        <w:rPr>
          <w:rFonts w:ascii="THSarabunPSK" w:hAnsi="THSarabunPSK" w:cs="THSarabunPSK" w:hint="cs"/>
          <w:color w:val="auto"/>
          <w:sz w:val="32"/>
          <w:szCs w:val="32"/>
          <w:cs/>
        </w:rPr>
        <w:t xml:space="preserve">๒๕๖๑ </w:t>
      </w:r>
    </w:p>
    <w:p w:rsidR="00D8414D" w:rsidRPr="00D8414D" w:rsidRDefault="00C955FA" w:rsidP="00781F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</w:rPr>
        <w:t xml:space="preserve">          </w:t>
      </w:r>
    </w:p>
    <w:p w:rsidR="00781FBE" w:rsidRDefault="00D8414D" w:rsidP="00781F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  <w:r w:rsidRPr="00D8414D">
        <w:rPr>
          <w:rFonts w:ascii="TH SarabunPSK" w:eastAsia="Times New Roman" w:hAnsi="TH SarabunPSK" w:cs="TH 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9C9931B" wp14:editId="651D3844">
                <wp:simplePos x="0" y="0"/>
                <wp:positionH relativeFrom="column">
                  <wp:posOffset>-20536</wp:posOffset>
                </wp:positionH>
                <wp:positionV relativeFrom="paragraph">
                  <wp:posOffset>251077</wp:posOffset>
                </wp:positionV>
                <wp:extent cx="5779135" cy="1751162"/>
                <wp:effectExtent l="38100" t="19050" r="50165" b="97155"/>
                <wp:wrapNone/>
                <wp:docPr id="9" name="ม้วนกระดาษแนวนอ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35" cy="1751162"/>
                        </a:xfrm>
                        <a:prstGeom prst="horizontalScroll">
                          <a:avLst/>
                        </a:prstGeom>
                        <a:blipFill>
                          <a:blip r:embed="rId29">
                            <a:duotone>
                              <a:srgbClr val="A28E6A">
                                <a:tint val="30000"/>
                                <a:satMod val="300000"/>
                              </a:srgbClr>
                              <a:srgbClr val="A28E6A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A28E6A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Default="00BD546E" w:rsidP="00D8414D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ขั้นตอนการกำหนดวิสัยทัศน์</w:t>
                            </w:r>
                          </w:p>
                          <w:p w:rsidR="00BD546E" w:rsidRPr="00D8414D" w:rsidRDefault="00BD546E" w:rsidP="00D841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C955FA">
                              <w:rPr>
                                <w:rFonts w:ascii="TH SarabunPSK" w:eastAsia="Times New Roman" w:hAnsi="TH SarabunPSK" w:cs="TH 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proofErr w:type="spellEnd"/>
                            <w:r w:rsidRPr="00C955FA">
                              <w:rPr>
                                <w:rFonts w:ascii="TH SarabunPSK" w:eastAsia="Times New Roman" w:hAnsi="TH SarabunPSK" w:cs="TH 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.ตำบลเวียงยอง ได้กำหนดทิศทางการทำงาน เป็นกระบวนการที่บุคลากรที่มีส่วนเกี่ยวข้องทุกฝ่ายร่วมกันตั้ง ความคาดหวัง ตั้งมั่น ใฝ่ฝัน ที่จะพัฒนาไปสู่ความสำเร็จ โดยร่วมกันระดับพลังปัญญา และแรงบันดาลใจ กลั่นกรอง สร้างสรรค์ที่พึงประสงค์ ซึ่งขอนำเสนอสาระสำคัญของหลั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กฐาน ได้ดังนี้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9" o:spid="_x0000_s1046" type="#_x0000_t98" style="position:absolute;margin-left:-1.6pt;margin-top:19.75pt;width:455.05pt;height:137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" strokecolor="#837151">
                <v:fill r:id="rId28" o:title="" recolor="t" rotate="t" type="tile"/>
                <v:imagedata recolortarget="#f1e6d7"/>
                <v:shadow on="t" color="black" opacity=".5" origin=",-.5" offset="0"/>
                <v:textbox>
                  <w:txbxContent>
                    <w:p w:rsidR="00BD546E" w:rsidRDefault="00BD546E" w:rsidP="00D8414D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auto"/>
                          <w:sz w:val="32"/>
                          <w:szCs w:val="32"/>
                          <w:cs/>
                        </w:rPr>
                        <w:t>ขั้นตอนการกำหนดวิสัยทัศน์</w:t>
                      </w:r>
                    </w:p>
                    <w:p w:rsidR="00BD546E" w:rsidRPr="00D8414D" w:rsidRDefault="00BD546E" w:rsidP="00D8414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C955FA">
                        <w:rPr>
                          <w:rFonts w:ascii="TH SarabunPSK" w:eastAsia="Times New Roman" w:hAnsi="TH SarabunPSK" w:cs="TH SarabunPSK" w:hint="cs"/>
                          <w:color w:val="auto"/>
                          <w:sz w:val="32"/>
                          <w:szCs w:val="32"/>
                          <w:cs/>
                        </w:rPr>
                        <w:t>กศน</w:t>
                      </w:r>
                      <w:proofErr w:type="spellEnd"/>
                      <w:r w:rsidRPr="00C955FA">
                        <w:rPr>
                          <w:rFonts w:ascii="TH SarabunPSK" w:eastAsia="Times New Roman" w:hAnsi="TH SarabunPSK" w:cs="TH SarabunPSK" w:hint="cs"/>
                          <w:color w:val="auto"/>
                          <w:sz w:val="32"/>
                          <w:szCs w:val="32"/>
                          <w:cs/>
                        </w:rPr>
                        <w:t>.ตำบลเวียงยอง ได้กำหนดทิศทางการทำงาน เป็นกระบวนการที่บุคลากรที่มีส่วนเกี่ยวข้องทุกฝ่ายร่วมกันตั้ง ความคาดหวัง ตั้งมั่น ใฝ่ฝัน ที่จะพัฒนาไปสู่ความสำเร็จ โดยร่วมกันระดับพลังปัญญา และแรงบันดาลใจ กลั่นกรอง สร้างสรรค์ที่พึงประสงค์ ซึ่งขอนำเสนอสาระสำคัญของหลั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auto"/>
                          <w:sz w:val="32"/>
                          <w:szCs w:val="32"/>
                          <w:cs/>
                        </w:rPr>
                        <w:t>กฐาน ได้ดังนี้</w:t>
                      </w:r>
                    </w:p>
                  </w:txbxContent>
                </v:textbox>
              </v:shape>
            </w:pict>
          </mc:Fallback>
        </mc:AlternateContent>
      </w:r>
      <w:r w:rsidR="00F16020"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>๓</w:t>
      </w:r>
      <w:r w:rsidR="00F16020"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  <w:t>.</w:t>
      </w:r>
      <w:r w:rsidR="00F16020">
        <w:rPr>
          <w:rFonts w:ascii="TH SarabunPSK" w:eastAsia="Times New Roman" w:hAnsi="TH SarabunPSK" w:cs="TH SarabunPSK" w:hint="cs"/>
          <w:b/>
          <w:bCs/>
          <w:color w:val="auto"/>
          <w:sz w:val="40"/>
          <w:szCs w:val="40"/>
          <w:cs/>
        </w:rPr>
        <w:t xml:space="preserve">๑ </w:t>
      </w:r>
      <w:r w:rsidR="00781FBE" w:rsidRPr="007E51D9">
        <w:rPr>
          <w:rFonts w:ascii="TH SarabunPSK" w:eastAsia="Times New Roman" w:hAnsi="TH SarabunPSK" w:cs="TH SarabunPSK"/>
          <w:b/>
          <w:bCs/>
          <w:color w:val="auto"/>
          <w:sz w:val="40"/>
          <w:szCs w:val="40"/>
          <w:cs/>
        </w:rPr>
        <w:t xml:space="preserve">วิสัยทัศน์ </w:t>
      </w:r>
      <w:proofErr w:type="spellStart"/>
      <w:r w:rsidR="00781FBE" w:rsidRPr="007E51D9">
        <w:rPr>
          <w:rFonts w:ascii="TH SarabunPSK" w:eastAsia="Times New Roman" w:hAnsi="TH SarabunPSK" w:cs="TH SarabunPSK"/>
          <w:b/>
          <w:bCs/>
          <w:color w:val="auto"/>
          <w:sz w:val="40"/>
          <w:szCs w:val="40"/>
          <w:cs/>
        </w:rPr>
        <w:t>กศน</w:t>
      </w:r>
      <w:proofErr w:type="spellEnd"/>
      <w:r w:rsidR="00781FBE" w:rsidRPr="007E51D9"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  <w:t>.</w:t>
      </w:r>
      <w:r w:rsidR="00781FBE" w:rsidRPr="007E51D9">
        <w:rPr>
          <w:rFonts w:ascii="TH SarabunPSK" w:eastAsia="Times New Roman" w:hAnsi="TH SarabunPSK" w:cs="TH SarabunPSK"/>
          <w:b/>
          <w:bCs/>
          <w:color w:val="auto"/>
          <w:sz w:val="40"/>
          <w:szCs w:val="40"/>
          <w:cs/>
        </w:rPr>
        <w:t>ตำบล</w:t>
      </w:r>
    </w:p>
    <w:p w:rsidR="00D8414D" w:rsidRDefault="00D8414D" w:rsidP="00781F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</w:p>
    <w:p w:rsidR="00D8414D" w:rsidRDefault="00D8414D" w:rsidP="00781F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</w:p>
    <w:p w:rsidR="00D8414D" w:rsidRDefault="00D8414D" w:rsidP="00781F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</w:p>
    <w:p w:rsidR="00D8414D" w:rsidRDefault="00D8414D" w:rsidP="00781F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</w:p>
    <w:p w:rsidR="00D8414D" w:rsidRDefault="00D8414D" w:rsidP="00781F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</w:p>
    <w:p w:rsidR="00D8414D" w:rsidRPr="007E51D9" w:rsidRDefault="00D8414D" w:rsidP="00781F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40"/>
          <w:szCs w:val="40"/>
        </w:rPr>
      </w:pPr>
    </w:p>
    <w:p w:rsidR="00781FBE" w:rsidRPr="007E51D9" w:rsidRDefault="00781FBE" w:rsidP="00781FB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16"/>
          <w:szCs w:val="16"/>
        </w:rPr>
      </w:pPr>
    </w:p>
    <w:p w:rsidR="00781FBE" w:rsidRDefault="00650B2E" w:rsidP="00F11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7E51D9">
        <w:rPr>
          <w:rFonts w:ascii="TH SarabunIT๙" w:eastAsia="Times New Roman" w:hAnsi="TH SarabunIT๙" w:cs="TH SarabunIT๙"/>
          <w:color w:val="auto"/>
          <w:sz w:val="32"/>
          <w:szCs w:val="32"/>
        </w:rPr>
        <w:t>“</w:t>
      </w:r>
      <w:proofErr w:type="spellStart"/>
      <w:r w:rsidRPr="007E51D9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กศน</w:t>
      </w:r>
      <w:proofErr w:type="spellEnd"/>
      <w:r w:rsidRPr="007E51D9">
        <w:rPr>
          <w:rFonts w:ascii="TH SarabunIT๙" w:eastAsia="Times New Roman" w:hAnsi="TH SarabunIT๙" w:cs="TH SarabunIT๙" w:hint="cs"/>
          <w:color w:val="auto"/>
          <w:sz w:val="32"/>
          <w:szCs w:val="32"/>
        </w:rPr>
        <w:t>.</w:t>
      </w:r>
      <w:r w:rsidRPr="007E51D9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ตำบล</w:t>
      </w:r>
      <w:r w:rsidRPr="007E51D9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เวียงยอง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มุ่ง</w:t>
      </w: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จัดกิจกรรมให้ประชาชนทั่วไปมีความรู้ ความสามารถดำรงชีวิตอยู่ในสังคมอย่างมีความสุขบนพื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้</w:t>
      </w: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นฐาน</w:t>
      </w:r>
      <w:r w:rsidR="00467FA5"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</w:t>
      </w: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ของคุณธรรม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จริยธรรม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="00A35260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จัดการศึกษา</w:t>
      </w: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ตลอดชีวิต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ให้มีคุณภาพ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proofErr w:type="gramStart"/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ภายใต้หลักปรัชญาเศรษฐกิจพอเพียง 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>”</w:t>
      </w:r>
      <w:proofErr w:type="gramEnd"/>
    </w:p>
    <w:p w:rsidR="00D8414D" w:rsidRPr="00D8414D" w:rsidRDefault="00D8414D" w:rsidP="00781FBE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781FBE" w:rsidRDefault="00F16020" w:rsidP="00781FB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>๓</w:t>
      </w:r>
      <w:r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  <w:t>.</w:t>
      </w:r>
      <w:r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 xml:space="preserve">๒ </w:t>
      </w:r>
      <w:proofErr w:type="spellStart"/>
      <w:r w:rsidR="00781FBE" w:rsidRPr="007E51D9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>พันธ</w:t>
      </w:r>
      <w:proofErr w:type="spellEnd"/>
      <w:r w:rsidR="00781FBE" w:rsidRPr="007E51D9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 xml:space="preserve">กิจ </w:t>
      </w:r>
      <w:proofErr w:type="spellStart"/>
      <w:r w:rsidR="00781FBE" w:rsidRPr="007E51D9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>กศน</w:t>
      </w:r>
      <w:proofErr w:type="spellEnd"/>
      <w:r w:rsidR="00781FBE" w:rsidRPr="007E51D9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</w:rPr>
        <w:t>.</w:t>
      </w:r>
      <w:r w:rsidR="00781FBE" w:rsidRPr="007E51D9">
        <w:rPr>
          <w:rFonts w:ascii="TH SarabunIT๙" w:eastAsia="Times New Roman" w:hAnsi="TH SarabunIT๙" w:cs="TH SarabunIT๙" w:hint="cs"/>
          <w:b/>
          <w:bCs/>
          <w:color w:val="auto"/>
          <w:sz w:val="40"/>
          <w:szCs w:val="40"/>
          <w:cs/>
        </w:rPr>
        <w:t>ตำบล</w:t>
      </w:r>
    </w:p>
    <w:p w:rsidR="00D8414D" w:rsidRDefault="00D8414D" w:rsidP="00781FB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  <w:r>
        <w:rPr>
          <w:rFonts w:ascii="TH SarabunPSK" w:eastAsia="Times New Roman" w:hAnsi="TH SarabunPSK" w:cs="TH 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CEE1F1" wp14:editId="31BEA3C2">
                <wp:simplePos x="0" y="0"/>
                <wp:positionH relativeFrom="column">
                  <wp:posOffset>74355</wp:posOffset>
                </wp:positionH>
                <wp:positionV relativeFrom="paragraph">
                  <wp:posOffset>30324</wp:posOffset>
                </wp:positionV>
                <wp:extent cx="5779135" cy="1259457"/>
                <wp:effectExtent l="38100" t="19050" r="50165" b="93345"/>
                <wp:wrapNone/>
                <wp:docPr id="8" name="ม้วนกระดาษแนวนอ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35" cy="125945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46E" w:rsidRDefault="00BD546E" w:rsidP="00BF76E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ขั้นตอนการกำหนด</w:t>
                            </w:r>
                            <w:r w:rsidRPr="00D841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แนวทางการกำหนด</w:t>
                            </w:r>
                            <w:proofErr w:type="spellStart"/>
                            <w:r w:rsidRPr="00D841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พันธ</w:t>
                            </w:r>
                            <w:proofErr w:type="spellEnd"/>
                            <w:r w:rsidRPr="00D841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กิจ </w:t>
                            </w:r>
                          </w:p>
                          <w:p w:rsidR="00BD546E" w:rsidRPr="00D8414D" w:rsidRDefault="00BD546E" w:rsidP="00BF76E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D841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proofErr w:type="spellEnd"/>
                            <w:r w:rsidRPr="00D841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.ตำบล ได้กำหนดขอบเขตการทำงาน หรือบทบาทหน้าที่ ที่องค์กรต้องทำในลักษณะของอาณัติ เพื่อให้องค์กรบรรลุวิสัยทัศน์ ได้กำหนดไว้ดังนี้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8" o:spid="_x0000_s1047" type="#_x0000_t98" style="position:absolute;margin-left:5.85pt;margin-top:2.4pt;width:455.05pt;height:99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" strokecolor="#62553d [1926]">
                <v:fill r:id="rId28" o:title="" recolor="t" rotate="t" type="tile"/>
                <v:imagedata recolortarget="#e3ddd2 [982]"/>
                <v:shadow on="t" color="black" opacity=".5" origin=",-.5" offset="0"/>
                <v:textbox>
                  <w:txbxContent>
                    <w:p w:rsidR="00BD546E" w:rsidRDefault="00BD546E" w:rsidP="00BF76E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ขั้นตอนการกำหนด</w:t>
                      </w:r>
                      <w:r w:rsidRPr="00D8414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แนวทางการกำหนด</w:t>
                      </w:r>
                      <w:proofErr w:type="spellStart"/>
                      <w:r w:rsidRPr="00D8414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พันธ</w:t>
                      </w:r>
                      <w:proofErr w:type="spellEnd"/>
                      <w:r w:rsidRPr="00D8414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กิจ </w:t>
                      </w:r>
                    </w:p>
                    <w:p w:rsidR="00BD546E" w:rsidRPr="00D8414D" w:rsidRDefault="00BD546E" w:rsidP="00BF76E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D8414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</w:t>
                      </w:r>
                      <w:proofErr w:type="spellEnd"/>
                      <w:r w:rsidRPr="00D8414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.ตำบล ได้กำหนดขอบเขตการทำงาน หรือบทบาทหน้าที่ ที่องค์กรต้องทำในลักษณะของอาณัติ เพื่อให้องค์กรบรรลุวิสัยทัศน์ ได้กำหนดไว้ดังนี้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D8414D" w:rsidRDefault="00D8414D" w:rsidP="00781FB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D8414D" w:rsidRDefault="00D8414D" w:rsidP="00781FB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D8414D" w:rsidRPr="007E51D9" w:rsidRDefault="00D8414D" w:rsidP="00781FB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781FBE" w:rsidRPr="007E51D9" w:rsidRDefault="00781FBE" w:rsidP="00781FB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16"/>
          <w:szCs w:val="16"/>
        </w:rPr>
      </w:pPr>
    </w:p>
    <w:p w:rsidR="00BF76EA" w:rsidRDefault="00BF76EA" w:rsidP="008A14B0">
      <w:pPr>
        <w:spacing w:after="0" w:line="240" w:lineRule="auto"/>
        <w:ind w:firstLine="720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8A14B0" w:rsidRDefault="00781FBE" w:rsidP="008A14B0">
      <w:pPr>
        <w:spacing w:after="0" w:line="240" w:lineRule="auto"/>
        <w:ind w:firstLine="720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๑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. 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จัดการศึกษานอกระบบและการศึกษาตามอัธยาศัย</w:t>
      </w: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ตามนโยบาย</w:t>
      </w:r>
      <w:r w:rsidR="00650B2E"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proofErr w:type="spellStart"/>
      <w:r w:rsidR="00650B2E"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="00650B2E"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>.</w:t>
      </w:r>
      <w:r w:rsidR="00650B2E"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ให้กับประชาชน กลุ่มเป้าหมาย</w:t>
      </w:r>
      <w:r w:rsidR="00650B2E"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</w:t>
      </w:r>
      <w:r w:rsidR="0003784C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ส่งเสริม</w:t>
      </w:r>
      <w:r w:rsidR="00650B2E"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การเรียนรู้อย่างต่อเนื่อง ตลอดชีวิต</w:t>
      </w:r>
      <w:r w:rsidR="0003784C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="0003784C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ให้มีความรู้และทักษะการดำรงชีวิตบนพื้นฐานเศรษฐกิจพอเพียง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br/>
      </w:r>
      <w:r w:rsidR="00467FA5"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         </w:t>
      </w: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๒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. 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ส่งเสริมสนับสนุนและประสานภาคีเครือข่าย</w:t>
      </w:r>
      <w:r w:rsidR="0053303F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ทุกภาคส่วน ในการ</w:t>
      </w:r>
      <w:r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จัดการศึกษานอกระบบและการศึกษาตามอัธยาศัย</w:t>
      </w:r>
      <w:r w:rsidR="00C77C52"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="00C77C52"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เพื่อตอบสนองความต้องการทา</w:t>
      </w:r>
      <w:r w:rsidR="00F11C60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งการศึกษาของประชาชนอย่างหลากหลาย</w:t>
      </w:r>
    </w:p>
    <w:p w:rsidR="00EE6570" w:rsidRPr="00BF76EA" w:rsidRDefault="00467FA5" w:rsidP="00BF76EA">
      <w:pPr>
        <w:autoSpaceDE w:val="0"/>
        <w:autoSpaceDN w:val="0"/>
        <w:adjustRightInd w:val="0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</w:t>
      </w:r>
      <w:r w:rsidR="00A35260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         </w:t>
      </w:r>
      <w:r w:rsidR="00781FBE"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๓</w:t>
      </w:r>
      <w:r w:rsidR="00781FBE" w:rsidRPr="007E51D9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. </w:t>
      </w:r>
      <w:r w:rsidR="0053303F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พัฒนา</w:t>
      </w:r>
      <w:r w:rsidR="0053303F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ระบบบริหารจัดการ </w:t>
      </w:r>
      <w:r w:rsidR="00C77C52" w:rsidRPr="007E51D9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ให้สอดคล้องตามนโยบาย</w:t>
      </w:r>
      <w:r w:rsidR="00C77C52" w:rsidRPr="007E51D9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การศึกษานอกระบบและการศึกษาตามอัธยาศัย</w:t>
      </w:r>
      <w:r w:rsidR="0053303F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ดำเนินงานได้อย่างมีประสิทธิภาพ</w:t>
      </w:r>
    </w:p>
    <w:p w:rsidR="00EE6570" w:rsidRPr="00D8414D" w:rsidRDefault="00F16020" w:rsidP="006C3A86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lastRenderedPageBreak/>
        <w:t>๓</w:t>
      </w:r>
      <w:r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  <w:t>.</w:t>
      </w:r>
      <w:r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 xml:space="preserve">๓ </w:t>
      </w:r>
      <w:r w:rsidR="0071074C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เป้าหมาย</w:t>
      </w:r>
      <w:r w:rsidR="00D8414D" w:rsidRPr="00D8414D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หลัก</w:t>
      </w:r>
    </w:p>
    <w:p w:rsidR="00EE6570" w:rsidRDefault="00D8414D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  <w:r w:rsidRPr="00D8414D">
        <w:rPr>
          <w:rFonts w:ascii="TH SarabunPSK" w:eastAsia="Times New Roman" w:hAnsi="TH SarabunPSK" w:cs="TH 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94F831" wp14:editId="100217E4">
                <wp:simplePos x="0" y="0"/>
                <wp:positionH relativeFrom="column">
                  <wp:posOffset>65728</wp:posOffset>
                </wp:positionH>
                <wp:positionV relativeFrom="paragraph">
                  <wp:posOffset>138370</wp:posOffset>
                </wp:positionV>
                <wp:extent cx="5779135" cy="2156604"/>
                <wp:effectExtent l="38100" t="19050" r="50165" b="91440"/>
                <wp:wrapNone/>
                <wp:docPr id="10" name="ม้วนกระดาษแนวนอ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35" cy="2156604"/>
                        </a:xfrm>
                        <a:prstGeom prst="horizontalScroll">
                          <a:avLst/>
                        </a:prstGeom>
                        <a:blipFill>
                          <a:blip r:embed="rId29">
                            <a:duotone>
                              <a:srgbClr val="A28E6A">
                                <a:tint val="30000"/>
                                <a:satMod val="300000"/>
                              </a:srgbClr>
                              <a:srgbClr val="A28E6A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A28E6A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46E" w:rsidRDefault="00BD546E" w:rsidP="00BF76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ขั้นตอนการกำหนดเป้าประสงค์หลัก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.ตำบลเวียงยอง</w:t>
                            </w:r>
                          </w:p>
                          <w:p w:rsidR="00BD546E" w:rsidRPr="00D8414D" w:rsidRDefault="00BD546E" w:rsidP="00D8414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ได้ร่วมกับผู้ที่มีส่วนเกี่ยวข้อง กำหนดสิ่งที่ต้องการในอนาคตซึ่งหน่วยงานจะต้องพยายามให้เกิดขึ้น หรือผลลัพธ์ / ผลสำเร็จที่องค์กรขององค์กรและกระบวนการการดำเนินงาน ประกอบได้ดังนี้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10" o:spid="_x0000_s1048" type="#_x0000_t98" style="position:absolute;margin-left:5.2pt;margin-top:10.9pt;width:455.05pt;height:169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" strokecolor="#837151">
                <v:fill r:id="rId28" o:title="" recolor="t" rotate="t" type="tile"/>
                <v:imagedata recolortarget="#f1e6d7"/>
                <v:shadow on="t" color="black" opacity=".5" origin=",-.5" offset="0"/>
                <v:textbox>
                  <w:txbxContent>
                    <w:p w:rsidR="00BD546E" w:rsidRDefault="00BD546E" w:rsidP="00BF76E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ขั้นตอนการกำหนดเป้าประสงค์หลัก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กศน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.ตำบลเวียงยอง</w:t>
                      </w:r>
                    </w:p>
                    <w:p w:rsidR="00BD546E" w:rsidRPr="00D8414D" w:rsidRDefault="00BD546E" w:rsidP="00D8414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ได้ร่วมกับผู้ที่มีส่วนเกี่ยวข้อง กำหนดสิ่งที่ต้องการในอนาคตซึ่งหน่วยงานจะต้องพยายามให้เกิดขึ้น หรือผลลัพธ์ / ผลสำเร็จที่องค์กรขององค์กรและกระบวนการการดำเนินงาน ประกอบได้ดังนี้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EE6570" w:rsidRDefault="00EE6570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EE6570" w:rsidRDefault="00EE6570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EE6570" w:rsidRDefault="00EE6570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EE6570" w:rsidRDefault="00EE6570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EE6570" w:rsidRPr="006C3A86" w:rsidRDefault="00EE6570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color w:val="auto"/>
          <w:sz w:val="36"/>
          <w:szCs w:val="36"/>
        </w:rPr>
      </w:pPr>
    </w:p>
    <w:p w:rsidR="00BF76EA" w:rsidRPr="00BF76EA" w:rsidRDefault="00BF76EA" w:rsidP="0071074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76E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BF76EA">
        <w:rPr>
          <w:rFonts w:ascii="TH SarabunPSK" w:hAnsi="TH SarabunPSK" w:cs="TH SarabunPSK"/>
          <w:sz w:val="32"/>
          <w:szCs w:val="32"/>
          <w:cs/>
        </w:rPr>
        <w:t>. กลุ่มเป้าหมายได้</w:t>
      </w:r>
      <w:r>
        <w:rPr>
          <w:rFonts w:ascii="TH SarabunPSK" w:hAnsi="TH SarabunPSK" w:cs="TH SarabunPSK"/>
          <w:sz w:val="32"/>
          <w:szCs w:val="32"/>
          <w:cs/>
        </w:rPr>
        <w:t>รับโอกาสทางการศึกษา</w:t>
      </w:r>
    </w:p>
    <w:p w:rsidR="00BF76EA" w:rsidRPr="00BF76EA" w:rsidRDefault="00BF76EA" w:rsidP="0071074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BF76EA">
        <w:rPr>
          <w:rFonts w:ascii="TH SarabunPSK" w:hAnsi="TH SarabunPSK" w:cs="TH SarabunPSK"/>
          <w:sz w:val="32"/>
          <w:szCs w:val="32"/>
          <w:cs/>
        </w:rPr>
        <w:t>. ผู้เรียน ผู้รับบริการได้รับการศึกษาที่มีคุณภาพได้มาตรฐานและมีคุณลักษณะที่พึงประสงค์ตามเป้าหมายการจัดการศึกษาของสถานศึกษา</w:t>
      </w:r>
    </w:p>
    <w:p w:rsidR="00BF76EA" w:rsidRPr="00BF76EA" w:rsidRDefault="00BF76EA" w:rsidP="0071074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76E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BF76EA">
        <w:rPr>
          <w:rFonts w:ascii="TH SarabunPSK" w:hAnsi="TH SarabunPSK" w:cs="TH SarabunPSK"/>
          <w:sz w:val="32"/>
          <w:szCs w:val="32"/>
          <w:cs/>
        </w:rPr>
        <w:t>. ภาคีเครือข่ายเข้ามาร่วมดำเนินการจัดการศึกษานอกระบบและการศึกษาตามอัธยาศัย</w:t>
      </w:r>
    </w:p>
    <w:p w:rsidR="00BF76EA" w:rsidRPr="00BF76EA" w:rsidRDefault="00BF76EA" w:rsidP="0071074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BF76EA">
        <w:rPr>
          <w:rFonts w:ascii="TH SarabunPSK" w:hAnsi="TH SarabunPSK" w:cs="TH SarabunPSK"/>
          <w:sz w:val="32"/>
          <w:szCs w:val="32"/>
          <w:cs/>
        </w:rPr>
        <w:t>. มีแหล่งการเรียนรู้ที่ได้รับการพัฒนาเพื่อสนองตอบความต้องการการเรียนรู้ของประชาชน</w:t>
      </w:r>
    </w:p>
    <w:p w:rsidR="00BF76EA" w:rsidRPr="00BF76EA" w:rsidRDefault="00BF76EA" w:rsidP="0071074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BF76EA">
        <w:rPr>
          <w:rFonts w:ascii="TH SarabunPSK" w:hAnsi="TH SarabunPSK" w:cs="TH SarabunPSK"/>
          <w:sz w:val="32"/>
          <w:szCs w:val="32"/>
          <w:cs/>
        </w:rPr>
        <w:t>. สถานศึกษานำเทคโนโลยีเพื่อการศึกษามาใช้ในการบริการการเรียนรู้แก่ประชาชนอย่างมีประสิทธิภาพ</w:t>
      </w:r>
    </w:p>
    <w:p w:rsidR="006C3A86" w:rsidRPr="0071074C" w:rsidRDefault="00BF76EA" w:rsidP="0071074C">
      <w:pPr>
        <w:tabs>
          <w:tab w:val="left" w:pos="720"/>
          <w:tab w:val="left" w:pos="10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BF76E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มีการพัฒนาบุคลากร ให้มีประสิทธิภาพการทำงาน ประกอบกับให้ </w:t>
      </w:r>
      <w:r w:rsidRPr="00BF76EA">
        <w:rPr>
          <w:rFonts w:ascii="TH SarabunPSK" w:hAnsi="TH SarabunPSK" w:cs="TH SarabunPSK"/>
          <w:sz w:val="32"/>
          <w:szCs w:val="32"/>
          <w:cs/>
        </w:rPr>
        <w:t>สถานศึกษามีระบบปร</w:t>
      </w:r>
      <w:r w:rsidR="0071074C">
        <w:rPr>
          <w:rFonts w:ascii="TH SarabunPSK" w:hAnsi="TH SarabunPSK" w:cs="TH SarabunPSK"/>
          <w:sz w:val="32"/>
          <w:szCs w:val="32"/>
          <w:cs/>
        </w:rPr>
        <w:t>ะกันคุณภาพภายในที่มีประสิทธิภาพ</w:t>
      </w:r>
    </w:p>
    <w:p w:rsidR="00336B99" w:rsidRPr="00B3741A" w:rsidRDefault="00E464BB" w:rsidP="006C3A8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>๓</w:t>
      </w:r>
      <w:r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  <w:t>.</w:t>
      </w:r>
      <w:r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 xml:space="preserve">๔ </w:t>
      </w:r>
      <w:r w:rsidR="00B3741A" w:rsidRPr="00B3741A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>ยุทธศาสตร์</w:t>
      </w:r>
    </w:p>
    <w:p w:rsidR="00336B99" w:rsidRDefault="0071074C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D8414D">
        <w:rPr>
          <w:rFonts w:ascii="TH SarabunPSK" w:eastAsia="Times New Roman" w:hAnsi="TH SarabunPSK" w:cs="TH 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9061A4" wp14:editId="1CFED102">
                <wp:simplePos x="0" y="0"/>
                <wp:positionH relativeFrom="column">
                  <wp:posOffset>143366</wp:posOffset>
                </wp:positionH>
                <wp:positionV relativeFrom="paragraph">
                  <wp:posOffset>89044</wp:posOffset>
                </wp:positionV>
                <wp:extent cx="5779135" cy="2242868"/>
                <wp:effectExtent l="38100" t="19050" r="50165" b="100330"/>
                <wp:wrapNone/>
                <wp:docPr id="2" name="ม้วนกระดาษแนวนอ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35" cy="2242868"/>
                        </a:xfrm>
                        <a:prstGeom prst="horizontalScroll">
                          <a:avLst/>
                        </a:prstGeom>
                        <a:blipFill>
                          <a:blip r:embed="rId29">
                            <a:duotone>
                              <a:srgbClr val="A28E6A">
                                <a:tint val="30000"/>
                                <a:satMod val="300000"/>
                              </a:srgbClr>
                              <a:srgbClr val="A28E6A">
                                <a:tint val="40000"/>
                                <a:satMod val="200000"/>
                              </a:srgbClr>
                            </a:duotone>
                          </a:blip>
                          <a:tile tx="0" ty="0" sx="70000" sy="70000" flip="none" algn="ctr"/>
                        </a:blipFill>
                        <a:ln w="9525" cap="flat" cmpd="sng" algn="ctr">
                          <a:solidFill>
                            <a:srgbClr val="A28E6A">
                              <a:shade val="60000"/>
                              <a:satMod val="110000"/>
                            </a:srgbClr>
                          </a:solidFill>
                          <a:prstDash val="solid"/>
                        </a:ln>
                        <a:effectLst>
                          <a:outerShdw blurRad="38100" dist="25400" dir="5400000" algn="t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074C" w:rsidRDefault="0071074C" w:rsidP="00710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SarabunPSK" w:hAnsi="THSarabunPSK" w:cs="THSarabunPSK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ขั้นตอนการกำหนดยุทธศาสตร์ </w:t>
                            </w:r>
                            <w:proofErr w:type="spellStart"/>
                            <w:r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.ตำบล</w:t>
                            </w:r>
                          </w:p>
                          <w:p w:rsidR="00B2199C" w:rsidRPr="00E055F4" w:rsidRDefault="0071074C" w:rsidP="00B2199C">
                            <w:pPr>
                              <w:pStyle w:val="af5"/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ได้นำกลยุทธ์</w:t>
                            </w:r>
                            <w:r w:rsidR="00E464BB"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จากการหาค่าตาราง </w:t>
                            </w:r>
                            <w:r w:rsidR="00E464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สัมพันธ์ (</w:t>
                            </w:r>
                            <w:r w:rsidR="00E464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MATRIX</w:t>
                            </w:r>
                            <w:r w:rsidR="00E464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B2199C"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 กำหนดกรอบแนวคิดว่า </w:t>
                            </w:r>
                            <w:proofErr w:type="spellStart"/>
                            <w:r w:rsidR="00B2199C"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proofErr w:type="spellEnd"/>
                            <w:r w:rsidR="00B2199C"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.ตำ</w:t>
                            </w:r>
                            <w:proofErr w:type="spellStart"/>
                            <w:r w:rsidR="00B2199C"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ลเวียง</w:t>
                            </w:r>
                            <w:proofErr w:type="spellEnd"/>
                            <w:r w:rsidR="00B2199C">
                              <w:rPr>
                                <w:rFonts w:ascii="THSarabunPSK" w:hAnsi="THSarabunPSK" w:cs="THSarabunPSK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ยอง จะต้องพัฒนา ดังนั้น ผลผลิตการศึกษาจะนำไปสู่การเตรียมประชาชนคนไทย ให้มีความรู้ ความสามารถ โดยยึดผู้เรียนสำคัญ </w:t>
                            </w:r>
                            <w:r w:rsidR="00B2199C" w:rsidRPr="00E055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ได้ดำเนินการจัดทำแผนการดำเนินงานโครงการ/กิจกรรม ที่สนองนโยบายรัฐบาลและสอดคล้องกับยุทธศาสตร์การพัฒนาการ</w:t>
                            </w:r>
                            <w:r w:rsidR="00B2199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ศึกษาของ</w:t>
                            </w:r>
                            <w:r w:rsidR="00B2199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สำนักงาน </w:t>
                            </w:r>
                            <w:proofErr w:type="spellStart"/>
                            <w:r w:rsidR="00B2199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proofErr w:type="spellEnd"/>
                            <w:r w:rsidR="00B2199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B2199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2199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กล่าวคือ</w:t>
                            </w:r>
                          </w:p>
                          <w:p w:rsidR="00B2199C" w:rsidRPr="0071074C" w:rsidRDefault="00B2199C" w:rsidP="007107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SarabunPSK" w:hAnsi="THSarabunPSK" w:cs="THSarabunPSK"/>
                                <w:color w:val="auto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2" o:spid="_x0000_s1049" type="#_x0000_t98" style="position:absolute;margin-left:11.3pt;margin-top:7pt;width:455.05pt;height:176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" strokecolor="#837151">
                <v:fill r:id="rId28" o:title="" recolor="t" rotate="t" type="tile"/>
                <v:imagedata recolortarget="#f1e6d7"/>
                <v:shadow on="t" color="black" opacity=".5" origin=",-.5" offset="0"/>
                <v:textbox>
                  <w:txbxContent>
                    <w:p w:rsidR="0071074C" w:rsidRDefault="0071074C" w:rsidP="00710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SarabunPSK" w:hAnsi="THSarabunPSK" w:cs="THSarabunPSK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 xml:space="preserve">ขั้นตอนการกำหนดยุทธศาสตร์ </w:t>
                      </w:r>
                      <w:proofErr w:type="spellStart"/>
                      <w:r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>กศน</w:t>
                      </w:r>
                      <w:proofErr w:type="spellEnd"/>
                      <w:r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>.ตำบล</w:t>
                      </w:r>
                    </w:p>
                    <w:p w:rsidR="00B2199C" w:rsidRPr="00E055F4" w:rsidRDefault="0071074C" w:rsidP="00B2199C">
                      <w:pPr>
                        <w:pStyle w:val="af5"/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>ได้นำกลยุทธ์</w:t>
                      </w:r>
                      <w:r w:rsidR="00E464BB"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 xml:space="preserve">จากการหาค่าตาราง </w:t>
                      </w:r>
                      <w:r w:rsidR="00E464B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สัมพันธ์ (</w:t>
                      </w:r>
                      <w:r w:rsidR="00E464B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MATRIX</w:t>
                      </w:r>
                      <w:r w:rsidR="00E464B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="00B2199C"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 xml:space="preserve"> กำหนดกรอบแนวคิดว่า </w:t>
                      </w:r>
                      <w:proofErr w:type="spellStart"/>
                      <w:r w:rsidR="00B2199C"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>กศน</w:t>
                      </w:r>
                      <w:proofErr w:type="spellEnd"/>
                      <w:r w:rsidR="00B2199C"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>.ตำ</w:t>
                      </w:r>
                      <w:proofErr w:type="spellStart"/>
                      <w:r w:rsidR="00B2199C"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>ลเวียง</w:t>
                      </w:r>
                      <w:proofErr w:type="spellEnd"/>
                      <w:r w:rsidR="00B2199C">
                        <w:rPr>
                          <w:rFonts w:ascii="THSarabunPSK" w:hAnsi="THSarabunPSK" w:cs="THSarabunPSK" w:hint="cs"/>
                          <w:color w:val="auto"/>
                          <w:sz w:val="32"/>
                          <w:szCs w:val="32"/>
                          <w:cs/>
                        </w:rPr>
                        <w:t xml:space="preserve">ยอง จะต้องพัฒนา ดังนั้น ผลผลิตการศึกษาจะนำไปสู่การเตรียมประชาชนคนไทย ให้มีความรู้ ความสามารถ โดยยึดผู้เรียนสำคัญ </w:t>
                      </w:r>
                      <w:r w:rsidR="00B2199C" w:rsidRPr="00E055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ได้ดำเนินการจัดทำแผนการดำเนินงานโครงการ/กิจกรรม ที่สนองนโยบายรัฐบาลและสอดคล้องกับยุทธศาสตร์การพัฒนาการ</w:t>
                      </w:r>
                      <w:r w:rsidR="00B2199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ศึกษาของ</w:t>
                      </w:r>
                      <w:r w:rsidR="00B2199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สำนักงาน </w:t>
                      </w:r>
                      <w:proofErr w:type="spellStart"/>
                      <w:r w:rsidR="00B2199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กศน</w:t>
                      </w:r>
                      <w:proofErr w:type="spellEnd"/>
                      <w:r w:rsidR="00B2199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B2199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2199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กล่าวคือ</w:t>
                      </w:r>
                    </w:p>
                    <w:p w:rsidR="00B2199C" w:rsidRPr="0071074C" w:rsidRDefault="00B2199C" w:rsidP="007107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SarabunPSK" w:hAnsi="THSarabunPSK" w:cs="THSarabunPSK"/>
                          <w:color w:val="auto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6B99" w:rsidRDefault="00336B99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336B99" w:rsidRDefault="00336B99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336B99" w:rsidRDefault="00336B99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3C179B" w:rsidRDefault="003C179B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3C179B" w:rsidRDefault="003C179B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3C179B" w:rsidRDefault="003C179B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3C179B" w:rsidRDefault="003C179B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B2199C" w:rsidRDefault="00B2199C" w:rsidP="006C3A86">
      <w:pPr>
        <w:spacing w:after="0" w:line="240" w:lineRule="auto"/>
        <w:rPr>
          <w:rFonts w:ascii="TH SarabunPSK" w:eastAsia="Times New Roman" w:hAnsi="TH SarabunPSK" w:cs="TH SarabunPSK" w:hint="cs"/>
          <w:color w:val="auto"/>
          <w:sz w:val="32"/>
          <w:szCs w:val="32"/>
        </w:rPr>
      </w:pPr>
    </w:p>
    <w:p w:rsidR="00B2199C" w:rsidRDefault="00B2199C" w:rsidP="006C3A86">
      <w:pPr>
        <w:spacing w:after="0" w:line="240" w:lineRule="auto"/>
        <w:rPr>
          <w:rFonts w:ascii="TH SarabunPSK" w:eastAsia="Times New Roman" w:hAnsi="TH SarabunPSK" w:cs="TH SarabunPSK" w:hint="cs"/>
          <w:color w:val="auto"/>
          <w:sz w:val="32"/>
          <w:szCs w:val="32"/>
        </w:rPr>
      </w:pPr>
    </w:p>
    <w:p w:rsidR="003C179B" w:rsidRDefault="00E464BB" w:rsidP="006C3A86">
      <w:pPr>
        <w:spacing w:after="0" w:line="240" w:lineRule="auto"/>
        <w:rPr>
          <w:rFonts w:ascii="TH SarabunPSK" w:eastAsia="Times New Roman" w:hAnsi="TH SarabunPSK" w:cs="TH SarabunPSK" w:hint="cs"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ยุทธศาสตร์ที่ ๑</w:t>
      </w:r>
      <w:r w:rsidR="00B2199C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 </w:t>
      </w:r>
      <w:r w:rsidR="00B2199C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พัฒนากระบวนการจัดการเรียนรู้ตลอดชีวิต</w:t>
      </w:r>
    </w:p>
    <w:p w:rsidR="00B2199C" w:rsidRDefault="00B2199C" w:rsidP="006C3A86">
      <w:pPr>
        <w:spacing w:after="0" w:line="240" w:lineRule="auto"/>
        <w:rPr>
          <w:rFonts w:ascii="TH SarabunPSK" w:eastAsia="Times New Roman" w:hAnsi="TH SarabunPSK" w:cs="TH SarabunPSK" w:hint="cs"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กลยุทธ์</w:t>
      </w:r>
    </w:p>
    <w:p w:rsidR="00B2199C" w:rsidRDefault="00B2199C" w:rsidP="00B2199C">
      <w:pPr>
        <w:spacing w:after="0" w:line="240" w:lineRule="auto"/>
        <w:ind w:firstLine="720"/>
        <w:rPr>
          <w:rFonts w:ascii="TH SarabunPSK" w:eastAsia="Times New Roman" w:hAnsi="TH SarabunPSK" w:cs="TH SarabunPSK" w:hint="cs"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๑ พัฒนาคุณภาพ มาตรฐานการจัดการศึกษาต่อเนื่อง เชื่อมโยงแหล่งเรียนรู้ ชุมชน ส่งเสริมอาชีพ สู่ความเป็นเลิศ</w:t>
      </w:r>
    </w:p>
    <w:p w:rsidR="00B2199C" w:rsidRDefault="00B2199C" w:rsidP="00B2199C">
      <w:pPr>
        <w:spacing w:after="0" w:line="240" w:lineRule="auto"/>
        <w:ind w:firstLine="720"/>
        <w:rPr>
          <w:rFonts w:ascii="TH SarabunPSK" w:eastAsia="Times New Roman" w:hAnsi="TH SarabunPSK" w:cs="TH SarabunPSK"/>
          <w:color w:val="auto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auto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๒ สร้างความเข็มแข็ง ของเครือข่าย เพื่อการส่งเสริม ประเพณี วัฒนธรรม ท้องถิ่น แหล่งเรียนรู้ และภูมิปัญญา ที่เอื้อต่อการเรียนรู้ในชุมชนท้องถิ่น</w:t>
      </w:r>
    </w:p>
    <w:p w:rsidR="00B2199C" w:rsidRDefault="00B2199C" w:rsidP="00B2199C">
      <w:pPr>
        <w:spacing w:after="0" w:line="240" w:lineRule="auto"/>
        <w:ind w:firstLine="720"/>
        <w:rPr>
          <w:rFonts w:ascii="TH SarabunPSK" w:eastAsia="Times New Roman" w:hAnsi="TH SarabunPSK" w:cs="TH SarabunPSK"/>
          <w:color w:val="auto"/>
          <w:sz w:val="32"/>
          <w:szCs w:val="32"/>
        </w:rPr>
      </w:pPr>
      <w:bookmarkStart w:id="0" w:name="_GoBack"/>
      <w:bookmarkEnd w:id="0"/>
    </w:p>
    <w:p w:rsidR="00B2199C" w:rsidRDefault="00B2199C" w:rsidP="00B2199C">
      <w:pPr>
        <w:spacing w:after="0" w:line="240" w:lineRule="auto"/>
        <w:ind w:firstLine="720"/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</w:pPr>
    </w:p>
    <w:p w:rsidR="00E464BB" w:rsidRDefault="00E464BB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71074C" w:rsidRDefault="0071074C" w:rsidP="006C3A86">
      <w:pPr>
        <w:spacing w:after="0" w:line="240" w:lineRule="auto"/>
        <w:rPr>
          <w:rFonts w:ascii="TH SarabunPSK" w:eastAsia="Times New Roman" w:hAnsi="TH SarabunPSK" w:cs="TH SarabunPSK" w:hint="cs"/>
          <w:color w:val="auto"/>
          <w:sz w:val="32"/>
          <w:szCs w:val="32"/>
        </w:rPr>
      </w:pPr>
    </w:p>
    <w:p w:rsidR="0071074C" w:rsidRDefault="0071074C" w:rsidP="006C3A86">
      <w:pPr>
        <w:spacing w:after="0" w:line="240" w:lineRule="auto"/>
        <w:rPr>
          <w:rFonts w:ascii="TH SarabunPSK" w:eastAsia="Times New Roman" w:hAnsi="TH SarabunPSK" w:cs="TH SarabunPSK" w:hint="cs"/>
          <w:color w:val="auto"/>
          <w:sz w:val="32"/>
          <w:szCs w:val="32"/>
        </w:rPr>
      </w:pPr>
    </w:p>
    <w:p w:rsidR="0071074C" w:rsidRDefault="0071074C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3C179B" w:rsidRPr="006C3A86" w:rsidRDefault="003C179B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952930" w:rsidRPr="007E51D9" w:rsidRDefault="00952930" w:rsidP="009529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</w:pP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ส่วนที่</w:t>
      </w: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</w:rPr>
        <w:t xml:space="preserve"> </w:t>
      </w:r>
      <w:r w:rsidRPr="007E51D9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>๓</w:t>
      </w: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</w:rPr>
        <w:t xml:space="preserve"> </w:t>
      </w: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แนวทาง</w:t>
      </w: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</w:rPr>
        <w:t>/</w:t>
      </w: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กลยุทธ์การดำเนินงานการศึกษานอกระบบ</w:t>
      </w:r>
    </w:p>
    <w:p w:rsidR="00254702" w:rsidRDefault="00952930" w:rsidP="0025470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4"/>
          <w:szCs w:val="44"/>
        </w:rPr>
      </w:pP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และการศึกษาตามอัธยาศัย</w:t>
      </w:r>
      <w:r w:rsidR="00254702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 xml:space="preserve"> </w:t>
      </w: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 xml:space="preserve">ของ </w:t>
      </w:r>
      <w:proofErr w:type="spellStart"/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กศน</w:t>
      </w:r>
      <w:proofErr w:type="spellEnd"/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</w:rPr>
        <w:t>.</w:t>
      </w:r>
      <w:r w:rsidRPr="007E51D9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ตำบล</w:t>
      </w:r>
      <w:r w:rsidRPr="007E51D9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>เวียงยอง</w:t>
      </w:r>
      <w:r w:rsidR="00254702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ตาม</w:t>
      </w:r>
    </w:p>
    <w:p w:rsidR="00254702" w:rsidRPr="00254702" w:rsidRDefault="00254702" w:rsidP="0025470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auto"/>
          <w:sz w:val="48"/>
          <w:szCs w:val="48"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กรอบแผนพัฒนาการจัดการศึกษา</w:t>
      </w:r>
      <w:proofErr w:type="spellStart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</w:rPr>
        <w:t>.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ตำบล</w:t>
      </w:r>
      <w:r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เวียงยอง</w:t>
      </w:r>
    </w:p>
    <w:p w:rsidR="00254702" w:rsidRPr="006C3A86" w:rsidRDefault="00254702" w:rsidP="0025470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4"/>
          <w:szCs w:val="44"/>
          <w:cs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ปีการศึกษา ๒๕</w:t>
      </w:r>
      <w:r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๕๘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</w:rPr>
        <w:t xml:space="preserve"> </w:t>
      </w:r>
      <w:r w:rsidRPr="006C3A86"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  <w:t>–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 xml:space="preserve"> ๒๕</w:t>
      </w:r>
      <w:r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๖๐</w:t>
      </w:r>
    </w:p>
    <w:p w:rsidR="006C3A86" w:rsidRPr="007E51D9" w:rsidRDefault="006C3A86" w:rsidP="009529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815BC9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</w:pPr>
    </w:p>
    <w:p w:rsidR="003F4A4A" w:rsidRDefault="006C3A86" w:rsidP="0025470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8"/>
          <w:szCs w:val="48"/>
        </w:rPr>
      </w:pPr>
      <w:r w:rsidRPr="006C3A86"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  <w:br w:type="page"/>
      </w: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8"/>
          <w:szCs w:val="48"/>
        </w:rPr>
      </w:pPr>
      <w:r w:rsidRPr="006C3A86">
        <w:rPr>
          <w:rFonts w:ascii="TH SarabunIT๙" w:eastAsia="Times New Roman" w:hAnsi="TH SarabunIT๙" w:cs="TH SarabunIT๙"/>
          <w:b/>
          <w:bCs/>
          <w:color w:val="auto"/>
          <w:sz w:val="48"/>
          <w:szCs w:val="48"/>
          <w:cs/>
        </w:rPr>
        <w:lastRenderedPageBreak/>
        <w:t xml:space="preserve">ส่วนที่ 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8"/>
          <w:szCs w:val="48"/>
          <w:cs/>
        </w:rPr>
        <w:t>๓</w:t>
      </w:r>
    </w:p>
    <w:p w:rsidR="00B86F6F" w:rsidRPr="00254702" w:rsidRDefault="006C3A86" w:rsidP="0025470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8"/>
          <w:szCs w:val="48"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8"/>
          <w:szCs w:val="48"/>
          <w:cs/>
        </w:rPr>
        <w:t>กลยุทธ์การพัฒนาการจัดการศึกษาและตัวชี้วัดความสำเร็จ</w:t>
      </w: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4"/>
          <w:szCs w:val="44"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กรอบแผนพัฒนาการจัดการศึกษา</w:t>
      </w:r>
      <w:proofErr w:type="spellStart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</w:rPr>
        <w:t>.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ตำบล</w:t>
      </w:r>
      <w:r w:rsidR="009F65B2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เวียงยอง</w:t>
      </w: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4"/>
          <w:szCs w:val="44"/>
          <w:cs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ปีการศึกษา ๒๕</w:t>
      </w:r>
      <w:r w:rsidR="00CF2C67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๕๘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</w:rPr>
        <w:t xml:space="preserve"> </w:t>
      </w:r>
      <w:r w:rsidRPr="006C3A86">
        <w:rPr>
          <w:rFonts w:ascii="TH SarabunIT๙" w:eastAsia="Times New Roman" w:hAnsi="TH SarabunIT๙" w:cs="TH SarabunIT๙"/>
          <w:b/>
          <w:bCs/>
          <w:color w:val="auto"/>
          <w:sz w:val="36"/>
          <w:szCs w:val="36"/>
        </w:rPr>
        <w:t>–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 xml:space="preserve"> ๒๕</w:t>
      </w:r>
      <w:r w:rsidR="00CF2C67">
        <w:rPr>
          <w:rFonts w:ascii="TH SarabunIT๙" w:eastAsia="Times New Roman" w:hAnsi="TH SarabunIT๙" w:cs="TH SarabunIT๙" w:hint="cs"/>
          <w:b/>
          <w:bCs/>
          <w:color w:val="auto"/>
          <w:sz w:val="36"/>
          <w:szCs w:val="36"/>
          <w:cs/>
        </w:rPr>
        <w:t>๖๐</w:t>
      </w: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668"/>
        <w:gridCol w:w="1872"/>
        <w:gridCol w:w="2931"/>
        <w:gridCol w:w="1008"/>
        <w:gridCol w:w="993"/>
        <w:gridCol w:w="815"/>
      </w:tblGrid>
      <w:tr w:rsidR="00434E2C" w:rsidTr="007E51D9">
        <w:trPr>
          <w:trHeight w:val="575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434E2C" w:rsidRPr="006C3A86" w:rsidRDefault="00434E2C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กลยุทธ์ที่</w:t>
            </w: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:rsidR="00434E2C" w:rsidRPr="006C3A86" w:rsidRDefault="00896660" w:rsidP="0089666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เป้าประสงค์หลัก</w:t>
            </w:r>
          </w:p>
        </w:tc>
        <w:tc>
          <w:tcPr>
            <w:tcW w:w="2931" w:type="dxa"/>
            <w:vMerge w:val="restart"/>
            <w:shd w:val="clear" w:color="auto" w:fill="auto"/>
            <w:vAlign w:val="center"/>
          </w:tcPr>
          <w:p w:rsidR="00434E2C" w:rsidRPr="006C3A86" w:rsidRDefault="00434E2C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16" w:type="dxa"/>
            <w:gridSpan w:val="3"/>
            <w:shd w:val="clear" w:color="auto" w:fill="auto"/>
            <w:vAlign w:val="center"/>
          </w:tcPr>
          <w:p w:rsidR="00434E2C" w:rsidRDefault="00434E2C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</w:tr>
      <w:tr w:rsidR="00434E2C" w:rsidTr="00C66ADD">
        <w:tc>
          <w:tcPr>
            <w:tcW w:w="1668" w:type="dxa"/>
            <w:vMerge/>
          </w:tcPr>
          <w:p w:rsidR="00434E2C" w:rsidRPr="006C3A86" w:rsidRDefault="00434E2C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872" w:type="dxa"/>
            <w:vMerge/>
          </w:tcPr>
          <w:p w:rsidR="00434E2C" w:rsidRPr="00CD056A" w:rsidRDefault="00434E2C" w:rsidP="00434E2C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31" w:type="dxa"/>
            <w:vMerge/>
          </w:tcPr>
          <w:p w:rsidR="00434E2C" w:rsidRPr="00CD056A" w:rsidRDefault="00434E2C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FFC000"/>
          </w:tcPr>
          <w:p w:rsidR="00434E2C" w:rsidRPr="006C3A86" w:rsidRDefault="00434E2C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๒๕๕๘</w:t>
            </w:r>
          </w:p>
        </w:tc>
        <w:tc>
          <w:tcPr>
            <w:tcW w:w="993" w:type="dxa"/>
            <w:shd w:val="clear" w:color="auto" w:fill="FFC000"/>
          </w:tcPr>
          <w:p w:rsidR="00434E2C" w:rsidRDefault="00434E2C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๒๕๕๙</w:t>
            </w:r>
          </w:p>
        </w:tc>
        <w:tc>
          <w:tcPr>
            <w:tcW w:w="815" w:type="dxa"/>
            <w:shd w:val="clear" w:color="auto" w:fill="FFC000"/>
          </w:tcPr>
          <w:p w:rsidR="00434E2C" w:rsidRDefault="00434E2C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๒๕๖๐</w:t>
            </w:r>
          </w:p>
        </w:tc>
      </w:tr>
      <w:tr w:rsidR="00434E2C" w:rsidTr="00C66ADD">
        <w:tc>
          <w:tcPr>
            <w:tcW w:w="1668" w:type="dxa"/>
          </w:tcPr>
          <w:p w:rsidR="00434E2C" w:rsidRPr="00A30DC3" w:rsidRDefault="00434E2C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A30DC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</w:t>
            </w:r>
            <w:r w:rsidRPr="00A30DC3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A30DC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Pr="00A30DC3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A30DC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การศึกษาความต้องการของกลุ่มเป้าหมาย</w:t>
            </w:r>
          </w:p>
        </w:tc>
        <w:tc>
          <w:tcPr>
            <w:tcW w:w="1872" w:type="dxa"/>
          </w:tcPr>
          <w:p w:rsidR="00434E2C" w:rsidRDefault="00BD546E" w:rsidP="00467FA5">
            <w:pPr>
              <w:spacing w:after="0"/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BF76EA">
              <w:rPr>
                <w:rFonts w:ascii="TH SarabunPSK" w:hAnsi="TH SarabunPSK" w:cs="TH SarabunPSK"/>
                <w:sz w:val="32"/>
                <w:szCs w:val="32"/>
                <w:cs/>
              </w:rPr>
              <w:t>. กลุ่มเป้าหมายได้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รับโอกาสทางการศึกษา</w:t>
            </w:r>
          </w:p>
        </w:tc>
        <w:tc>
          <w:tcPr>
            <w:tcW w:w="2931" w:type="dxa"/>
          </w:tcPr>
          <w:p w:rsidR="00434E2C" w:rsidRDefault="00E630DE" w:rsidP="00434E2C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434E2C" w:rsidRPr="00CD056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มีฐานข้อมูลความต้องการการเรียนรู้ของกลุ่มเป้าหมายรายบุคคลและรายชุมชน</w:t>
            </w:r>
          </w:p>
          <w:p w:rsidR="00434E2C" w:rsidRDefault="00E630DE" w:rsidP="00434E2C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434E2C" w:rsidRPr="00CD056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มีระบบการให้บริการข่าวสารข้อมูล</w:t>
            </w:r>
            <w:r w:rsidR="00434E2C" w:rsidRPr="00CD056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434E2C" w:rsidRPr="00CD056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สารสนเทศแก่กลุ่มเป้าหมาย</w:t>
            </w:r>
          </w:p>
          <w:p w:rsidR="00434E2C" w:rsidRPr="00CD056A" w:rsidRDefault="00E630DE" w:rsidP="00434E2C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434E2C" w:rsidRPr="00CD056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มีการจัดทำเวทีประชาคมหมู่บ้านเพื่อสำรวจความต้องการที่แท้จริงของกลุ่มเป้าหมาย</w:t>
            </w:r>
          </w:p>
        </w:tc>
        <w:tc>
          <w:tcPr>
            <w:tcW w:w="1008" w:type="dxa"/>
          </w:tcPr>
          <w:p w:rsidR="00434E2C" w:rsidRDefault="00C66AD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๔</w:t>
            </w:r>
            <w:r w:rsidR="00434E2C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993" w:type="dxa"/>
          </w:tcPr>
          <w:p w:rsidR="00434E2C" w:rsidRDefault="00C66ADD" w:rsidP="00467FA5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</w:t>
            </w:r>
            <w:r w:rsidR="00434E2C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815" w:type="dxa"/>
          </w:tcPr>
          <w:p w:rsidR="00434E2C" w:rsidRDefault="00C66AD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  <w:r w:rsidR="00434E2C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</w:tr>
    </w:tbl>
    <w:p w:rsidR="00ED08BB" w:rsidRPr="006C3A86" w:rsidRDefault="00ED08BB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860"/>
        <w:gridCol w:w="1680"/>
        <w:gridCol w:w="2790"/>
        <w:gridCol w:w="1008"/>
        <w:gridCol w:w="992"/>
        <w:gridCol w:w="957"/>
      </w:tblGrid>
      <w:tr w:rsidR="00434E2C" w:rsidTr="007E51D9">
        <w:trPr>
          <w:trHeight w:val="575"/>
        </w:trPr>
        <w:tc>
          <w:tcPr>
            <w:tcW w:w="1860" w:type="dxa"/>
            <w:vMerge w:val="restart"/>
            <w:shd w:val="clear" w:color="auto" w:fill="auto"/>
            <w:vAlign w:val="center"/>
          </w:tcPr>
          <w:p w:rsidR="00434E2C" w:rsidRPr="006C3A86" w:rsidRDefault="00434E2C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กลยุทธ์ที่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434E2C" w:rsidRPr="006C3A86" w:rsidRDefault="00434E2C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กลุ่ม</w:t>
            </w: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790" w:type="dxa"/>
            <w:vMerge w:val="restart"/>
            <w:shd w:val="clear" w:color="auto" w:fill="auto"/>
            <w:vAlign w:val="center"/>
          </w:tcPr>
          <w:p w:rsidR="00434E2C" w:rsidRPr="006C3A86" w:rsidRDefault="00434E2C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57" w:type="dxa"/>
            <w:gridSpan w:val="3"/>
            <w:shd w:val="clear" w:color="auto" w:fill="auto"/>
            <w:vAlign w:val="center"/>
          </w:tcPr>
          <w:p w:rsidR="00434E2C" w:rsidRDefault="00434E2C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</w:tr>
      <w:tr w:rsidR="00434E2C" w:rsidTr="00C66ADD">
        <w:tc>
          <w:tcPr>
            <w:tcW w:w="1860" w:type="dxa"/>
            <w:vMerge/>
          </w:tcPr>
          <w:p w:rsidR="00434E2C" w:rsidRPr="006C3A86" w:rsidRDefault="00434E2C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680" w:type="dxa"/>
            <w:vMerge/>
          </w:tcPr>
          <w:p w:rsidR="00434E2C" w:rsidRPr="00CD056A" w:rsidRDefault="00434E2C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790" w:type="dxa"/>
            <w:vMerge/>
          </w:tcPr>
          <w:p w:rsidR="00434E2C" w:rsidRPr="00CD056A" w:rsidRDefault="00434E2C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FFC000"/>
          </w:tcPr>
          <w:p w:rsidR="00434E2C" w:rsidRPr="006C3A86" w:rsidRDefault="00434E2C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๒๕๕๘</w:t>
            </w:r>
          </w:p>
        </w:tc>
        <w:tc>
          <w:tcPr>
            <w:tcW w:w="992" w:type="dxa"/>
            <w:shd w:val="clear" w:color="auto" w:fill="FFC000"/>
          </w:tcPr>
          <w:p w:rsidR="00434E2C" w:rsidRDefault="00434E2C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๒๕๕๙</w:t>
            </w:r>
          </w:p>
        </w:tc>
        <w:tc>
          <w:tcPr>
            <w:tcW w:w="957" w:type="dxa"/>
            <w:shd w:val="clear" w:color="auto" w:fill="FFC000"/>
          </w:tcPr>
          <w:p w:rsidR="00434E2C" w:rsidRDefault="00434E2C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๒๕๖๐</w:t>
            </w:r>
          </w:p>
        </w:tc>
      </w:tr>
      <w:tr w:rsidR="00434E2C" w:rsidTr="00C66ADD">
        <w:tc>
          <w:tcPr>
            <w:tcW w:w="1860" w:type="dxa"/>
          </w:tcPr>
          <w:p w:rsidR="00434E2C" w:rsidRPr="00434E2C" w:rsidRDefault="00434E2C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434E2C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 ๒จัดการเรียนรู้ให้กับผู้เรียน</w:t>
            </w:r>
            <w:r w:rsidRPr="00434E2C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/</w:t>
            </w:r>
            <w:r w:rsidRPr="00434E2C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ผู้รับบริการอย่างมีคุณภาพ</w:t>
            </w:r>
          </w:p>
        </w:tc>
        <w:tc>
          <w:tcPr>
            <w:tcW w:w="1680" w:type="dxa"/>
          </w:tcPr>
          <w:p w:rsidR="00C66ADD" w:rsidRDefault="00C66ADD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- ผู้นำชุมชน</w:t>
            </w:r>
          </w:p>
          <w:p w:rsidR="00C66ADD" w:rsidRDefault="00C66ADD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อสม</w:t>
            </w:r>
            <w:proofErr w:type="spellEnd"/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</w:p>
          <w:p w:rsidR="00C66ADD" w:rsidRDefault="00C66ADD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ผู้พิการ</w:t>
            </w:r>
          </w:p>
          <w:p w:rsidR="00C66ADD" w:rsidRDefault="00C66ADD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ผู้สูงอายุ</w:t>
            </w:r>
          </w:p>
          <w:p w:rsidR="00C66ADD" w:rsidRDefault="00C66ADD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ผู้ที่พลาดโอกาสจากโรงเรียนในระบบ</w:t>
            </w:r>
          </w:p>
          <w:p w:rsidR="00C66ADD" w:rsidRDefault="00C66ADD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ผู้ว่างงาน</w:t>
            </w:r>
          </w:p>
          <w:p w:rsidR="00C66ADD" w:rsidRDefault="00C66ADD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กลุ่มอาชีพ</w:t>
            </w:r>
          </w:p>
          <w:p w:rsidR="00434E2C" w:rsidRDefault="00C66ADD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2790" w:type="dxa"/>
          </w:tcPr>
          <w:p w:rsidR="00C66ADD" w:rsidRPr="00EE6570" w:rsidRDefault="00E630DE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C66ADD"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มีหลักสูตร</w:t>
            </w:r>
            <w:r w:rsidR="00C66ADD"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/</w:t>
            </w:r>
            <w:r w:rsidR="00C66ADD"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กิจกรรมการเรียนรู้ที่หลากหลายที่สอดคล้องกับความต้องการของผู้เรียน</w:t>
            </w:r>
          </w:p>
          <w:p w:rsidR="00C66ADD" w:rsidRPr="00EE6570" w:rsidRDefault="00E630DE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C66ADD"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จัดกระบวนการเรียนรู้ที่เน้นผู้เรียนเป็นสำคัญ</w:t>
            </w:r>
          </w:p>
          <w:p w:rsidR="00C66ADD" w:rsidRPr="00EE6570" w:rsidRDefault="00E630DE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C66ADD"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จัดกิจกรรมพัฒนาผู้เรียน</w:t>
            </w:r>
          </w:p>
          <w:p w:rsidR="00C66ADD" w:rsidRPr="00EE6570" w:rsidRDefault="00E630DE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C66ADD"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มีระบบดูแลช่วยเหลือผู้เรียน</w:t>
            </w:r>
          </w:p>
          <w:p w:rsidR="00C66ADD" w:rsidRPr="00EE6570" w:rsidRDefault="00E630DE" w:rsidP="00C66AD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="00C66ADD"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มีการวัดผลประเมินผลที่หลากหลายเหมาะสมกับ</w:t>
            </w:r>
            <w:r w:rsidR="00C66ADD"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C66ADD"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ผู้เรียน</w:t>
            </w:r>
          </w:p>
          <w:p w:rsidR="00434E2C" w:rsidRPr="00CD056A" w:rsidRDefault="00434E2C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08" w:type="dxa"/>
          </w:tcPr>
          <w:p w:rsidR="00434E2C" w:rsidRDefault="00434E2C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๑๒๐</w:t>
            </w:r>
          </w:p>
        </w:tc>
        <w:tc>
          <w:tcPr>
            <w:tcW w:w="992" w:type="dxa"/>
          </w:tcPr>
          <w:p w:rsidR="00434E2C" w:rsidRDefault="00434E2C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๑๓๐</w:t>
            </w:r>
          </w:p>
        </w:tc>
        <w:tc>
          <w:tcPr>
            <w:tcW w:w="957" w:type="dxa"/>
          </w:tcPr>
          <w:p w:rsidR="00434E2C" w:rsidRDefault="00C66AD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๑๔</w:t>
            </w:r>
            <w:r w:rsidR="00434E2C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</w:tr>
    </w:tbl>
    <w:p w:rsid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434E2C" w:rsidRDefault="00434E2C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C66ADD" w:rsidRDefault="003E32F0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6EDC688E" wp14:editId="18A4048D">
                <wp:simplePos x="0" y="0"/>
                <wp:positionH relativeFrom="page">
                  <wp:posOffset>465826</wp:posOffset>
                </wp:positionH>
                <wp:positionV relativeFrom="page">
                  <wp:posOffset>569343</wp:posOffset>
                </wp:positionV>
                <wp:extent cx="6771736" cy="9434195"/>
                <wp:effectExtent l="0" t="0" r="10160" b="26035"/>
                <wp:wrapNone/>
                <wp:docPr id="80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1736" cy="9434195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6.7pt;margin-top:44.85pt;width:533.2pt;height:742.85pt;z-index:251823104;visibility:visible;mso-wrap-style:square;mso-width-percent: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" o:allowincell="f" filled="f" fillcolor="black" strokeweight="1pt">
                <w10:wrap anchorx="page" anchory="page"/>
              </v:roundrect>
            </w:pict>
          </mc:Fallback>
        </mc:AlternateContent>
      </w:r>
    </w:p>
    <w:p w:rsidR="00C66ADD" w:rsidRDefault="00C66ADD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860"/>
        <w:gridCol w:w="1680"/>
        <w:gridCol w:w="2790"/>
        <w:gridCol w:w="1008"/>
        <w:gridCol w:w="992"/>
        <w:gridCol w:w="957"/>
      </w:tblGrid>
      <w:tr w:rsidR="00C66ADD" w:rsidTr="007E51D9">
        <w:trPr>
          <w:trHeight w:val="575"/>
        </w:trPr>
        <w:tc>
          <w:tcPr>
            <w:tcW w:w="1860" w:type="dxa"/>
            <w:vMerge w:val="restart"/>
            <w:shd w:val="clear" w:color="auto" w:fill="auto"/>
            <w:vAlign w:val="center"/>
          </w:tcPr>
          <w:p w:rsidR="00C66ADD" w:rsidRPr="006C3A86" w:rsidRDefault="00C66ADD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กลยุทธ์ที่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C66ADD" w:rsidRPr="006C3A86" w:rsidRDefault="00C66ADD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กลุ่ม</w:t>
            </w: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790" w:type="dxa"/>
            <w:vMerge w:val="restart"/>
            <w:shd w:val="clear" w:color="auto" w:fill="auto"/>
            <w:vAlign w:val="center"/>
          </w:tcPr>
          <w:p w:rsidR="00C66ADD" w:rsidRPr="006C3A86" w:rsidRDefault="00C66ADD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57" w:type="dxa"/>
            <w:gridSpan w:val="3"/>
            <w:shd w:val="clear" w:color="auto" w:fill="auto"/>
            <w:vAlign w:val="center"/>
          </w:tcPr>
          <w:p w:rsidR="00C66ADD" w:rsidRDefault="00C66ADD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</w:tr>
      <w:tr w:rsidR="00C66ADD" w:rsidTr="00467FA5">
        <w:tc>
          <w:tcPr>
            <w:tcW w:w="1860" w:type="dxa"/>
            <w:vMerge/>
          </w:tcPr>
          <w:p w:rsidR="00C66ADD" w:rsidRPr="006C3A86" w:rsidRDefault="00C66ADD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680" w:type="dxa"/>
            <w:vMerge/>
          </w:tcPr>
          <w:p w:rsidR="00C66ADD" w:rsidRPr="00CD056A" w:rsidRDefault="00C66ADD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790" w:type="dxa"/>
            <w:vMerge/>
          </w:tcPr>
          <w:p w:rsidR="00C66ADD" w:rsidRPr="00CD056A" w:rsidRDefault="00C66ADD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FFC000"/>
          </w:tcPr>
          <w:p w:rsidR="00C66ADD" w:rsidRPr="006C3A86" w:rsidRDefault="00C66AD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๒๕๕๘</w:t>
            </w:r>
          </w:p>
        </w:tc>
        <w:tc>
          <w:tcPr>
            <w:tcW w:w="992" w:type="dxa"/>
            <w:shd w:val="clear" w:color="auto" w:fill="FFC000"/>
          </w:tcPr>
          <w:p w:rsidR="00C66ADD" w:rsidRDefault="00C66AD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๒๕๕๙</w:t>
            </w:r>
          </w:p>
        </w:tc>
        <w:tc>
          <w:tcPr>
            <w:tcW w:w="957" w:type="dxa"/>
            <w:shd w:val="clear" w:color="auto" w:fill="FFC000"/>
          </w:tcPr>
          <w:p w:rsidR="00C66ADD" w:rsidRDefault="00C66AD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๒๕๖๐</w:t>
            </w:r>
          </w:p>
        </w:tc>
      </w:tr>
      <w:tr w:rsidR="00C66ADD" w:rsidTr="00467FA5">
        <w:tc>
          <w:tcPr>
            <w:tcW w:w="1860" w:type="dxa"/>
          </w:tcPr>
          <w:p w:rsidR="00C66ADD" w:rsidRPr="00434E2C" w:rsidRDefault="00C66ADD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C66ADD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C66ADD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C66ADD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จัดหาและพัฒนาแหล่งการเรียนรู้และภูมิปัญญาท้องถิ่นมาใช้ในการจัดการเรียนรู้</w:t>
            </w:r>
          </w:p>
        </w:tc>
        <w:tc>
          <w:tcPr>
            <w:tcW w:w="1680" w:type="dxa"/>
          </w:tcPr>
          <w:p w:rsidR="00C66ADD" w:rsidRDefault="00C66ADD" w:rsidP="00E630DE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- </w:t>
            </w:r>
            <w:r w:rsid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เครือข่าย</w:t>
            </w:r>
          </w:p>
          <w:p w:rsidR="00E630DE" w:rsidRDefault="00E630DE" w:rsidP="00E630DE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ภูมิปัญญา</w:t>
            </w:r>
          </w:p>
          <w:p w:rsidR="00E630DE" w:rsidRDefault="00E630DE" w:rsidP="00E630DE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790" w:type="dxa"/>
          </w:tcPr>
          <w:p w:rsidR="0054522A" w:rsidRPr="0054522A" w:rsidRDefault="0054522A" w:rsidP="0054522A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. </w:t>
            </w:r>
            <w:proofErr w:type="spellStart"/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ตำบลเวียงยองได้รับการพัฒนาให้เป็นศูนย์กลางแห่งการเรียนรู้</w:t>
            </w:r>
          </w:p>
          <w:p w:rsidR="0054522A" w:rsidRPr="0054522A" w:rsidRDefault="0054522A" w:rsidP="0054522A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.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ส่งเสริมให้ผู้เรียนได้เรียนรู้จากแหล่งเรียนรู้และภูมิปัญญาท้องถิ่น</w:t>
            </w:r>
          </w:p>
          <w:p w:rsidR="0054522A" w:rsidRPr="0054522A" w:rsidRDefault="0054522A" w:rsidP="0054522A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.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จัดกิจกรรมส่งเสริมการอ่าน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ได้แก่</w:t>
            </w:r>
          </w:p>
          <w:p w:rsidR="0054522A" w:rsidRPr="0054522A" w:rsidRDefault="00E630DE" w:rsidP="0054522A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   </w:t>
            </w:r>
            <w:r w:rsidR="0054522A"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="0054522A"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="0054522A"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="0054522A"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54522A"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บ้านหนังสืออัจฉริยะ</w:t>
            </w:r>
          </w:p>
          <w:p w:rsidR="00C66ADD" w:rsidRPr="00CD056A" w:rsidRDefault="00E630DE" w:rsidP="0054522A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   </w:t>
            </w:r>
            <w:r w:rsidR="0054522A"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="0054522A"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="0054522A"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="0054522A"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54522A"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กิจกรรมกระจายสื่อ</w:t>
            </w:r>
          </w:p>
        </w:tc>
        <w:tc>
          <w:tcPr>
            <w:tcW w:w="1008" w:type="dxa"/>
          </w:tcPr>
          <w:p w:rsidR="00C66ADD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๔</w:t>
            </w:r>
            <w:r w:rsidR="00C66ADD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</w:tcPr>
          <w:p w:rsidR="00C66ADD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๕</w:t>
            </w:r>
            <w:r w:rsidR="00C66ADD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957" w:type="dxa"/>
          </w:tcPr>
          <w:p w:rsidR="00C66ADD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</w:t>
            </w:r>
            <w:r w:rsidR="00C66ADD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</w:tr>
    </w:tbl>
    <w:p w:rsidR="00C66ADD" w:rsidRDefault="00C66ADD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860"/>
        <w:gridCol w:w="1680"/>
        <w:gridCol w:w="2790"/>
        <w:gridCol w:w="1008"/>
        <w:gridCol w:w="992"/>
        <w:gridCol w:w="957"/>
      </w:tblGrid>
      <w:tr w:rsidR="00E630DE" w:rsidTr="007E51D9">
        <w:trPr>
          <w:trHeight w:val="575"/>
        </w:trPr>
        <w:tc>
          <w:tcPr>
            <w:tcW w:w="1860" w:type="dxa"/>
            <w:vMerge w:val="restart"/>
            <w:shd w:val="clear" w:color="auto" w:fill="auto"/>
            <w:vAlign w:val="center"/>
          </w:tcPr>
          <w:p w:rsidR="00E630DE" w:rsidRPr="006C3A86" w:rsidRDefault="00E630DE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กลยุทธ์ที่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E630DE" w:rsidRPr="006C3A86" w:rsidRDefault="00E630DE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กลุ่ม</w:t>
            </w: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790" w:type="dxa"/>
            <w:vMerge w:val="restart"/>
            <w:shd w:val="clear" w:color="auto" w:fill="auto"/>
            <w:vAlign w:val="center"/>
          </w:tcPr>
          <w:p w:rsidR="00E630DE" w:rsidRPr="006C3A86" w:rsidRDefault="00E630DE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57" w:type="dxa"/>
            <w:gridSpan w:val="3"/>
            <w:shd w:val="clear" w:color="auto" w:fill="auto"/>
            <w:vAlign w:val="center"/>
          </w:tcPr>
          <w:p w:rsidR="00E630DE" w:rsidRDefault="00E630DE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</w:tr>
      <w:tr w:rsidR="00E630DE" w:rsidTr="00467FA5">
        <w:tc>
          <w:tcPr>
            <w:tcW w:w="1860" w:type="dxa"/>
            <w:vMerge/>
          </w:tcPr>
          <w:p w:rsidR="00E630DE" w:rsidRPr="006C3A86" w:rsidRDefault="00E630DE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680" w:type="dxa"/>
            <w:vMerge/>
          </w:tcPr>
          <w:p w:rsidR="00E630DE" w:rsidRPr="00CD056A" w:rsidRDefault="00E630DE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790" w:type="dxa"/>
            <w:vMerge/>
          </w:tcPr>
          <w:p w:rsidR="00E630DE" w:rsidRPr="00CD056A" w:rsidRDefault="00E630DE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FFC000"/>
          </w:tcPr>
          <w:p w:rsidR="00E630DE" w:rsidRPr="006C3A86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๒๕๕๘</w:t>
            </w:r>
          </w:p>
        </w:tc>
        <w:tc>
          <w:tcPr>
            <w:tcW w:w="992" w:type="dxa"/>
            <w:shd w:val="clear" w:color="auto" w:fill="FFC000"/>
          </w:tcPr>
          <w:p w:rsidR="00E630DE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๒๕๕๙</w:t>
            </w:r>
          </w:p>
        </w:tc>
        <w:tc>
          <w:tcPr>
            <w:tcW w:w="957" w:type="dxa"/>
            <w:shd w:val="clear" w:color="auto" w:fill="FFC000"/>
          </w:tcPr>
          <w:p w:rsidR="00E630DE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๒๕๖๐</w:t>
            </w:r>
          </w:p>
        </w:tc>
      </w:tr>
      <w:tr w:rsidR="00E630DE" w:rsidTr="00467FA5">
        <w:tc>
          <w:tcPr>
            <w:tcW w:w="1860" w:type="dxa"/>
          </w:tcPr>
          <w:p w:rsidR="00E630DE" w:rsidRPr="00434E2C" w:rsidRDefault="00E630DE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</w:t>
            </w:r>
            <w:r w:rsidRPr="00E630D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</w:t>
            </w:r>
            <w:r w:rsidRPr="00E630D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แสวงหาภาคีเครือข่ายในการจัดการศึกษานอกระบบและการศึกษาตามอัธยาศัย</w:t>
            </w:r>
          </w:p>
        </w:tc>
        <w:tc>
          <w:tcPr>
            <w:tcW w:w="1680" w:type="dxa"/>
          </w:tcPr>
          <w:p w:rsidR="00E630DE" w:rsidRDefault="009F65B2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ภาคีเครือข่าย</w:t>
            </w:r>
          </w:p>
        </w:tc>
        <w:tc>
          <w:tcPr>
            <w:tcW w:w="2790" w:type="dxa"/>
          </w:tcPr>
          <w:p w:rsidR="00E630DE" w:rsidRPr="00CD056A" w:rsidRDefault="00E630DE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ร่วมกับภาคีเครือข่ายจัดกิจกรรมในพื้นที่</w:t>
            </w:r>
          </w:p>
        </w:tc>
        <w:tc>
          <w:tcPr>
            <w:tcW w:w="1008" w:type="dxa"/>
          </w:tcPr>
          <w:p w:rsidR="00E630DE" w:rsidRDefault="009F65B2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</w:t>
            </w:r>
            <w:r w:rsidR="00E630DE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</w:tcPr>
          <w:p w:rsidR="00E630DE" w:rsidRDefault="009F65B2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๓</w:t>
            </w:r>
            <w:r w:rsidR="00E630DE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957" w:type="dxa"/>
          </w:tcPr>
          <w:p w:rsidR="00E630DE" w:rsidRDefault="009F65B2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๔</w:t>
            </w:r>
            <w:r w:rsidR="00E630DE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๐</w:t>
            </w:r>
          </w:p>
        </w:tc>
      </w:tr>
    </w:tbl>
    <w:p w:rsidR="00C66ADD" w:rsidRDefault="00C66ADD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860"/>
        <w:gridCol w:w="1680"/>
        <w:gridCol w:w="2790"/>
        <w:gridCol w:w="1008"/>
        <w:gridCol w:w="992"/>
        <w:gridCol w:w="957"/>
      </w:tblGrid>
      <w:tr w:rsidR="00E630DE" w:rsidTr="007E51D9">
        <w:trPr>
          <w:trHeight w:val="575"/>
        </w:trPr>
        <w:tc>
          <w:tcPr>
            <w:tcW w:w="1860" w:type="dxa"/>
            <w:vMerge w:val="restart"/>
            <w:shd w:val="clear" w:color="auto" w:fill="auto"/>
            <w:vAlign w:val="center"/>
          </w:tcPr>
          <w:p w:rsidR="00E630DE" w:rsidRPr="006C3A86" w:rsidRDefault="00E630DE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กลยุทธ์ที่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E630DE" w:rsidRPr="006C3A86" w:rsidRDefault="00E630DE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กลุ่ม</w:t>
            </w:r>
            <w:r w:rsidRPr="006C3A86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790" w:type="dxa"/>
            <w:vMerge w:val="restart"/>
            <w:shd w:val="clear" w:color="auto" w:fill="auto"/>
            <w:vAlign w:val="center"/>
          </w:tcPr>
          <w:p w:rsidR="00E630DE" w:rsidRPr="006C3A86" w:rsidRDefault="00E630DE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6C3A86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57" w:type="dxa"/>
            <w:gridSpan w:val="3"/>
            <w:shd w:val="clear" w:color="auto" w:fill="auto"/>
            <w:vAlign w:val="center"/>
          </w:tcPr>
          <w:p w:rsidR="00E630DE" w:rsidRDefault="00E630DE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</w:tr>
      <w:tr w:rsidR="00E630DE" w:rsidTr="00467FA5">
        <w:tc>
          <w:tcPr>
            <w:tcW w:w="1860" w:type="dxa"/>
            <w:vMerge/>
          </w:tcPr>
          <w:p w:rsidR="00E630DE" w:rsidRPr="006C3A86" w:rsidRDefault="00E630DE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680" w:type="dxa"/>
            <w:vMerge/>
          </w:tcPr>
          <w:p w:rsidR="00E630DE" w:rsidRPr="00CD056A" w:rsidRDefault="00E630DE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790" w:type="dxa"/>
            <w:vMerge/>
          </w:tcPr>
          <w:p w:rsidR="00E630DE" w:rsidRPr="00CD056A" w:rsidRDefault="00E630DE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FFC000"/>
          </w:tcPr>
          <w:p w:rsidR="00E630DE" w:rsidRPr="006C3A86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๒๕๕๘</w:t>
            </w:r>
          </w:p>
        </w:tc>
        <w:tc>
          <w:tcPr>
            <w:tcW w:w="992" w:type="dxa"/>
            <w:shd w:val="clear" w:color="auto" w:fill="FFC000"/>
          </w:tcPr>
          <w:p w:rsidR="00E630DE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๒๕๕๙</w:t>
            </w:r>
          </w:p>
        </w:tc>
        <w:tc>
          <w:tcPr>
            <w:tcW w:w="957" w:type="dxa"/>
            <w:shd w:val="clear" w:color="auto" w:fill="FFC000"/>
          </w:tcPr>
          <w:p w:rsidR="00E630DE" w:rsidRDefault="00E630DE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๒๕๖๐</w:t>
            </w:r>
          </w:p>
        </w:tc>
      </w:tr>
      <w:tr w:rsidR="00E630DE" w:rsidTr="00467FA5">
        <w:tc>
          <w:tcPr>
            <w:tcW w:w="1860" w:type="dxa"/>
          </w:tcPr>
          <w:p w:rsidR="00E630DE" w:rsidRPr="00E630DE" w:rsidRDefault="00E630DE" w:rsidP="00E630DE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</w:t>
            </w:r>
            <w:r w:rsidRPr="00E630D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 w:rsidRPr="00E630D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พัฒนาคุณภาพการบริหารจัดการ</w:t>
            </w:r>
          </w:p>
          <w:p w:rsidR="00E630DE" w:rsidRPr="00434E2C" w:rsidRDefault="00E630DE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680" w:type="dxa"/>
          </w:tcPr>
          <w:p w:rsidR="00E630DE" w:rsidRDefault="009F65B2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บุคลากรของ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ตำบลเวียงยอง</w:t>
            </w:r>
          </w:p>
        </w:tc>
        <w:tc>
          <w:tcPr>
            <w:tcW w:w="2790" w:type="dxa"/>
          </w:tcPr>
          <w:p w:rsidR="00E630DE" w:rsidRPr="00EE6570" w:rsidRDefault="00E630DE" w:rsidP="00E630DE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บุคลากร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เวียงยอง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ได้รับการพัฒนาศักยภาพในการปฏิบัติงาน</w:t>
            </w:r>
          </w:p>
          <w:p w:rsidR="00E630DE" w:rsidRPr="00EE6570" w:rsidRDefault="00E630DE" w:rsidP="00E630DE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มีระบบการประสานงานที่มีประสิทธิภาพ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ก่อให้เกิดประสิทธิผล</w:t>
            </w:r>
          </w:p>
          <w:p w:rsidR="00E630DE" w:rsidRPr="00EE6570" w:rsidRDefault="00E630DE" w:rsidP="00E630DE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ผู้เรียน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/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ผู้รับบริการได้รับความสะดวกรวดเร็วและได้รับความพึงใจที่ได้มาใช้บริการ</w:t>
            </w:r>
          </w:p>
          <w:p w:rsidR="00E630DE" w:rsidRPr="00CD056A" w:rsidRDefault="00E630DE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08" w:type="dxa"/>
          </w:tcPr>
          <w:p w:rsidR="00E630DE" w:rsidRDefault="009F65B2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E630DE" w:rsidRDefault="009F65B2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</w:t>
            </w:r>
          </w:p>
        </w:tc>
        <w:tc>
          <w:tcPr>
            <w:tcW w:w="957" w:type="dxa"/>
          </w:tcPr>
          <w:p w:rsidR="00E630DE" w:rsidRDefault="009F65B2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๒</w:t>
            </w:r>
          </w:p>
        </w:tc>
      </w:tr>
    </w:tbl>
    <w:p w:rsidR="00E630DE" w:rsidRDefault="00E630DE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auto"/>
          <w:sz w:val="56"/>
          <w:szCs w:val="56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6"/>
          <w:szCs w:val="56"/>
        </w:rPr>
      </w:pP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6"/>
          <w:szCs w:val="56"/>
          <w:cs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56"/>
          <w:szCs w:val="56"/>
          <w:cs/>
        </w:rPr>
        <w:t xml:space="preserve">ส่วนที่ </w:t>
      </w:r>
      <w:r w:rsidR="003F4A4A">
        <w:rPr>
          <w:rFonts w:ascii="TH SarabunIT๙" w:eastAsia="Times New Roman" w:hAnsi="TH SarabunIT๙" w:cs="TH SarabunIT๙" w:hint="cs"/>
          <w:b/>
          <w:bCs/>
          <w:color w:val="auto"/>
          <w:sz w:val="56"/>
          <w:szCs w:val="56"/>
          <w:cs/>
        </w:rPr>
        <w:t>๔</w:t>
      </w: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6"/>
          <w:szCs w:val="56"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56"/>
          <w:szCs w:val="56"/>
          <w:cs/>
        </w:rPr>
        <w:t>โครงการและกิจกรรมตามกลยุทธ์</w:t>
      </w: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56"/>
          <w:szCs w:val="56"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56"/>
          <w:szCs w:val="56"/>
          <w:cs/>
        </w:rPr>
        <w:t>การพัฒนาการจัดการศึกษา</w:t>
      </w: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8"/>
          <w:szCs w:val="48"/>
          <w:cs/>
        </w:rPr>
      </w:pPr>
      <w:proofErr w:type="spellStart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56"/>
          <w:szCs w:val="56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56"/>
          <w:szCs w:val="56"/>
        </w:rPr>
        <w:t>.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56"/>
          <w:szCs w:val="56"/>
          <w:cs/>
        </w:rPr>
        <w:t>ตำบล</w:t>
      </w:r>
      <w:r w:rsidR="007E51D9">
        <w:rPr>
          <w:rFonts w:ascii="TH SarabunIT๙" w:eastAsia="Times New Roman" w:hAnsi="TH SarabunIT๙" w:cs="TH SarabunIT๙" w:hint="cs"/>
          <w:b/>
          <w:bCs/>
          <w:color w:val="auto"/>
          <w:sz w:val="54"/>
          <w:szCs w:val="54"/>
          <w:cs/>
        </w:rPr>
        <w:t>เวียงยอง</w:t>
      </w:r>
      <w:r w:rsidRPr="006C3A86"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</w:rPr>
        <w:br w:type="page"/>
      </w:r>
      <w:r w:rsidR="007E51D9"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333DAA10" wp14:editId="5FB1E8A0">
                <wp:simplePos x="0" y="0"/>
                <wp:positionH relativeFrom="page">
                  <wp:posOffset>464185</wp:posOffset>
                </wp:positionH>
                <wp:positionV relativeFrom="page">
                  <wp:posOffset>482600</wp:posOffset>
                </wp:positionV>
                <wp:extent cx="7126605" cy="9434195"/>
                <wp:effectExtent l="9525" t="9525" r="14605" b="11430"/>
                <wp:wrapNone/>
                <wp:docPr id="763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605" cy="9434195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36.55pt;margin-top:38pt;width:561.15pt;height:742.85pt;z-index:251796480;visibility:visible;mso-wrap-style:square;mso-width-percent:92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" o:allowincell="f" filled="f" fillcolor="black" strokeweight="1pt">
                <w10:wrap anchorx="page" anchory="page"/>
              </v:roundrect>
            </w:pict>
          </mc:Fallback>
        </mc:AlternateContent>
      </w:r>
      <w:r w:rsidRPr="006C3A86">
        <w:rPr>
          <w:rFonts w:ascii="TH SarabunIT๙" w:eastAsia="Times New Roman" w:hAnsi="TH SarabunIT๙" w:cs="TH SarabunIT๙"/>
          <w:b/>
          <w:bCs/>
          <w:color w:val="auto"/>
          <w:sz w:val="48"/>
          <w:szCs w:val="48"/>
          <w:cs/>
        </w:rPr>
        <w:t xml:space="preserve">ส่วนที่  </w:t>
      </w:r>
      <w:r w:rsidR="003F4A4A">
        <w:rPr>
          <w:rFonts w:ascii="TH SarabunIT๙" w:eastAsia="Times New Roman" w:hAnsi="TH SarabunIT๙" w:cs="TH SarabunIT๙" w:hint="cs"/>
          <w:b/>
          <w:bCs/>
          <w:color w:val="auto"/>
          <w:sz w:val="48"/>
          <w:szCs w:val="48"/>
          <w:cs/>
        </w:rPr>
        <w:t>๔</w:t>
      </w:r>
    </w:p>
    <w:p w:rsidR="006C3A86" w:rsidRPr="006C3A86" w:rsidRDefault="006C3A86" w:rsidP="006C3A8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4"/>
          <w:szCs w:val="44"/>
        </w:rPr>
      </w:pP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โครงการและกิจกรรมตามกลยุทธ์การพัฒนาการจัดการศึกษา</w:t>
      </w:r>
    </w:p>
    <w:p w:rsidR="006C3A86" w:rsidRPr="000660D1" w:rsidRDefault="006C3A86" w:rsidP="000660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auto"/>
          <w:sz w:val="44"/>
          <w:szCs w:val="44"/>
        </w:rPr>
      </w:pPr>
      <w:proofErr w:type="spellStart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กศน</w:t>
      </w:r>
      <w:proofErr w:type="spellEnd"/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</w:rPr>
        <w:t>.</w:t>
      </w:r>
      <w:r w:rsidRPr="006C3A86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ตำบล</w:t>
      </w:r>
      <w:r w:rsidR="00C46A68">
        <w:rPr>
          <w:rFonts w:ascii="TH SarabunIT๙" w:eastAsia="Times New Roman" w:hAnsi="TH SarabunIT๙" w:cs="TH SarabunIT๙" w:hint="cs"/>
          <w:b/>
          <w:bCs/>
          <w:color w:val="auto"/>
          <w:sz w:val="44"/>
          <w:szCs w:val="44"/>
          <w:cs/>
        </w:rPr>
        <w:t>เวียงยอง</w:t>
      </w:r>
    </w:p>
    <w:p w:rsidR="006C3A86" w:rsidRPr="006C3A86" w:rsidRDefault="006C3A86" w:rsidP="006C3A86">
      <w:pPr>
        <w:spacing w:after="0" w:line="240" w:lineRule="auto"/>
        <w:ind w:left="720" w:firstLine="436"/>
        <w:jc w:val="thaiDistribute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6C3A86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เพื่อการดำเนินการจัดการศึกษาของ</w:t>
      </w: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</w:t>
      </w:r>
      <w:proofErr w:type="spellStart"/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</w:rPr>
        <w:t>.</w:t>
      </w: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ตำบล</w:t>
      </w:r>
      <w:r w:rsidR="00C46A68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เวียงยอง</w:t>
      </w:r>
      <w:r w:rsidRPr="006C3A86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เป็นไปตามแผนพัฒนาการ</w:t>
      </w: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จัด</w:t>
      </w:r>
    </w:p>
    <w:p w:rsidR="006C3A86" w:rsidRPr="006C3A86" w:rsidRDefault="006C3A86" w:rsidP="006C3A86">
      <w:pPr>
        <w:spacing w:after="0" w:line="240" w:lineRule="auto"/>
        <w:ind w:left="426"/>
        <w:jc w:val="thaiDistribute"/>
        <w:rPr>
          <w:rFonts w:ascii="TH SarabunPSK" w:eastAsia="Times New Roman" w:hAnsi="TH SarabunPSK" w:cs="TH SarabunPSK"/>
          <w:color w:val="auto"/>
          <w:sz w:val="32"/>
          <w:szCs w:val="32"/>
        </w:rPr>
      </w:pP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การ</w:t>
      </w:r>
      <w:r w:rsidRPr="006C3A86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ศึกษาของ</w:t>
      </w: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</w:t>
      </w:r>
      <w:proofErr w:type="spellStart"/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</w:rPr>
        <w:t>.</w:t>
      </w: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ตำบล</w:t>
      </w:r>
      <w:r w:rsidRPr="006C3A86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ที่</w:t>
      </w:r>
      <w:r w:rsidR="00B203E4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</w:t>
      </w:r>
      <w:r w:rsidRPr="006C3A86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วางไว้จึงได้กำหนดโครงการและกิจกรรมตามกลยุทธ์ของ</w:t>
      </w: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</w:rPr>
        <w:t xml:space="preserve"> </w:t>
      </w:r>
      <w:proofErr w:type="spellStart"/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กศน</w:t>
      </w:r>
      <w:proofErr w:type="spellEnd"/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</w:rPr>
        <w:t>.</w:t>
      </w:r>
      <w:r w:rsidRPr="006C3A86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ตำบล</w:t>
      </w:r>
      <w:r w:rsidRPr="006C3A86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  ดังนี้</w:t>
      </w: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tbl>
      <w:tblPr>
        <w:tblStyle w:val="afd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985"/>
        <w:gridCol w:w="1134"/>
        <w:gridCol w:w="992"/>
        <w:gridCol w:w="908"/>
        <w:gridCol w:w="1502"/>
      </w:tblGrid>
      <w:tr w:rsidR="00C46A68" w:rsidRPr="00C46A68" w:rsidTr="00351AE4">
        <w:tc>
          <w:tcPr>
            <w:tcW w:w="1560" w:type="dxa"/>
            <w:vMerge w:val="restart"/>
            <w:shd w:val="clear" w:color="auto" w:fill="F9D8CD" w:themeFill="accent1" w:themeFillTint="33"/>
            <w:vAlign w:val="center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ยุทธ์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.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ตำบล</w:t>
            </w:r>
          </w:p>
        </w:tc>
        <w:tc>
          <w:tcPr>
            <w:tcW w:w="1559" w:type="dxa"/>
            <w:vMerge w:val="restart"/>
            <w:shd w:val="clear" w:color="auto" w:fill="F9D8CD" w:themeFill="accent1" w:themeFillTint="33"/>
            <w:vAlign w:val="center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โครงการ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  <w:vMerge w:val="restart"/>
            <w:shd w:val="clear" w:color="auto" w:fill="F9D8CD" w:themeFill="accent1" w:themeFillTint="33"/>
            <w:vAlign w:val="center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34" w:type="dxa"/>
            <w:gridSpan w:val="3"/>
            <w:shd w:val="clear" w:color="auto" w:fill="F9D8CD" w:themeFill="accent1" w:themeFillTint="33"/>
            <w:vAlign w:val="center"/>
          </w:tcPr>
          <w:p w:rsidR="00C46A68" w:rsidRPr="00C46A68" w:rsidRDefault="00C46A68" w:rsidP="00C46A6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02" w:type="dxa"/>
            <w:vMerge w:val="restart"/>
            <w:shd w:val="clear" w:color="auto" w:fill="F9D8CD" w:themeFill="accent1" w:themeFillTint="33"/>
          </w:tcPr>
          <w:p w:rsidR="00C46A68" w:rsidRPr="00C46A68" w:rsidRDefault="00C46A68" w:rsidP="009924D0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งบประมาณ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 w:rsidR="009924D0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ปี</w:t>
            </w:r>
          </w:p>
        </w:tc>
      </w:tr>
      <w:tr w:rsidR="00C46A68" w:rsidRPr="00C46A68" w:rsidTr="00351AE4">
        <w:tc>
          <w:tcPr>
            <w:tcW w:w="1560" w:type="dxa"/>
            <w:vMerge/>
          </w:tcPr>
          <w:p w:rsidR="00C46A68" w:rsidRPr="00C46A68" w:rsidRDefault="00C46A68" w:rsidP="006C3A86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559" w:type="dxa"/>
            <w:vMerge/>
          </w:tcPr>
          <w:p w:rsidR="00C46A68" w:rsidRPr="00C46A68" w:rsidRDefault="00C46A68" w:rsidP="006C3A86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985" w:type="dxa"/>
            <w:vMerge/>
          </w:tcPr>
          <w:p w:rsidR="00C46A68" w:rsidRPr="00C46A68" w:rsidRDefault="00C46A68" w:rsidP="006C3A86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134" w:type="dxa"/>
            <w:shd w:val="clear" w:color="auto" w:fill="FCAD94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992" w:type="dxa"/>
            <w:shd w:val="clear" w:color="auto" w:fill="FCAD94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๙</w:t>
            </w:r>
          </w:p>
        </w:tc>
        <w:tc>
          <w:tcPr>
            <w:tcW w:w="908" w:type="dxa"/>
            <w:shd w:val="clear" w:color="auto" w:fill="FCAD94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๖๐</w:t>
            </w:r>
          </w:p>
        </w:tc>
        <w:tc>
          <w:tcPr>
            <w:tcW w:w="1502" w:type="dxa"/>
            <w:vMerge/>
          </w:tcPr>
          <w:p w:rsidR="00C46A68" w:rsidRPr="00C46A68" w:rsidRDefault="00C46A68" w:rsidP="006C3A86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</w:tr>
      <w:tr w:rsidR="000660D1" w:rsidRPr="00C46A68" w:rsidTr="00351AE4">
        <w:tc>
          <w:tcPr>
            <w:tcW w:w="1560" w:type="dxa"/>
          </w:tcPr>
          <w:p w:rsidR="007E51D9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A30DC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</w:t>
            </w:r>
            <w:r w:rsidRPr="00A30DC3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A30DC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Pr="00A30DC3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</w:p>
          <w:p w:rsidR="000660D1" w:rsidRPr="00A30DC3" w:rsidRDefault="007E51D9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</w:t>
            </w:r>
            <w:r w:rsidR="000660D1" w:rsidRPr="00A30DC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การศึกษาความต้องการของกลุ่มเป้าหมาย</w:t>
            </w:r>
          </w:p>
        </w:tc>
        <w:tc>
          <w:tcPr>
            <w:tcW w:w="1559" w:type="dxa"/>
          </w:tcPr>
          <w:p w:rsidR="00351AE4" w:rsidRDefault="00351AE4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โครง</w:t>
            </w:r>
            <w:r w:rsidR="007E51D9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การประชาสัมพันธ์งานการศึกษานอกระบบและการศึกษาตามอัธยาศัย เพื่อจัดทำฐานข้อมูลสารสนเทศ</w:t>
            </w:r>
          </w:p>
          <w:p w:rsidR="00351AE4" w:rsidRDefault="00351AE4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  <w:p w:rsidR="00FD4D1D" w:rsidRDefault="00FD4D1D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  <w:p w:rsidR="00FD4D1D" w:rsidRDefault="00FD4D1D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  <w:p w:rsidR="00FD4D1D" w:rsidRPr="007E51D9" w:rsidRDefault="00FD4D1D" w:rsidP="00FD4D1D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0660D1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CD056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มีฐานข้อมูลความต้องการการเรียนรู้ของกลุ่มเป้าหมายรายบุคคลและรายชุมชน</w:t>
            </w:r>
          </w:p>
          <w:p w:rsidR="000660D1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CD056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มีระบบการให้บริการข่าวสารข้อมูล</w:t>
            </w:r>
            <w:r w:rsidRPr="00CD056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CD056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สารสนเทศแก่กลุ่มเป้าหมาย</w:t>
            </w:r>
          </w:p>
          <w:p w:rsidR="000660D1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  <w:p w:rsidR="00351AE4" w:rsidRPr="00CD056A" w:rsidRDefault="00351AE4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34" w:type="dxa"/>
          </w:tcPr>
          <w:p w:rsidR="000660D1" w:rsidRPr="00C46A68" w:rsidRDefault="00351AE4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๖๐</w:t>
            </w:r>
          </w:p>
        </w:tc>
        <w:tc>
          <w:tcPr>
            <w:tcW w:w="992" w:type="dxa"/>
          </w:tcPr>
          <w:p w:rsidR="000660D1" w:rsidRPr="00C46A68" w:rsidRDefault="00351AE4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๗</w:t>
            </w:r>
            <w:r w:rsidR="00FD4D1D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908" w:type="dxa"/>
          </w:tcPr>
          <w:p w:rsidR="000660D1" w:rsidRPr="00C46A68" w:rsidRDefault="00FD4D1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๘</w:t>
            </w:r>
            <w:r w:rsidR="00A13D5F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1502" w:type="dxa"/>
          </w:tcPr>
          <w:p w:rsidR="00A13D5F" w:rsidRPr="00C46A68" w:rsidRDefault="00DE0281" w:rsidP="00C46A6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auto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๑๕,๐๐๐/ปี</w:t>
            </w:r>
          </w:p>
        </w:tc>
      </w:tr>
      <w:tr w:rsidR="00351AE4" w:rsidRPr="00C46A68" w:rsidTr="00351AE4">
        <w:tc>
          <w:tcPr>
            <w:tcW w:w="1560" w:type="dxa"/>
          </w:tcPr>
          <w:p w:rsidR="00351AE4" w:rsidRPr="00A30DC3" w:rsidRDefault="00351AE4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351AE4" w:rsidRDefault="00351AE4" w:rsidP="00351AE4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โครงการจัดเวทีประชาคม</w:t>
            </w:r>
          </w:p>
          <w:p w:rsidR="00351AE4" w:rsidRDefault="00351AE4" w:rsidP="00467FA5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351AE4" w:rsidRDefault="00351AE4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CD056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มีการจัดทำเวทีประชาคมหมู่บ้านเพื่อสำรวจความต้องการที่แท้จริงของกลุ่มเป้าหมาย</w:t>
            </w:r>
          </w:p>
          <w:p w:rsidR="00351AE4" w:rsidRDefault="00351AE4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51AE4" w:rsidRPr="00C46A68" w:rsidRDefault="00351AE4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๕๐</w:t>
            </w:r>
          </w:p>
        </w:tc>
        <w:tc>
          <w:tcPr>
            <w:tcW w:w="992" w:type="dxa"/>
          </w:tcPr>
          <w:p w:rsidR="00351AE4" w:rsidRPr="00C46A68" w:rsidRDefault="00351AE4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๖๐</w:t>
            </w:r>
          </w:p>
        </w:tc>
        <w:tc>
          <w:tcPr>
            <w:tcW w:w="908" w:type="dxa"/>
          </w:tcPr>
          <w:p w:rsidR="00351AE4" w:rsidRPr="00C46A68" w:rsidRDefault="00351AE4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๘๐</w:t>
            </w:r>
          </w:p>
        </w:tc>
        <w:tc>
          <w:tcPr>
            <w:tcW w:w="1502" w:type="dxa"/>
          </w:tcPr>
          <w:p w:rsidR="00351AE4" w:rsidRPr="00C46A68" w:rsidRDefault="00351AE4" w:rsidP="009663B7">
            <w:pPr>
              <w:spacing w:after="0"/>
              <w:jc w:val="center"/>
              <w:rPr>
                <w:rFonts w:ascii="TH SarabunPSK" w:eastAsia="Times New Roman" w:hAnsi="TH SarabunPSK" w:cs="TH SarabunPSK"/>
                <w:color w:val="auto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๑๕,๐๐๐/ปี</w:t>
            </w:r>
          </w:p>
        </w:tc>
      </w:tr>
    </w:tbl>
    <w:p w:rsidR="00C46A68" w:rsidRDefault="00C46A68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C46A68" w:rsidRDefault="00C46A68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0660D1" w:rsidRDefault="000660D1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0660D1" w:rsidRDefault="000660D1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0660D1" w:rsidRDefault="000660D1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0660D1" w:rsidRDefault="000660D1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0660D1" w:rsidRDefault="000660D1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0660D1" w:rsidRDefault="000660D1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0660D1" w:rsidRDefault="000660D1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0660D1" w:rsidRDefault="000660D1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tbl>
      <w:tblPr>
        <w:tblStyle w:val="afd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984"/>
        <w:gridCol w:w="993"/>
        <w:gridCol w:w="850"/>
        <w:gridCol w:w="908"/>
        <w:gridCol w:w="1502"/>
      </w:tblGrid>
      <w:tr w:rsidR="00C46A68" w:rsidRPr="00C46A68" w:rsidTr="00B87DCD">
        <w:tc>
          <w:tcPr>
            <w:tcW w:w="1702" w:type="dxa"/>
            <w:vMerge w:val="restart"/>
            <w:shd w:val="clear" w:color="auto" w:fill="F9D8CD" w:themeFill="accent1" w:themeFillTint="33"/>
            <w:vAlign w:val="center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ยุทธ์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.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ตำบล</w:t>
            </w:r>
          </w:p>
        </w:tc>
        <w:tc>
          <w:tcPr>
            <w:tcW w:w="1701" w:type="dxa"/>
            <w:vMerge w:val="restart"/>
            <w:shd w:val="clear" w:color="auto" w:fill="F9D8CD" w:themeFill="accent1" w:themeFillTint="33"/>
            <w:vAlign w:val="center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โครงการ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shd w:val="clear" w:color="auto" w:fill="F9D8CD" w:themeFill="accent1" w:themeFillTint="33"/>
            <w:vAlign w:val="center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51" w:type="dxa"/>
            <w:gridSpan w:val="3"/>
            <w:shd w:val="clear" w:color="auto" w:fill="F9D8CD" w:themeFill="accent1" w:themeFillTint="33"/>
            <w:vAlign w:val="center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02" w:type="dxa"/>
            <w:vMerge w:val="restart"/>
            <w:shd w:val="clear" w:color="auto" w:fill="F9D8CD" w:themeFill="accent1" w:themeFillTint="33"/>
          </w:tcPr>
          <w:p w:rsidR="00C46A68" w:rsidRPr="00C46A68" w:rsidRDefault="00C46A68" w:rsidP="009924D0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งบประมาณ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 w:rsidR="009924D0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ปี</w:t>
            </w:r>
          </w:p>
        </w:tc>
      </w:tr>
      <w:tr w:rsidR="00C46A68" w:rsidRPr="00C46A68" w:rsidTr="00B87DCD">
        <w:tc>
          <w:tcPr>
            <w:tcW w:w="1702" w:type="dxa"/>
            <w:vMerge/>
          </w:tcPr>
          <w:p w:rsidR="00C46A68" w:rsidRPr="00C46A68" w:rsidRDefault="00C46A68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  <w:vMerge/>
          </w:tcPr>
          <w:p w:rsidR="00C46A68" w:rsidRPr="00C46A68" w:rsidRDefault="00C46A68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  <w:vMerge/>
          </w:tcPr>
          <w:p w:rsidR="00C46A68" w:rsidRPr="00C46A68" w:rsidRDefault="00C46A68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993" w:type="dxa"/>
            <w:shd w:val="clear" w:color="auto" w:fill="FCAD94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850" w:type="dxa"/>
            <w:shd w:val="clear" w:color="auto" w:fill="FCAD94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๙</w:t>
            </w:r>
          </w:p>
        </w:tc>
        <w:tc>
          <w:tcPr>
            <w:tcW w:w="908" w:type="dxa"/>
            <w:shd w:val="clear" w:color="auto" w:fill="FCAD94"/>
          </w:tcPr>
          <w:p w:rsidR="00C46A68" w:rsidRPr="00C46A68" w:rsidRDefault="00C46A68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๖๐</w:t>
            </w:r>
          </w:p>
        </w:tc>
        <w:tc>
          <w:tcPr>
            <w:tcW w:w="1502" w:type="dxa"/>
            <w:vMerge/>
          </w:tcPr>
          <w:p w:rsidR="00C46A68" w:rsidRPr="00C46A68" w:rsidRDefault="00C46A68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</w:tr>
      <w:tr w:rsidR="000660D1" w:rsidRPr="00C46A68" w:rsidTr="000660D1">
        <w:tc>
          <w:tcPr>
            <w:tcW w:w="1702" w:type="dxa"/>
          </w:tcPr>
          <w:p w:rsidR="000660D1" w:rsidRPr="00434E2C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434E2C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 ๒จัดการเรียนรู้ให้กับผู้เรียน</w:t>
            </w:r>
            <w:r w:rsidRPr="00434E2C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/</w:t>
            </w:r>
            <w:r w:rsidRPr="00434E2C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ผู้รับบริการอย่างมีคุณภาพ</w:t>
            </w:r>
          </w:p>
        </w:tc>
        <w:tc>
          <w:tcPr>
            <w:tcW w:w="1701" w:type="dxa"/>
          </w:tcPr>
          <w:p w:rsidR="000660D1" w:rsidRDefault="00DE0281" w:rsidP="00C46A68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-</w:t>
            </w:r>
            <w:r>
              <w:rPr>
                <w:rFonts w:ascii="THSarabunPSK" w:cs="THSarabunPSK" w:hint="cs"/>
                <w:color w:val="auto"/>
                <w:sz w:val="32"/>
                <w:szCs w:val="32"/>
                <w:cs/>
              </w:rPr>
              <w:t>โครงการจัดการศึกษานอกระบบระดับการศึกษาขั้นพื้นฐาน</w:t>
            </w:r>
          </w:p>
          <w:p w:rsidR="00DE0281" w:rsidRDefault="00DE0281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  <w:p w:rsidR="00607F52" w:rsidRDefault="00607F52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  <w:p w:rsidR="00607F52" w:rsidRDefault="00607F52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โครงการจัดกิจกรรมพัฒนาผู้เรียน</w:t>
            </w:r>
          </w:p>
        </w:tc>
        <w:tc>
          <w:tcPr>
            <w:tcW w:w="1984" w:type="dxa"/>
          </w:tcPr>
          <w:p w:rsidR="000660D1" w:rsidRPr="00EE6570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มีหลักสูตร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/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กิจกรรมการเรียนรู้ที่หลากหลายที่สอดคล้องกับความต้องการของผู้เรียน</w:t>
            </w:r>
          </w:p>
          <w:p w:rsidR="000660D1" w:rsidRPr="00EE6570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จัดกระบวนการเรียนรู้ที่เน้นผู้เรียนเป็นสำคัญ</w:t>
            </w:r>
          </w:p>
          <w:p w:rsidR="000660D1" w:rsidRPr="00EE6570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จัดกิจกรรมพัฒนาผู้เรียน</w:t>
            </w:r>
          </w:p>
          <w:p w:rsidR="000660D1" w:rsidRPr="00EE6570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มีระบบดูแลช่วยเหลือผู้เรียน</w:t>
            </w:r>
          </w:p>
          <w:p w:rsidR="000660D1" w:rsidRPr="00EE6570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มีการวัดผลประเมินผลที่หลากหลายเหมาะสมกับ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ผู้เรียน</w:t>
            </w:r>
          </w:p>
          <w:p w:rsidR="000660D1" w:rsidRPr="00CD056A" w:rsidRDefault="000660D1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993" w:type="dxa"/>
          </w:tcPr>
          <w:p w:rsidR="000660D1" w:rsidRPr="00C46A68" w:rsidRDefault="00B87DC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๑๒๐</w:t>
            </w:r>
          </w:p>
        </w:tc>
        <w:tc>
          <w:tcPr>
            <w:tcW w:w="850" w:type="dxa"/>
          </w:tcPr>
          <w:p w:rsidR="000660D1" w:rsidRPr="00C46A68" w:rsidRDefault="00B87DC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๑๓๐</w:t>
            </w:r>
          </w:p>
        </w:tc>
        <w:tc>
          <w:tcPr>
            <w:tcW w:w="908" w:type="dxa"/>
          </w:tcPr>
          <w:p w:rsidR="000660D1" w:rsidRPr="00C46A68" w:rsidRDefault="00B87DC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๑๔๐</w:t>
            </w:r>
          </w:p>
        </w:tc>
        <w:tc>
          <w:tcPr>
            <w:tcW w:w="1502" w:type="dxa"/>
          </w:tcPr>
          <w:p w:rsidR="000660D1" w:rsidRPr="00C46A68" w:rsidRDefault="00607F52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color w:val="auto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๓</w:t>
            </w:r>
            <w:r w:rsidR="00B87DCD"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๐,๐๐๐/ปี</w:t>
            </w:r>
          </w:p>
        </w:tc>
      </w:tr>
      <w:tr w:rsidR="00B87DCD" w:rsidRPr="00C46A68" w:rsidTr="000660D1">
        <w:tc>
          <w:tcPr>
            <w:tcW w:w="1702" w:type="dxa"/>
          </w:tcPr>
          <w:p w:rsidR="00B87DCD" w:rsidRPr="00434E2C" w:rsidRDefault="00B87DCD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B87DCD" w:rsidRDefault="00B87DCD" w:rsidP="00100B93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SarabunPSK" w:cs="THSarabunPSK"/>
                <w:color w:val="auto"/>
                <w:sz w:val="32"/>
                <w:szCs w:val="32"/>
              </w:rPr>
              <w:t>-</w:t>
            </w:r>
            <w:r>
              <w:rPr>
                <w:rFonts w:ascii="THSarabunPSK" w:cs="THSarabunPSK" w:hint="cs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SarabunPSK" w:cs="THSarabunPSK"/>
                <w:color w:val="auto"/>
                <w:sz w:val="32"/>
                <w:szCs w:val="32"/>
              </w:rPr>
              <w:t>:</w:t>
            </w:r>
            <w:r w:rsidR="007E51D9">
              <w:rPr>
                <w:rFonts w:ascii="THSarabunPSK" w:cs="THSarabunPSK" w:hint="cs"/>
                <w:color w:val="auto"/>
                <w:sz w:val="32"/>
                <w:szCs w:val="32"/>
                <w:cs/>
              </w:rPr>
              <w:t xml:space="preserve">จัดการการศึกษาเพื่อพัฒนาอาชีพ </w:t>
            </w:r>
            <w:r w:rsidR="00100B9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เพื่อการมีงานทำตามหลักปรัชญาเศรษฐกิจพอเพียง</w:t>
            </w:r>
          </w:p>
        </w:tc>
        <w:tc>
          <w:tcPr>
            <w:tcW w:w="1984" w:type="dxa"/>
          </w:tcPr>
          <w:p w:rsidR="00B87DCD" w:rsidRPr="00EE6570" w:rsidRDefault="00B87DCD" w:rsidP="009663B7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มีหลักสูตร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/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กิจกรรมการเรียนรู้ที่หลากหลายที่สอดคล้องกับความต้องการของผู้เรียน</w:t>
            </w:r>
          </w:p>
          <w:p w:rsidR="00B87DCD" w:rsidRPr="00EE6570" w:rsidRDefault="00B87DCD" w:rsidP="009663B7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จัดกระบวนการเรียนรู้ที่เน้นผู้เรียนเป็นสำคัญ</w:t>
            </w:r>
          </w:p>
          <w:p w:rsidR="00B87DCD" w:rsidRPr="00EE6570" w:rsidRDefault="00B87DCD" w:rsidP="009663B7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จัดกิจกรรมพัฒนาผู้เรียน</w:t>
            </w:r>
          </w:p>
          <w:p w:rsidR="00B87DCD" w:rsidRPr="00EE6570" w:rsidRDefault="00B87DCD" w:rsidP="009663B7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มีระบบดูแลช่วยเหลือผู้เรียน</w:t>
            </w:r>
          </w:p>
          <w:p w:rsidR="00B87DCD" w:rsidRPr="00EE6570" w:rsidRDefault="00B87DCD" w:rsidP="009663B7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มีการวัดผลประเมินผลที่หลากหลายเหมาะสมกับ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ผู้เรียน</w:t>
            </w:r>
          </w:p>
          <w:p w:rsidR="00B87DCD" w:rsidRPr="00CD056A" w:rsidRDefault="00B87DCD" w:rsidP="009663B7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993" w:type="dxa"/>
          </w:tcPr>
          <w:p w:rsidR="00B87DCD" w:rsidRPr="00C46A68" w:rsidRDefault="00B87DC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</w:tcPr>
          <w:p w:rsidR="00B87DCD" w:rsidRPr="00C46A68" w:rsidRDefault="00B87DC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908" w:type="dxa"/>
          </w:tcPr>
          <w:p w:rsidR="00B87DCD" w:rsidRPr="00C46A68" w:rsidRDefault="00B87DCD" w:rsidP="00467F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1502" w:type="dxa"/>
          </w:tcPr>
          <w:p w:rsidR="00B87DCD" w:rsidRPr="00C46A68" w:rsidRDefault="00B87DCD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color w:val="auto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๕๐,๐๐๐/ปี</w:t>
            </w:r>
          </w:p>
        </w:tc>
      </w:tr>
    </w:tbl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Default="003E32F0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6EDC688E" wp14:editId="18A4048D">
                <wp:simplePos x="0" y="0"/>
                <wp:positionH relativeFrom="page">
                  <wp:posOffset>621102</wp:posOffset>
                </wp:positionH>
                <wp:positionV relativeFrom="page">
                  <wp:posOffset>646981</wp:posOffset>
                </wp:positionV>
                <wp:extent cx="6728604" cy="9851366"/>
                <wp:effectExtent l="0" t="0" r="15240" b="17145"/>
                <wp:wrapNone/>
                <wp:docPr id="81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604" cy="9851366"/>
                        </a:xfrm>
                        <a:prstGeom prst="roundRect">
                          <a:avLst>
                            <a:gd name="adj" fmla="val 4023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รูปร่างอัตโนมัติ 21" o:spid="_x0000_s1026" style="position:absolute;margin-left:48.9pt;margin-top:50.95pt;width:529.8pt;height:775.7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" o:allowincell="f" filled="f" fillcolor="black" strokeweight="1pt">
                <w10:wrap anchorx="page" anchory="page"/>
              </v:roundrect>
            </w:pict>
          </mc:Fallback>
        </mc:AlternateContent>
      </w:r>
    </w:p>
    <w:p w:rsidR="009924D0" w:rsidRPr="006C3A86" w:rsidRDefault="009924D0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tbl>
      <w:tblPr>
        <w:tblStyle w:val="afd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984"/>
        <w:gridCol w:w="993"/>
        <w:gridCol w:w="850"/>
        <w:gridCol w:w="908"/>
        <w:gridCol w:w="1502"/>
      </w:tblGrid>
      <w:tr w:rsidR="000660D1" w:rsidRPr="00C46A68" w:rsidTr="00B87DCD">
        <w:tc>
          <w:tcPr>
            <w:tcW w:w="1702" w:type="dxa"/>
            <w:vMerge w:val="restart"/>
            <w:shd w:val="clear" w:color="auto" w:fill="F9D8CD" w:themeFill="accent1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ยุทธ์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.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ตำบล</w:t>
            </w:r>
          </w:p>
        </w:tc>
        <w:tc>
          <w:tcPr>
            <w:tcW w:w="1701" w:type="dxa"/>
            <w:vMerge w:val="restart"/>
            <w:shd w:val="clear" w:color="auto" w:fill="F9D8CD" w:themeFill="accent1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โครงการ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shd w:val="clear" w:color="auto" w:fill="F9D8CD" w:themeFill="accent1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51" w:type="dxa"/>
            <w:gridSpan w:val="3"/>
            <w:shd w:val="clear" w:color="auto" w:fill="F9D8CD" w:themeFill="accent1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02" w:type="dxa"/>
            <w:vMerge w:val="restart"/>
            <w:shd w:val="clear" w:color="auto" w:fill="F9D8CD" w:themeFill="accent1" w:themeFillTint="33"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งบประมาณ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ปี</w:t>
            </w:r>
          </w:p>
        </w:tc>
      </w:tr>
      <w:tr w:rsidR="000660D1" w:rsidRPr="00C46A68" w:rsidTr="00B87DCD">
        <w:tc>
          <w:tcPr>
            <w:tcW w:w="1702" w:type="dxa"/>
            <w:vMerge/>
          </w:tcPr>
          <w:p w:rsidR="000660D1" w:rsidRPr="00C46A68" w:rsidRDefault="000660D1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  <w:vMerge/>
          </w:tcPr>
          <w:p w:rsidR="000660D1" w:rsidRPr="00C46A68" w:rsidRDefault="000660D1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  <w:vMerge/>
          </w:tcPr>
          <w:p w:rsidR="000660D1" w:rsidRPr="00C46A68" w:rsidRDefault="000660D1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993" w:type="dxa"/>
            <w:shd w:val="clear" w:color="auto" w:fill="FCAD94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850" w:type="dxa"/>
            <w:shd w:val="clear" w:color="auto" w:fill="FCAD94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๙</w:t>
            </w:r>
          </w:p>
        </w:tc>
        <w:tc>
          <w:tcPr>
            <w:tcW w:w="908" w:type="dxa"/>
            <w:shd w:val="clear" w:color="auto" w:fill="FCAD94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๖๐</w:t>
            </w:r>
          </w:p>
        </w:tc>
        <w:tc>
          <w:tcPr>
            <w:tcW w:w="1502" w:type="dxa"/>
            <w:vMerge/>
          </w:tcPr>
          <w:p w:rsidR="000660D1" w:rsidRPr="00C46A68" w:rsidRDefault="000660D1" w:rsidP="00467FA5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</w:tr>
      <w:tr w:rsidR="00B87DCD" w:rsidRPr="00C46A68" w:rsidTr="000660D1">
        <w:tc>
          <w:tcPr>
            <w:tcW w:w="1702" w:type="dxa"/>
          </w:tcPr>
          <w:p w:rsidR="00B87DCD" w:rsidRPr="00434E2C" w:rsidRDefault="00B87DCD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C66ADD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C66ADD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C66ADD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จัดหาและพัฒนาแหล่งการเรียนรู้และภูมิปัญญาท้องถิ่นมาใช้ในการจัดการเรียนรู้</w:t>
            </w:r>
          </w:p>
        </w:tc>
        <w:tc>
          <w:tcPr>
            <w:tcW w:w="1701" w:type="dxa"/>
          </w:tcPr>
          <w:p w:rsidR="00B87DCD" w:rsidRPr="00DE0281" w:rsidRDefault="00B87DCD" w:rsidP="009924D0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DE028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โครงการหมู่บ้านสร้างสังคมแห่งการเรียนรู้</w:t>
            </w:r>
            <w:r w:rsidRPr="00DE028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:rsidR="00B87DCD" w:rsidRPr="0054522A" w:rsidRDefault="00B87DCD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. </w:t>
            </w:r>
            <w:proofErr w:type="spellStart"/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ตำบลเวียงยองได้รับการพัฒนาให้เป็นศูนย์กลางแห่งการเรียนรู้</w:t>
            </w:r>
          </w:p>
          <w:p w:rsidR="00B87DCD" w:rsidRPr="0054522A" w:rsidRDefault="00B87DCD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.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ส่งเสริมให้ผู้เรียนได้เรียนรู้จากแหล่งเรียนรู้และภูมิปัญญาท้องถิ่น</w:t>
            </w:r>
          </w:p>
          <w:p w:rsidR="00B87DCD" w:rsidRPr="0054522A" w:rsidRDefault="00B87DCD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.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จัดกิจกรรมส่งเสริมการอ่าน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ได้แก่</w:t>
            </w:r>
          </w:p>
          <w:p w:rsidR="00B87DCD" w:rsidRPr="0054522A" w:rsidRDefault="00B87DCD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  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บ้านหนังสืออัจฉริยะ</w:t>
            </w:r>
          </w:p>
          <w:p w:rsidR="00B87DCD" w:rsidRPr="00CD056A" w:rsidRDefault="00B87DCD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   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Pr="0054522A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54522A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กิจกรรมกระจายสื่อ</w:t>
            </w:r>
          </w:p>
        </w:tc>
        <w:tc>
          <w:tcPr>
            <w:tcW w:w="993" w:type="dxa"/>
          </w:tcPr>
          <w:p w:rsidR="00B87DCD" w:rsidRDefault="00B87DCD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๔๐</w:t>
            </w:r>
          </w:p>
        </w:tc>
        <w:tc>
          <w:tcPr>
            <w:tcW w:w="850" w:type="dxa"/>
          </w:tcPr>
          <w:p w:rsidR="00B87DCD" w:rsidRDefault="00B87DCD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๕๐</w:t>
            </w:r>
          </w:p>
        </w:tc>
        <w:tc>
          <w:tcPr>
            <w:tcW w:w="908" w:type="dxa"/>
          </w:tcPr>
          <w:p w:rsidR="00B87DCD" w:rsidRDefault="00B87DCD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๖๐</w:t>
            </w:r>
          </w:p>
        </w:tc>
        <w:tc>
          <w:tcPr>
            <w:tcW w:w="1502" w:type="dxa"/>
          </w:tcPr>
          <w:p w:rsidR="00B87DCD" w:rsidRPr="00C46A68" w:rsidRDefault="00B87DCD" w:rsidP="00467FA5">
            <w:pPr>
              <w:spacing w:after="0"/>
              <w:jc w:val="center"/>
              <w:rPr>
                <w:rFonts w:ascii="TH SarabunPSK" w:eastAsia="Times New Roman" w:hAnsi="TH SarabunPSK" w:cs="TH SarabunPSK"/>
                <w:color w:val="auto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๑๐,๐๐๐/ปี</w:t>
            </w:r>
          </w:p>
        </w:tc>
      </w:tr>
    </w:tbl>
    <w:p w:rsid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87DCD" w:rsidRPr="006C3A86" w:rsidRDefault="00B87DCD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tbl>
      <w:tblPr>
        <w:tblStyle w:val="afd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984"/>
        <w:gridCol w:w="993"/>
        <w:gridCol w:w="850"/>
        <w:gridCol w:w="908"/>
        <w:gridCol w:w="1502"/>
      </w:tblGrid>
      <w:tr w:rsidR="000660D1" w:rsidRPr="00C46A68" w:rsidTr="00B87DCD">
        <w:tc>
          <w:tcPr>
            <w:tcW w:w="1702" w:type="dxa"/>
            <w:vMerge w:val="restart"/>
            <w:shd w:val="clear" w:color="auto" w:fill="F9D8CD" w:themeFill="accent1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ยุทธ์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.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ตำบล</w:t>
            </w:r>
          </w:p>
        </w:tc>
        <w:tc>
          <w:tcPr>
            <w:tcW w:w="1701" w:type="dxa"/>
            <w:vMerge w:val="restart"/>
            <w:shd w:val="clear" w:color="auto" w:fill="F9D8CD" w:themeFill="accent1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โครงการ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shd w:val="clear" w:color="auto" w:fill="F9D8CD" w:themeFill="accent1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51" w:type="dxa"/>
            <w:gridSpan w:val="3"/>
            <w:shd w:val="clear" w:color="auto" w:fill="F9D8CD" w:themeFill="accent1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02" w:type="dxa"/>
            <w:vMerge w:val="restart"/>
            <w:shd w:val="clear" w:color="auto" w:fill="F9D8CD" w:themeFill="accent1" w:themeFillTint="33"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งบประมาณ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ปี</w:t>
            </w:r>
          </w:p>
        </w:tc>
      </w:tr>
      <w:tr w:rsidR="000660D1" w:rsidRPr="00C46A68" w:rsidTr="00B87DCD">
        <w:tc>
          <w:tcPr>
            <w:tcW w:w="1702" w:type="dxa"/>
            <w:vMerge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  <w:vMerge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  <w:vMerge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993" w:type="dxa"/>
            <w:shd w:val="clear" w:color="auto" w:fill="EE8C69" w:themeFill="accent1" w:themeFillTint="99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850" w:type="dxa"/>
            <w:shd w:val="clear" w:color="auto" w:fill="EE8C69" w:themeFill="accent1" w:themeFillTint="99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๙</w:t>
            </w:r>
          </w:p>
        </w:tc>
        <w:tc>
          <w:tcPr>
            <w:tcW w:w="908" w:type="dxa"/>
            <w:shd w:val="clear" w:color="auto" w:fill="EE8C69" w:themeFill="accent1" w:themeFillTint="99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๖๐</w:t>
            </w:r>
          </w:p>
        </w:tc>
        <w:tc>
          <w:tcPr>
            <w:tcW w:w="1502" w:type="dxa"/>
            <w:vMerge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</w:tr>
      <w:tr w:rsidR="00100B93" w:rsidRPr="00C46A68" w:rsidTr="000660D1">
        <w:tc>
          <w:tcPr>
            <w:tcW w:w="1702" w:type="dxa"/>
          </w:tcPr>
          <w:p w:rsidR="00100B93" w:rsidRPr="00434E2C" w:rsidRDefault="00100B93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</w:t>
            </w:r>
            <w:r w:rsidRPr="00E630D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๔</w:t>
            </w:r>
            <w:r w:rsidRPr="00E630D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แสวงหาภาคีเครือข่ายในการจัดการศึกษานอกระบบและการศึกษาตามอัธยาศัย</w:t>
            </w:r>
          </w:p>
        </w:tc>
        <w:tc>
          <w:tcPr>
            <w:tcW w:w="1701" w:type="dxa"/>
          </w:tcPr>
          <w:p w:rsidR="00100B93" w:rsidRDefault="00100B93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โครงการ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.ตำบลเคลื่อนที่สู่ชุมชน</w:t>
            </w:r>
          </w:p>
        </w:tc>
        <w:tc>
          <w:tcPr>
            <w:tcW w:w="1984" w:type="dxa"/>
          </w:tcPr>
          <w:p w:rsidR="00100B93" w:rsidRPr="00CD056A" w:rsidRDefault="00100B93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ร่วมกับภาคีเครือข่ายจัดกิจกรรมในพื้นที่</w:t>
            </w:r>
          </w:p>
        </w:tc>
        <w:tc>
          <w:tcPr>
            <w:tcW w:w="993" w:type="dxa"/>
          </w:tcPr>
          <w:p w:rsidR="00100B93" w:rsidRPr="00C46A68" w:rsidRDefault="00100B93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๘๐</w:t>
            </w:r>
          </w:p>
        </w:tc>
        <w:tc>
          <w:tcPr>
            <w:tcW w:w="850" w:type="dxa"/>
          </w:tcPr>
          <w:p w:rsidR="00100B93" w:rsidRPr="00C46A68" w:rsidRDefault="00100B93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908" w:type="dxa"/>
          </w:tcPr>
          <w:p w:rsidR="00100B93" w:rsidRPr="00C46A68" w:rsidRDefault="00100B93" w:rsidP="009663B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๑๒๐</w:t>
            </w:r>
          </w:p>
        </w:tc>
        <w:tc>
          <w:tcPr>
            <w:tcW w:w="1502" w:type="dxa"/>
          </w:tcPr>
          <w:p w:rsidR="00100B93" w:rsidRPr="00C46A68" w:rsidRDefault="00100B93" w:rsidP="0053303F">
            <w:pPr>
              <w:spacing w:after="0"/>
              <w:jc w:val="center"/>
              <w:rPr>
                <w:rFonts w:ascii="TH SarabunPSK" w:eastAsia="Times New Roman" w:hAnsi="TH SarabunPSK" w:cs="TH SarabunPSK"/>
                <w:color w:val="auto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๒๐,๐๐๐/ปี</w:t>
            </w:r>
          </w:p>
        </w:tc>
      </w:tr>
    </w:tbl>
    <w:p w:rsid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  <w:cs/>
        </w:rPr>
      </w:pPr>
    </w:p>
    <w:p w:rsidR="00952930" w:rsidRPr="006C3A86" w:rsidRDefault="00952930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tbl>
      <w:tblPr>
        <w:tblStyle w:val="afd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984"/>
        <w:gridCol w:w="993"/>
        <w:gridCol w:w="850"/>
        <w:gridCol w:w="908"/>
        <w:gridCol w:w="1502"/>
      </w:tblGrid>
      <w:tr w:rsidR="000660D1" w:rsidRPr="00C46A68" w:rsidTr="00B87DCD">
        <w:tc>
          <w:tcPr>
            <w:tcW w:w="1702" w:type="dxa"/>
            <w:vMerge w:val="restart"/>
            <w:shd w:val="clear" w:color="auto" w:fill="F4CDC8" w:themeFill="accent2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กล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ยุทธ์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.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ตำบล</w:t>
            </w:r>
          </w:p>
        </w:tc>
        <w:tc>
          <w:tcPr>
            <w:tcW w:w="1701" w:type="dxa"/>
            <w:vMerge w:val="restart"/>
            <w:shd w:val="clear" w:color="auto" w:fill="F4CDC8" w:themeFill="accent2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โครงการ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shd w:val="clear" w:color="auto" w:fill="F4CDC8" w:themeFill="accent2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51" w:type="dxa"/>
            <w:gridSpan w:val="3"/>
            <w:shd w:val="clear" w:color="auto" w:fill="F4CDC8" w:themeFill="accent2" w:themeFillTint="33"/>
            <w:vAlign w:val="center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02" w:type="dxa"/>
            <w:vMerge w:val="restart"/>
            <w:shd w:val="clear" w:color="auto" w:fill="F4CDC8" w:themeFill="accent2" w:themeFillTint="33"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งบประมาณ</w:t>
            </w:r>
            <w:r w:rsidRPr="00C46A68"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ปี</w:t>
            </w:r>
          </w:p>
        </w:tc>
      </w:tr>
      <w:tr w:rsidR="000660D1" w:rsidRPr="00C46A68" w:rsidTr="00B87DCD">
        <w:tc>
          <w:tcPr>
            <w:tcW w:w="1702" w:type="dxa"/>
            <w:vMerge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  <w:vMerge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  <w:vMerge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993" w:type="dxa"/>
            <w:shd w:val="clear" w:color="auto" w:fill="DE6A5C" w:themeFill="accent2" w:themeFillTint="99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850" w:type="dxa"/>
            <w:shd w:val="clear" w:color="auto" w:fill="DE6A5C" w:themeFill="accent2" w:themeFillTint="99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๙</w:t>
            </w:r>
          </w:p>
        </w:tc>
        <w:tc>
          <w:tcPr>
            <w:tcW w:w="908" w:type="dxa"/>
            <w:shd w:val="clear" w:color="auto" w:fill="DE6A5C" w:themeFill="accent2" w:themeFillTint="99"/>
          </w:tcPr>
          <w:p w:rsidR="000660D1" w:rsidRPr="00C46A68" w:rsidRDefault="000660D1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46A6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๒๕</w:t>
            </w:r>
            <w:r w:rsidRPr="00C46A68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๖๐</w:t>
            </w:r>
          </w:p>
        </w:tc>
        <w:tc>
          <w:tcPr>
            <w:tcW w:w="1502" w:type="dxa"/>
            <w:vMerge/>
          </w:tcPr>
          <w:p w:rsidR="000660D1" w:rsidRPr="00C46A68" w:rsidRDefault="000660D1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auto"/>
                <w:sz w:val="36"/>
                <w:szCs w:val="36"/>
              </w:rPr>
            </w:pPr>
          </w:p>
        </w:tc>
      </w:tr>
      <w:tr w:rsidR="009309B8" w:rsidRPr="00C46A68" w:rsidTr="000660D1">
        <w:tc>
          <w:tcPr>
            <w:tcW w:w="1702" w:type="dxa"/>
          </w:tcPr>
          <w:p w:rsidR="009309B8" w:rsidRPr="00E630DE" w:rsidRDefault="009309B8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กลยุทธ์ที่</w:t>
            </w:r>
            <w:r w:rsidRPr="00E630D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๕</w:t>
            </w:r>
            <w:r w:rsidRPr="00E630DE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630DE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พัฒนาคุณภาพการบริหารจัดการ</w:t>
            </w:r>
          </w:p>
          <w:p w:rsidR="009309B8" w:rsidRPr="00434E2C" w:rsidRDefault="009309B8" w:rsidP="000660D1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309B8" w:rsidRPr="00B87DCD" w:rsidRDefault="00B87DCD" w:rsidP="000660D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</w:pPr>
            <w:r w:rsidRPr="00B87DC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ส่งเสริมการจัดการความรู้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เพื่อพัฒนางานการศึกษานอกระบบและการศึกษาตามอัธยาศัย</w:t>
            </w:r>
          </w:p>
        </w:tc>
        <w:tc>
          <w:tcPr>
            <w:tcW w:w="1984" w:type="dxa"/>
          </w:tcPr>
          <w:p w:rsidR="009309B8" w:rsidRPr="00EE6570" w:rsidRDefault="009309B8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๑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บุคลากร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ตำบล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เวียงยอง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ได้รับการพัฒนาศักยภาพในการปฏิบัติงาน</w:t>
            </w:r>
          </w:p>
          <w:p w:rsidR="009309B8" w:rsidRPr="00EE6570" w:rsidRDefault="009309B8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๒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มีระบบการประสานงานที่มีประสิทธิภาพ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ก่อให้เกิดประสิทธิผล</w:t>
            </w:r>
          </w:p>
          <w:p w:rsidR="009309B8" w:rsidRPr="00EE6570" w:rsidRDefault="009309B8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๓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 xml:space="preserve">.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ผู้เรียน</w:t>
            </w:r>
            <w:r w:rsidRPr="00EE6570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</w:rPr>
              <w:t xml:space="preserve"> / </w:t>
            </w:r>
            <w:r w:rsidRPr="00EE6570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ผู้รับบริการได้รับความสะดวกรวดเร็วและได้รับความพึงใจที่ได้มาใช้บริการ</w:t>
            </w:r>
          </w:p>
          <w:p w:rsidR="009309B8" w:rsidRPr="00CD056A" w:rsidRDefault="009309B8" w:rsidP="00DE0281">
            <w:pPr>
              <w:spacing w:after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993" w:type="dxa"/>
          </w:tcPr>
          <w:p w:rsidR="009309B8" w:rsidRPr="009924D0" w:rsidRDefault="00607F52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</w:tcPr>
          <w:p w:rsidR="009309B8" w:rsidRPr="009924D0" w:rsidRDefault="00607F52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908" w:type="dxa"/>
          </w:tcPr>
          <w:p w:rsidR="009309B8" w:rsidRPr="009924D0" w:rsidRDefault="00607F52" w:rsidP="000660D1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1502" w:type="dxa"/>
          </w:tcPr>
          <w:p w:rsidR="009309B8" w:rsidRPr="00C46A68" w:rsidRDefault="00100B93" w:rsidP="000660D1">
            <w:pPr>
              <w:spacing w:after="0"/>
              <w:jc w:val="center"/>
              <w:rPr>
                <w:rFonts w:ascii="TH SarabunPSK" w:eastAsia="Times New Roman" w:hAnsi="TH SarabunPSK" w:cs="TH SarabunPSK"/>
                <w:color w:val="auto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๑</w:t>
            </w:r>
            <w:r w:rsidR="0034019F">
              <w:rPr>
                <w:rFonts w:ascii="TH SarabunPSK" w:eastAsia="Times New Roman" w:hAnsi="TH SarabunPSK" w:cs="TH SarabunPSK" w:hint="cs"/>
                <w:color w:val="auto"/>
                <w:sz w:val="36"/>
                <w:szCs w:val="36"/>
                <w:cs/>
              </w:rPr>
              <w:t>๐,๐๐๐/ปี</w:t>
            </w:r>
          </w:p>
        </w:tc>
      </w:tr>
    </w:tbl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B203E4" w:rsidRPr="006C3A86" w:rsidRDefault="00B203E4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P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6C3A86" w:rsidRDefault="006C3A86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4843D5" w:rsidRDefault="004843D5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4843D5" w:rsidRDefault="004843D5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4843D5" w:rsidRDefault="004843D5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4843D5" w:rsidRDefault="004843D5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4843D5" w:rsidRDefault="004843D5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4843D5" w:rsidRDefault="004843D5" w:rsidP="006C3A86">
      <w:pPr>
        <w:spacing w:after="0" w:line="240" w:lineRule="auto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sectPr w:rsidR="004843D5" w:rsidSect="0029569B">
      <w:footerReference w:type="even" r:id="rId43"/>
      <w:footerReference w:type="default" r:id="rId44"/>
      <w:pgSz w:w="11907" w:h="16839" w:code="1"/>
      <w:pgMar w:top="1440" w:right="1418" w:bottom="142" w:left="141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D5F" w:rsidRDefault="00947D5F">
      <w:pPr>
        <w:spacing w:after="0" w:line="240" w:lineRule="auto"/>
      </w:pPr>
      <w:r>
        <w:separator/>
      </w:r>
    </w:p>
  </w:endnote>
  <w:endnote w:type="continuationSeparator" w:id="0">
    <w:p w:rsidR="00947D5F" w:rsidRDefault="00947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46E" w:rsidRDefault="00BD546E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D1B9CDE" wp14:editId="475DAB9E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สี่เหลี่ยมผืนผ้า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D546E" w:rsidRDefault="00BD546E">
                          <w:pPr>
                            <w:pStyle w:val="af5"/>
                            <w:rPr>
                              <w:rFonts w:asciiTheme="majorHAnsi" w:eastAsiaTheme="majorEastAsia" w:hAnsiTheme="majorHAnsi" w:cstheme="majorBidi"/>
                              <w:sz w:val="25"/>
                              <w:cs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="Angsana New"/>
                                <w:sz w:val="25"/>
                                <w:cs/>
                              </w:rPr>
                              <w:alias w:val="ชื่อเรื่อง"/>
                              <w:id w:val="94774052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="Angsana New" w:hint="cs"/>
                                  <w:sz w:val="25"/>
                                  <w:cs/>
                                </w:rPr>
                                <w:t xml:space="preserve">แผนจุลภาพ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="Angsana New" w:hint="cs"/>
                                  <w:sz w:val="25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="Angsana New" w:hint="cs"/>
                                  <w:sz w:val="25"/>
                                  <w:cs/>
                                </w:rPr>
                                <w:t>.ตำบลเวียงยอง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="Franklin Gothic Book"/>
                              <w:sz w:val="25"/>
                              <w:cs/>
                              <w:lang w:val="th-TH"/>
                            </w:rPr>
                            <w:t xml:space="preserve"> |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สี่เหลี่ยมผืนผ้า 22" o:spid="_x0000_s1050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" o:allowincell="f" filled="f" stroked="f">
              <v:textbox style="layout-flow:vertical;mso-layout-flow-alt:bottom-to-top" inset=",,8.64pt,10.8pt">
                <w:txbxContent>
                  <w:p w:rsidR="00BD546E" w:rsidRDefault="00BD546E">
                    <w:pPr>
                      <w:pStyle w:val="af5"/>
                      <w:rPr>
                        <w:rFonts w:asciiTheme="majorHAnsi" w:eastAsiaTheme="majorEastAsia" w:hAnsiTheme="majorHAnsi" w:cstheme="majorBidi"/>
                        <w:sz w:val="25"/>
                        <w:cs/>
                      </w:rPr>
                    </w:pPr>
                    <w:sdt>
                      <w:sdtPr>
                        <w:rPr>
                          <w:rFonts w:asciiTheme="majorHAnsi" w:eastAsiaTheme="majorEastAsia" w:hAnsiTheme="majorHAnsi" w:cs="Angsana New"/>
                          <w:sz w:val="25"/>
                          <w:cs/>
                        </w:rPr>
                        <w:alias w:val="ชื่อเรื่อง"/>
                        <w:id w:val="94774052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>
                          <w:rPr>
                            <w:rFonts w:asciiTheme="majorHAnsi" w:eastAsiaTheme="majorEastAsia" w:hAnsiTheme="majorHAnsi" w:cs="Angsana New" w:hint="cs"/>
                            <w:sz w:val="25"/>
                            <w:cs/>
                          </w:rPr>
                          <w:t xml:space="preserve">แผนจุลภาพ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="Angsana New" w:hint="cs"/>
                            <w:sz w:val="25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Theme="majorHAnsi" w:eastAsiaTheme="majorEastAsia" w:hAnsiTheme="majorHAnsi" w:cs="Angsana New" w:hint="cs"/>
                            <w:sz w:val="25"/>
                            <w:cs/>
                          </w:rPr>
                          <w:t>.ตำบลเวียงยอง</w:t>
                        </w:r>
                      </w:sdtContent>
                    </w:sdt>
                    <w:r>
                      <w:rPr>
                        <w:rFonts w:asciiTheme="majorHAnsi" w:eastAsiaTheme="majorEastAsia" w:hAnsiTheme="majorHAnsi" w:cs="Franklin Gothic Book"/>
                        <w:sz w:val="25"/>
                        <w:cs/>
                        <w:lang w:val="th-TH"/>
                      </w:rPr>
                      <w:t xml:space="preserve"> |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7369C493" wp14:editId="3BA72D9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34" name="วงร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D546E" w:rsidRDefault="00BD546E">
                          <w:pPr>
                            <w:pStyle w:val="af5"/>
                            <w:jc w:val="center"/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B2199C" w:rsidRPr="00B2199C">
                            <w:rPr>
                              <w:rFonts w:cs="Perpetua"/>
                              <w:noProof/>
                              <w:color w:val="FFFFFF" w:themeColor="background1"/>
                              <w:sz w:val="50"/>
                              <w:szCs w:val="50"/>
                              <w:lang w:val="th-TH"/>
                            </w:rPr>
                            <w:t>26</w:t>
                          </w:r>
                          <w:r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วงรี 21" o:spid="_x0000_s1051" style="position:absolute;margin-left:0;margin-top:0;width:41pt;height:4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" o:allowincell="f" fillcolor="#d34817 [3204]" stroked="f">
              <v:textbox inset="0,0,0,0">
                <w:txbxContent>
                  <w:p w:rsidR="00BD546E" w:rsidRDefault="00BD546E">
                    <w:pPr>
                      <w:pStyle w:val="af5"/>
                      <w:jc w:val="center"/>
                      <w:rPr>
                        <w:color w:val="FFFFFF" w:themeColor="background1"/>
                        <w:sz w:val="50"/>
                        <w:szCs w:val="5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B2199C" w:rsidRPr="00B2199C">
                      <w:rPr>
                        <w:rFonts w:cs="Perpetua"/>
                        <w:noProof/>
                        <w:color w:val="FFFFFF" w:themeColor="background1"/>
                        <w:sz w:val="50"/>
                        <w:szCs w:val="50"/>
                        <w:lang w:val="th-TH"/>
                      </w:rPr>
                      <w:t>26</w:t>
                    </w:r>
                    <w:r>
                      <w:rPr>
                        <w:color w:val="FFFFFF" w:themeColor="background1"/>
                        <w:sz w:val="50"/>
                        <w:szCs w:val="5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46E" w:rsidRDefault="00BD546E">
    <w:pPr>
      <w:rPr>
        <w:sz w:val="25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78CF32B" wp14:editId="15596F06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สี่เหลี่ยมผืนผ้า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D546E" w:rsidRDefault="00BD546E">
                          <w:pPr>
                            <w:pStyle w:val="af5"/>
                            <w:rPr>
                              <w:rFonts w:asciiTheme="majorHAnsi" w:eastAsiaTheme="majorEastAsia" w:hAnsiTheme="majorHAnsi" w:cstheme="majorBidi"/>
                              <w:sz w:val="25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="Angsana New"/>
                                <w:sz w:val="25"/>
                                <w:cs/>
                              </w:rPr>
                              <w:alias w:val="ชื่อเรื่อง"/>
                              <w:id w:val="-226067959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="Angsana New" w:hint="cs"/>
                                  <w:sz w:val="25"/>
                                  <w:cs/>
                                </w:rPr>
                                <w:t xml:space="preserve">แผนจุลภาพ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="Angsana New" w:hint="cs"/>
                                  <w:sz w:val="25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="Angsana New" w:hint="cs"/>
                                  <w:sz w:val="25"/>
                                  <w:cs/>
                                </w:rPr>
                                <w:t>.ตำบลเวียงยอง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="Franklin Gothic Book"/>
                              <w:sz w:val="25"/>
                              <w:cs/>
                              <w:lang w:val="th-TH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5"/>
                              </w:rPr>
                              <w:alias w:val="วันที่"/>
                              <w:id w:val="18579008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00-01-01T00:00:00Z">
                                <w:dateFormat w:val="dd/MM/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สี่เหลี่ยมผืนผ้า 24" o:spid="_x0000_s1052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" o:allowincell="f" filled="f" stroked="f">
              <v:textbox style="layout-flow:vertical;mso-layout-flow-alt:bottom-to-top" inset=",,8.64pt,10.8pt">
                <w:txbxContent>
                  <w:p w:rsidR="00BD546E" w:rsidRDefault="00BD546E">
                    <w:pPr>
                      <w:pStyle w:val="af5"/>
                      <w:rPr>
                        <w:rFonts w:asciiTheme="majorHAnsi" w:eastAsiaTheme="majorEastAsia" w:hAnsiTheme="majorHAnsi" w:cstheme="majorBidi"/>
                        <w:sz w:val="25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="Angsana New"/>
                          <w:sz w:val="25"/>
                          <w:cs/>
                        </w:rPr>
                        <w:alias w:val="ชื่อเรื่อง"/>
                        <w:id w:val="-22606795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>
                          <w:rPr>
                            <w:rFonts w:asciiTheme="majorHAnsi" w:eastAsiaTheme="majorEastAsia" w:hAnsiTheme="majorHAnsi" w:cs="Angsana New" w:hint="cs"/>
                            <w:sz w:val="25"/>
                            <w:cs/>
                          </w:rPr>
                          <w:t xml:space="preserve">แผนจุลภาพ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="Angsana New" w:hint="cs"/>
                            <w:sz w:val="25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Theme="majorHAnsi" w:eastAsiaTheme="majorEastAsia" w:hAnsiTheme="majorHAnsi" w:cs="Angsana New" w:hint="cs"/>
                            <w:sz w:val="25"/>
                            <w:cs/>
                          </w:rPr>
                          <w:t>.ตำบลเวียงยอง</w:t>
                        </w:r>
                      </w:sdtContent>
                    </w:sdt>
                    <w:r>
                      <w:rPr>
                        <w:rFonts w:asciiTheme="majorHAnsi" w:eastAsiaTheme="majorEastAsia" w:hAnsiTheme="majorHAnsi" w:cs="Franklin Gothic Book"/>
                        <w:sz w:val="25"/>
                        <w:cs/>
                        <w:lang w:val="th-TH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5"/>
                        </w:rPr>
                        <w:alias w:val="วันที่"/>
                        <w:id w:val="185790083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00-01-01T00:00:00Z">
                          <w:dateFormat w:val="dd/MM/bb"/>
                          <w:lid w:val="th-TH"/>
                          <w:storeMappedDataAs w:val="dateTime"/>
                          <w:calendar w:val="gregorian"/>
                        </w:date>
                      </w:sdtPr>
                      <w:sdtContent>
                        <w:r>
                          <w:rPr>
                            <w:rFonts w:asciiTheme="majorHAnsi" w:eastAsiaTheme="majorEastAsia" w:hAnsiTheme="majorHAnsi" w:cstheme="majorBidi"/>
                            <w:sz w:val="25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5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304E7B6" wp14:editId="0E3A03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รูปร่างอัตโนมัติ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รูปร่างอัตโนมัติ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5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9B17FF" wp14:editId="72F46D7F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856" cy="443625"/>
              <wp:effectExtent l="0" t="0" r="0" b="0"/>
              <wp:wrapNone/>
              <wp:docPr id="37" name="วงร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856" cy="443625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D546E" w:rsidRDefault="00BD546E">
                          <w:pPr>
                            <w:pStyle w:val="af5"/>
                            <w:jc w:val="center"/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B2199C" w:rsidRPr="00B2199C">
                            <w:rPr>
                              <w:rFonts w:cs="Perpetua"/>
                              <w:noProof/>
                              <w:color w:val="FFFFFF" w:themeColor="background1"/>
                              <w:sz w:val="50"/>
                              <w:szCs w:val="50"/>
                              <w:lang w:val="th-TH"/>
                            </w:rPr>
                            <w:t>25</w:t>
                          </w:r>
                          <w:r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วงรี 18" o:spid="_x0000_s1053" style="position:absolute;margin-left:-10.2pt;margin-top:0;width:41pt;height:34.95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" o:allowincell="f" fillcolor="#d34817 [3204]" stroked="f">
              <v:textbox inset="0,0,0,0">
                <w:txbxContent>
                  <w:p w:rsidR="00BD546E" w:rsidRDefault="00BD546E">
                    <w:pPr>
                      <w:pStyle w:val="af5"/>
                      <w:jc w:val="center"/>
                      <w:rPr>
                        <w:color w:val="FFFFFF" w:themeColor="background1"/>
                        <w:sz w:val="50"/>
                        <w:szCs w:val="5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B2199C" w:rsidRPr="00B2199C">
                      <w:rPr>
                        <w:rFonts w:cs="Perpetua"/>
                        <w:noProof/>
                        <w:color w:val="FFFFFF" w:themeColor="background1"/>
                        <w:sz w:val="50"/>
                        <w:szCs w:val="50"/>
                        <w:lang w:val="th-TH"/>
                      </w:rPr>
                      <w:t>25</w:t>
                    </w:r>
                    <w:r>
                      <w:rPr>
                        <w:color w:val="FFFFFF" w:themeColor="background1"/>
                        <w:sz w:val="50"/>
                        <w:szCs w:val="5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BD546E" w:rsidRDefault="00BD546E">
    <w:pPr>
      <w:pStyle w:val="a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D5F" w:rsidRDefault="00947D5F">
      <w:pPr>
        <w:spacing w:after="0" w:line="240" w:lineRule="auto"/>
      </w:pPr>
      <w:r>
        <w:separator/>
      </w:r>
    </w:p>
  </w:footnote>
  <w:footnote w:type="continuationSeparator" w:id="0">
    <w:p w:rsidR="00947D5F" w:rsidRDefault="00947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cs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cs="Symbol" w:hint="default"/>
        <w:color w:val="A28E6A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cs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cs="Symbol" w:hint="default"/>
        <w:color w:val="D34817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cs="Symbol" w:hint="default"/>
        <w:color w:val="9D3511" w:themeColor="accent1" w:themeShade="BF"/>
      </w:rPr>
    </w:lvl>
  </w:abstractNum>
  <w:abstractNum w:abstractNumId="5">
    <w:nsid w:val="14942E7A"/>
    <w:multiLevelType w:val="hybridMultilevel"/>
    <w:tmpl w:val="1292BCBE"/>
    <w:lvl w:ilvl="0" w:tplc="40186B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3A622AB"/>
    <w:multiLevelType w:val="multilevel"/>
    <w:tmpl w:val="D55815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1CC78E7"/>
    <w:multiLevelType w:val="hybridMultilevel"/>
    <w:tmpl w:val="DB2248F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43C80495"/>
    <w:multiLevelType w:val="hybridMultilevel"/>
    <w:tmpl w:val="B33EEC64"/>
    <w:lvl w:ilvl="0" w:tplc="703AF2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88132A"/>
    <w:multiLevelType w:val="multilevel"/>
    <w:tmpl w:val="3A6CA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5"/>
  </w:num>
  <w:num w:numId="9">
    <w:abstractNumId w:val="8"/>
  </w:num>
  <w:num w:numId="1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AF0"/>
    <w:rsid w:val="00001B98"/>
    <w:rsid w:val="00005517"/>
    <w:rsid w:val="0001351A"/>
    <w:rsid w:val="00014036"/>
    <w:rsid w:val="00032BE8"/>
    <w:rsid w:val="00034E9F"/>
    <w:rsid w:val="0003639F"/>
    <w:rsid w:val="0003784C"/>
    <w:rsid w:val="000556E4"/>
    <w:rsid w:val="00057404"/>
    <w:rsid w:val="000660D1"/>
    <w:rsid w:val="00070155"/>
    <w:rsid w:val="00082AF0"/>
    <w:rsid w:val="00096821"/>
    <w:rsid w:val="000A4FFA"/>
    <w:rsid w:val="00100B93"/>
    <w:rsid w:val="001110F5"/>
    <w:rsid w:val="001114CB"/>
    <w:rsid w:val="0013737E"/>
    <w:rsid w:val="00160E7F"/>
    <w:rsid w:val="001672B4"/>
    <w:rsid w:val="001778EC"/>
    <w:rsid w:val="00184F21"/>
    <w:rsid w:val="00191792"/>
    <w:rsid w:val="001A6278"/>
    <w:rsid w:val="001C21A1"/>
    <w:rsid w:val="001C47A2"/>
    <w:rsid w:val="001C530F"/>
    <w:rsid w:val="001D49F3"/>
    <w:rsid w:val="001E5556"/>
    <w:rsid w:val="001F5EC3"/>
    <w:rsid w:val="00202DF7"/>
    <w:rsid w:val="00230871"/>
    <w:rsid w:val="002342C3"/>
    <w:rsid w:val="00253789"/>
    <w:rsid w:val="00254702"/>
    <w:rsid w:val="00281308"/>
    <w:rsid w:val="002829FE"/>
    <w:rsid w:val="00285268"/>
    <w:rsid w:val="0029569B"/>
    <w:rsid w:val="002964A5"/>
    <w:rsid w:val="002A340E"/>
    <w:rsid w:val="002C1DE7"/>
    <w:rsid w:val="003043B6"/>
    <w:rsid w:val="00333E2C"/>
    <w:rsid w:val="00336B99"/>
    <w:rsid w:val="0034019F"/>
    <w:rsid w:val="003473DF"/>
    <w:rsid w:val="00351AE4"/>
    <w:rsid w:val="003632E8"/>
    <w:rsid w:val="00370064"/>
    <w:rsid w:val="00382C67"/>
    <w:rsid w:val="00390BE8"/>
    <w:rsid w:val="003C179B"/>
    <w:rsid w:val="003D46F9"/>
    <w:rsid w:val="003D5395"/>
    <w:rsid w:val="003E32F0"/>
    <w:rsid w:val="003F4A4A"/>
    <w:rsid w:val="00402E26"/>
    <w:rsid w:val="00406583"/>
    <w:rsid w:val="00412252"/>
    <w:rsid w:val="00433DC7"/>
    <w:rsid w:val="00434E2C"/>
    <w:rsid w:val="00450761"/>
    <w:rsid w:val="0045466A"/>
    <w:rsid w:val="00460DD6"/>
    <w:rsid w:val="00462CD7"/>
    <w:rsid w:val="00467FA5"/>
    <w:rsid w:val="00476770"/>
    <w:rsid w:val="004843D5"/>
    <w:rsid w:val="0048559B"/>
    <w:rsid w:val="00492CA5"/>
    <w:rsid w:val="004935E2"/>
    <w:rsid w:val="004A7469"/>
    <w:rsid w:val="004B081F"/>
    <w:rsid w:val="004C37F8"/>
    <w:rsid w:val="004D133D"/>
    <w:rsid w:val="004E1D2E"/>
    <w:rsid w:val="004E3D2A"/>
    <w:rsid w:val="0053303F"/>
    <w:rsid w:val="00540344"/>
    <w:rsid w:val="00540E67"/>
    <w:rsid w:val="0054522A"/>
    <w:rsid w:val="005818DA"/>
    <w:rsid w:val="005D48E1"/>
    <w:rsid w:val="005F46BE"/>
    <w:rsid w:val="005F62FA"/>
    <w:rsid w:val="00603349"/>
    <w:rsid w:val="00607F52"/>
    <w:rsid w:val="0062321A"/>
    <w:rsid w:val="00650B2E"/>
    <w:rsid w:val="006520C0"/>
    <w:rsid w:val="00674C40"/>
    <w:rsid w:val="006C0015"/>
    <w:rsid w:val="006C3A86"/>
    <w:rsid w:val="006E7A13"/>
    <w:rsid w:val="0071074C"/>
    <w:rsid w:val="00753F32"/>
    <w:rsid w:val="007664FA"/>
    <w:rsid w:val="00781FBE"/>
    <w:rsid w:val="007959B6"/>
    <w:rsid w:val="007B2569"/>
    <w:rsid w:val="007B607E"/>
    <w:rsid w:val="007B6978"/>
    <w:rsid w:val="007E51D9"/>
    <w:rsid w:val="007F1478"/>
    <w:rsid w:val="00800AAA"/>
    <w:rsid w:val="00815BC9"/>
    <w:rsid w:val="00826D11"/>
    <w:rsid w:val="008461BE"/>
    <w:rsid w:val="00846FEB"/>
    <w:rsid w:val="00856CE9"/>
    <w:rsid w:val="00860D9B"/>
    <w:rsid w:val="0089628B"/>
    <w:rsid w:val="00896660"/>
    <w:rsid w:val="008A14B0"/>
    <w:rsid w:val="008A4CE9"/>
    <w:rsid w:val="008A6C25"/>
    <w:rsid w:val="008C361B"/>
    <w:rsid w:val="008C4C7B"/>
    <w:rsid w:val="008F0D51"/>
    <w:rsid w:val="009063F6"/>
    <w:rsid w:val="009208AB"/>
    <w:rsid w:val="009309B8"/>
    <w:rsid w:val="00947D5F"/>
    <w:rsid w:val="00947F02"/>
    <w:rsid w:val="009510DE"/>
    <w:rsid w:val="00952930"/>
    <w:rsid w:val="009663B7"/>
    <w:rsid w:val="00974A27"/>
    <w:rsid w:val="00974D75"/>
    <w:rsid w:val="00981DA9"/>
    <w:rsid w:val="009924D0"/>
    <w:rsid w:val="009B07F0"/>
    <w:rsid w:val="009B6854"/>
    <w:rsid w:val="009B7308"/>
    <w:rsid w:val="009D0772"/>
    <w:rsid w:val="009F65B2"/>
    <w:rsid w:val="00A07472"/>
    <w:rsid w:val="00A10F32"/>
    <w:rsid w:val="00A13D5F"/>
    <w:rsid w:val="00A30DC3"/>
    <w:rsid w:val="00A35260"/>
    <w:rsid w:val="00A369B6"/>
    <w:rsid w:val="00A42D7C"/>
    <w:rsid w:val="00A4346F"/>
    <w:rsid w:val="00A73625"/>
    <w:rsid w:val="00A913A6"/>
    <w:rsid w:val="00AA21AF"/>
    <w:rsid w:val="00AA6528"/>
    <w:rsid w:val="00B203E4"/>
    <w:rsid w:val="00B2199C"/>
    <w:rsid w:val="00B31BCA"/>
    <w:rsid w:val="00B35BC0"/>
    <w:rsid w:val="00B3741A"/>
    <w:rsid w:val="00B54C6C"/>
    <w:rsid w:val="00B73CA3"/>
    <w:rsid w:val="00B86F6F"/>
    <w:rsid w:val="00B87DCD"/>
    <w:rsid w:val="00BA7715"/>
    <w:rsid w:val="00BD546E"/>
    <w:rsid w:val="00BE152F"/>
    <w:rsid w:val="00BF76EA"/>
    <w:rsid w:val="00C349D7"/>
    <w:rsid w:val="00C42A73"/>
    <w:rsid w:val="00C46A68"/>
    <w:rsid w:val="00C5514C"/>
    <w:rsid w:val="00C66ADD"/>
    <w:rsid w:val="00C77C52"/>
    <w:rsid w:val="00C913FF"/>
    <w:rsid w:val="00C955FA"/>
    <w:rsid w:val="00CA34AE"/>
    <w:rsid w:val="00CA6FCB"/>
    <w:rsid w:val="00CD056A"/>
    <w:rsid w:val="00CD17BE"/>
    <w:rsid w:val="00CD53C3"/>
    <w:rsid w:val="00CF2C67"/>
    <w:rsid w:val="00D03B9B"/>
    <w:rsid w:val="00D77A99"/>
    <w:rsid w:val="00D8414D"/>
    <w:rsid w:val="00D9253E"/>
    <w:rsid w:val="00D96808"/>
    <w:rsid w:val="00DC0D86"/>
    <w:rsid w:val="00DE0281"/>
    <w:rsid w:val="00DF2BBC"/>
    <w:rsid w:val="00E034F5"/>
    <w:rsid w:val="00E336B6"/>
    <w:rsid w:val="00E464BB"/>
    <w:rsid w:val="00E50A05"/>
    <w:rsid w:val="00E61114"/>
    <w:rsid w:val="00E630DE"/>
    <w:rsid w:val="00E90E9E"/>
    <w:rsid w:val="00E950AD"/>
    <w:rsid w:val="00EA63F9"/>
    <w:rsid w:val="00EB1383"/>
    <w:rsid w:val="00EB16E8"/>
    <w:rsid w:val="00ED08BB"/>
    <w:rsid w:val="00EE6570"/>
    <w:rsid w:val="00F11C60"/>
    <w:rsid w:val="00F16020"/>
    <w:rsid w:val="00F55E79"/>
    <w:rsid w:val="00FB0064"/>
    <w:rsid w:val="00FD2C09"/>
    <w:rsid w:val="00FD4D1D"/>
    <w:rsid w:val="00FE0DEE"/>
    <w:rsid w:val="00FE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4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160"/>
    </w:pPr>
    <w:rPr>
      <w:rFonts w:cs="Times New Roman"/>
      <w:color w:val="000000" w:themeColor="text1"/>
      <w:szCs w:val="25"/>
    </w:rPr>
  </w:style>
  <w:style w:type="paragraph" w:styleId="1">
    <w:name w:val="heading 1"/>
    <w:basedOn w:val="a0"/>
    <w:next w:val="a0"/>
    <w:link w:val="10"/>
    <w:qFormat/>
    <w:pPr>
      <w:spacing w:before="300" w:after="40" w:line="240" w:lineRule="auto"/>
      <w:outlineLvl w:val="0"/>
    </w:pPr>
    <w:rPr>
      <w:rFonts w:asciiTheme="majorHAnsi" w:hAnsiTheme="majorHAnsi" w:cstheme="majorBidi"/>
      <w:b/>
      <w:bCs/>
      <w:color w:val="9D3511" w:themeColor="accent1" w:themeShade="BF"/>
      <w:spacing w:val="20"/>
      <w:sz w:val="35"/>
      <w:szCs w:val="35"/>
    </w:rPr>
  </w:style>
  <w:style w:type="paragraph" w:styleId="20">
    <w:name w:val="heading 2"/>
    <w:basedOn w:val="a0"/>
    <w:next w:val="a0"/>
    <w:link w:val="21"/>
    <w:qFormat/>
    <w:pPr>
      <w:spacing w:before="240" w:after="40" w:line="240" w:lineRule="auto"/>
      <w:outlineLvl w:val="1"/>
    </w:pPr>
    <w:rPr>
      <w:rFonts w:asciiTheme="majorHAnsi" w:hAnsiTheme="majorHAnsi" w:cstheme="majorBidi"/>
      <w:b/>
      <w:bCs/>
      <w:color w:val="9D3511" w:themeColor="accent1" w:themeShade="BF"/>
      <w:spacing w:val="20"/>
      <w:sz w:val="30"/>
      <w:szCs w:val="30"/>
    </w:rPr>
  </w:style>
  <w:style w:type="paragraph" w:styleId="30">
    <w:name w:val="heading 3"/>
    <w:basedOn w:val="a0"/>
    <w:next w:val="a0"/>
    <w:link w:val="31"/>
    <w:qFormat/>
    <w:pPr>
      <w:spacing w:before="200" w:after="40" w:line="240" w:lineRule="auto"/>
      <w:outlineLvl w:val="2"/>
    </w:pPr>
    <w:rPr>
      <w:rFonts w:asciiTheme="majorHAnsi" w:hAnsiTheme="majorHAnsi" w:cstheme="majorBidi"/>
      <w:b/>
      <w:bCs/>
      <w:color w:val="D34817" w:themeColor="accent1"/>
      <w:spacing w:val="20"/>
      <w:sz w:val="30"/>
      <w:szCs w:val="30"/>
    </w:rPr>
  </w:style>
  <w:style w:type="paragraph" w:styleId="40">
    <w:name w:val="heading 4"/>
    <w:basedOn w:val="a0"/>
    <w:next w:val="a0"/>
    <w:link w:val="41"/>
    <w:uiPriority w:val="9"/>
    <w:unhideWhenUsed/>
    <w:qFormat/>
    <w:pPr>
      <w:spacing w:before="240" w:after="0"/>
      <w:outlineLvl w:val="3"/>
    </w:pPr>
    <w:rPr>
      <w:rFonts w:asciiTheme="majorHAnsi" w:hAnsiTheme="majorHAnsi" w:cstheme="majorBidi"/>
      <w:b/>
      <w:bCs/>
      <w:color w:val="7B6A4D" w:themeColor="accent3" w:themeShade="BF"/>
      <w:spacing w:val="20"/>
      <w:sz w:val="30"/>
      <w:szCs w:val="30"/>
    </w:rPr>
  </w:style>
  <w:style w:type="paragraph" w:styleId="50">
    <w:name w:val="heading 5"/>
    <w:basedOn w:val="a0"/>
    <w:next w:val="a0"/>
    <w:link w:val="51"/>
    <w:unhideWhenUsed/>
    <w:qFormat/>
    <w:pPr>
      <w:spacing w:before="200" w:after="0"/>
      <w:outlineLvl w:val="4"/>
    </w:pPr>
    <w:rPr>
      <w:rFonts w:asciiTheme="majorHAnsi" w:hAnsiTheme="majorHAnsi" w:cstheme="majorBidi"/>
      <w:b/>
      <w:bCs/>
      <w:i/>
      <w:iCs/>
      <w:color w:val="7B6A4D" w:themeColor="accent3" w:themeShade="BF"/>
      <w:spacing w:val="20"/>
      <w:szCs w:val="33"/>
    </w:rPr>
  </w:style>
  <w:style w:type="paragraph" w:styleId="6">
    <w:name w:val="heading 6"/>
    <w:basedOn w:val="a0"/>
    <w:next w:val="a0"/>
    <w:link w:val="60"/>
    <w:uiPriority w:val="9"/>
    <w:unhideWhenUsed/>
    <w:qFormat/>
    <w:pPr>
      <w:spacing w:before="200" w:after="0"/>
      <w:outlineLvl w:val="5"/>
    </w:pPr>
    <w:rPr>
      <w:rFonts w:asciiTheme="majorHAnsi" w:hAnsiTheme="majorHAnsi" w:cstheme="majorBidi"/>
      <w:color w:val="524733" w:themeColor="accent3" w:themeShade="80"/>
      <w:spacing w:val="10"/>
      <w:sz w:val="30"/>
      <w:szCs w:val="30"/>
    </w:rPr>
  </w:style>
  <w:style w:type="paragraph" w:styleId="7">
    <w:name w:val="heading 7"/>
    <w:basedOn w:val="a0"/>
    <w:next w:val="a0"/>
    <w:link w:val="70"/>
    <w:uiPriority w:val="9"/>
    <w:unhideWhenUsed/>
    <w:qFormat/>
    <w:pPr>
      <w:spacing w:before="200" w:after="0"/>
      <w:outlineLvl w:val="6"/>
    </w:pPr>
    <w:rPr>
      <w:rFonts w:asciiTheme="majorHAnsi" w:hAnsiTheme="majorHAnsi" w:cstheme="majorBidi"/>
      <w:i/>
      <w:iCs/>
      <w:color w:val="524733" w:themeColor="accent3" w:themeShade="80"/>
      <w:spacing w:val="10"/>
      <w:sz w:val="30"/>
      <w:szCs w:val="30"/>
    </w:rPr>
  </w:style>
  <w:style w:type="paragraph" w:styleId="8">
    <w:name w:val="heading 8"/>
    <w:basedOn w:val="a0"/>
    <w:next w:val="a0"/>
    <w:link w:val="80"/>
    <w:uiPriority w:val="9"/>
    <w:unhideWhenUsed/>
    <w:qFormat/>
    <w:pPr>
      <w:spacing w:before="200" w:after="0"/>
      <w:outlineLvl w:val="7"/>
    </w:pPr>
    <w:rPr>
      <w:rFonts w:asciiTheme="majorHAnsi" w:hAnsiTheme="majorHAnsi" w:cstheme="majorBidi"/>
      <w:color w:val="D34817" w:themeColor="accent1"/>
      <w:spacing w:val="10"/>
    </w:rPr>
  </w:style>
  <w:style w:type="paragraph" w:styleId="9">
    <w:name w:val="heading 9"/>
    <w:basedOn w:val="a0"/>
    <w:next w:val="a0"/>
    <w:link w:val="90"/>
    <w:uiPriority w:val="9"/>
    <w:unhideWhenUsed/>
    <w:qFormat/>
    <w:pPr>
      <w:spacing w:before="200" w:after="0"/>
      <w:outlineLvl w:val="8"/>
    </w:pPr>
    <w:rPr>
      <w:rFonts w:asciiTheme="majorHAnsi" w:hAnsiTheme="majorHAnsi" w:cstheme="majorBidi"/>
      <w:i/>
      <w:iCs/>
      <w:color w:val="D34817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Pr>
      <w:rFonts w:asciiTheme="majorHAnsi" w:hAnsiTheme="majorHAnsi" w:cstheme="majorBidi"/>
      <w:b/>
      <w:bCs/>
      <w:color w:val="9D3511" w:themeColor="accent1" w:themeShade="BF"/>
      <w:spacing w:val="20"/>
      <w:sz w:val="35"/>
      <w:szCs w:val="35"/>
    </w:rPr>
  </w:style>
  <w:style w:type="character" w:customStyle="1" w:styleId="21">
    <w:name w:val="หัวเรื่อง 2 อักขระ"/>
    <w:basedOn w:val="a1"/>
    <w:link w:val="20"/>
    <w:rPr>
      <w:rFonts w:asciiTheme="majorHAnsi" w:hAnsiTheme="majorHAnsi" w:cstheme="majorBidi"/>
      <w:b/>
      <w:bCs/>
      <w:color w:val="9D3511" w:themeColor="accent1" w:themeShade="BF"/>
      <w:spacing w:val="20"/>
      <w:sz w:val="30"/>
      <w:szCs w:val="30"/>
    </w:rPr>
  </w:style>
  <w:style w:type="character" w:customStyle="1" w:styleId="31">
    <w:name w:val="หัวเรื่อง 3 อักขระ"/>
    <w:basedOn w:val="a1"/>
    <w:link w:val="30"/>
    <w:rPr>
      <w:rFonts w:asciiTheme="majorHAnsi" w:hAnsiTheme="majorHAnsi" w:cstheme="majorBidi"/>
      <w:b/>
      <w:bCs/>
      <w:color w:val="D34817" w:themeColor="accent1"/>
      <w:spacing w:val="20"/>
      <w:sz w:val="30"/>
      <w:szCs w:val="30"/>
    </w:rPr>
  </w:style>
  <w:style w:type="paragraph" w:styleId="a4">
    <w:name w:val="Title"/>
    <w:basedOn w:val="a0"/>
    <w:link w:val="a5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 w:cstheme="majorBidi"/>
      <w:b/>
      <w:bCs/>
      <w:smallCaps/>
      <w:color w:val="D34817" w:themeColor="accent1"/>
      <w:sz w:val="61"/>
      <w:szCs w:val="61"/>
    </w:rPr>
  </w:style>
  <w:style w:type="character" w:customStyle="1" w:styleId="a5">
    <w:name w:val="ชื่อเรื่อง อักขระ"/>
    <w:basedOn w:val="a1"/>
    <w:link w:val="a4"/>
    <w:rPr>
      <w:rFonts w:asciiTheme="majorHAnsi" w:hAnsiTheme="majorHAnsi" w:cstheme="majorBidi"/>
      <w:b/>
      <w:bCs/>
      <w:smallCaps/>
      <w:color w:val="D34817" w:themeColor="accent1"/>
      <w:sz w:val="61"/>
      <w:szCs w:val="61"/>
    </w:rPr>
  </w:style>
  <w:style w:type="paragraph" w:styleId="a6">
    <w:name w:val="Subtitle"/>
    <w:basedOn w:val="a0"/>
    <w:link w:val="a7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35"/>
      <w:szCs w:val="35"/>
    </w:rPr>
  </w:style>
  <w:style w:type="character" w:customStyle="1" w:styleId="a7">
    <w:name w:val="ชื่อเรื่องรอง อักขระ"/>
    <w:basedOn w:val="a1"/>
    <w:link w:val="a6"/>
    <w:uiPriority w:val="11"/>
    <w:rPr>
      <w:rFonts w:asciiTheme="majorHAnsi" w:hAnsiTheme="majorHAnsi" w:cstheme="minorBidi"/>
      <w:sz w:val="35"/>
      <w:szCs w:val="35"/>
    </w:rPr>
  </w:style>
  <w:style w:type="paragraph" w:styleId="a8">
    <w:name w:val="footer"/>
    <w:basedOn w:val="a0"/>
    <w:link w:val="a9"/>
    <w:unhideWhenUsed/>
    <w:pPr>
      <w:tabs>
        <w:tab w:val="center" w:pos="4320"/>
        <w:tab w:val="right" w:pos="8640"/>
      </w:tabs>
    </w:pPr>
  </w:style>
  <w:style w:type="character" w:customStyle="1" w:styleId="a9">
    <w:name w:val="ท้ายกระดาษ อักขระ"/>
    <w:basedOn w:val="a1"/>
    <w:link w:val="a8"/>
    <w:rPr>
      <w:rFonts w:cs="Times New Roman"/>
      <w:color w:val="000000" w:themeColor="text1"/>
      <w:szCs w:val="25"/>
    </w:rPr>
  </w:style>
  <w:style w:type="paragraph" w:styleId="aa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22"/>
      <w:szCs w:val="22"/>
    </w:rPr>
  </w:style>
  <w:style w:type="paragraph" w:styleId="ab">
    <w:name w:val="Balloon Text"/>
    <w:basedOn w:val="a0"/>
    <w:link w:val="ac"/>
    <w:semiHidden/>
    <w:unhideWhenUsed/>
    <w:rPr>
      <w:rFonts w:ascii="Tahoma" w:hAnsi="Tahoma" w:cs="Tahoma"/>
      <w:sz w:val="20"/>
      <w:szCs w:val="20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Pr>
      <w:rFonts w:ascii="Tahoma" w:hAnsi="Tahoma" w:cs="Tahoma"/>
      <w:color w:val="000000" w:themeColor="text1"/>
      <w:sz w:val="20"/>
      <w:szCs w:val="20"/>
    </w:rPr>
  </w:style>
  <w:style w:type="paragraph" w:styleId="ad">
    <w:name w:val="Block Text"/>
    <w:aliases w:val="บล็อกข้อความที่อ้างอิง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35"/>
      <w:szCs w:val="35"/>
    </w:rPr>
  </w:style>
  <w:style w:type="character" w:styleId="ae">
    <w:name w:val="Book Title"/>
    <w:basedOn w:val="a1"/>
    <w:uiPriority w:val="33"/>
    <w:qFormat/>
    <w:rPr>
      <w:rFonts w:asciiTheme="majorHAnsi" w:hAnsiTheme="majorHAnsi" w:cstheme="majorBidi"/>
      <w:i/>
      <w:iCs/>
      <w:color w:val="855D5D" w:themeColor="accent6"/>
      <w:sz w:val="25"/>
      <w:szCs w:val="25"/>
    </w:rPr>
  </w:style>
  <w:style w:type="character" w:styleId="af">
    <w:name w:val="Emphasis"/>
    <w:uiPriority w:val="20"/>
    <w:qFormat/>
    <w:rPr>
      <w:b/>
      <w:bCs/>
      <w:i/>
      <w:iCs/>
      <w:color w:val="404040" w:themeColor="text1" w:themeTint="BF"/>
      <w:spacing w:val="2"/>
      <w:w w:val="100"/>
    </w:rPr>
  </w:style>
  <w:style w:type="paragraph" w:styleId="af0">
    <w:name w:val="header"/>
    <w:basedOn w:val="a0"/>
    <w:link w:val="af1"/>
    <w:unhideWhenUsed/>
    <w:pPr>
      <w:tabs>
        <w:tab w:val="center" w:pos="4320"/>
        <w:tab w:val="right" w:pos="8640"/>
      </w:tabs>
    </w:pPr>
  </w:style>
  <w:style w:type="character" w:customStyle="1" w:styleId="af1">
    <w:name w:val="หัวกระดาษ อักขระ"/>
    <w:basedOn w:val="a1"/>
    <w:link w:val="af0"/>
    <w:uiPriority w:val="99"/>
    <w:rPr>
      <w:rFonts w:cs="Times New Roman"/>
      <w:color w:val="000000" w:themeColor="text1"/>
      <w:szCs w:val="25"/>
    </w:rPr>
  </w:style>
  <w:style w:type="character" w:customStyle="1" w:styleId="41">
    <w:name w:val="หัวเรื่อง 4 อักขระ"/>
    <w:basedOn w:val="a1"/>
    <w:link w:val="40"/>
    <w:uiPriority w:val="9"/>
    <w:rPr>
      <w:rFonts w:asciiTheme="majorHAnsi" w:hAnsiTheme="majorHAnsi" w:cstheme="majorBidi"/>
      <w:b/>
      <w:bCs/>
      <w:color w:val="7B6A4D" w:themeColor="accent3" w:themeShade="BF"/>
      <w:spacing w:val="20"/>
      <w:sz w:val="30"/>
      <w:szCs w:val="30"/>
    </w:rPr>
  </w:style>
  <w:style w:type="character" w:customStyle="1" w:styleId="51">
    <w:name w:val="หัวเรื่อง 5 อักขระ"/>
    <w:basedOn w:val="a1"/>
    <w:link w:val="50"/>
    <w:rPr>
      <w:rFonts w:asciiTheme="majorHAnsi" w:hAnsiTheme="majorHAnsi" w:cstheme="majorBidi"/>
      <w:b/>
      <w:bCs/>
      <w:i/>
      <w:iCs/>
      <w:color w:val="7B6A4D" w:themeColor="accent3" w:themeShade="BF"/>
      <w:spacing w:val="20"/>
      <w:szCs w:val="33"/>
    </w:rPr>
  </w:style>
  <w:style w:type="character" w:customStyle="1" w:styleId="60">
    <w:name w:val="หัวเรื่อง 6 อักขระ"/>
    <w:basedOn w:val="a1"/>
    <w:link w:val="6"/>
    <w:uiPriority w:val="9"/>
    <w:rPr>
      <w:rFonts w:asciiTheme="majorHAnsi" w:hAnsiTheme="majorHAnsi" w:cstheme="majorBidi"/>
      <w:color w:val="524733" w:themeColor="accent3" w:themeShade="80"/>
      <w:spacing w:val="10"/>
      <w:sz w:val="30"/>
      <w:szCs w:val="30"/>
    </w:rPr>
  </w:style>
  <w:style w:type="character" w:customStyle="1" w:styleId="70">
    <w:name w:val="หัวเรื่อง 7 อักขระ"/>
    <w:basedOn w:val="a1"/>
    <w:link w:val="7"/>
    <w:uiPriority w:val="9"/>
    <w:rPr>
      <w:rFonts w:asciiTheme="majorHAnsi" w:hAnsiTheme="majorHAnsi" w:cstheme="majorBidi"/>
      <w:i/>
      <w:iCs/>
      <w:color w:val="524733" w:themeColor="accent3" w:themeShade="80"/>
      <w:spacing w:val="10"/>
      <w:sz w:val="30"/>
      <w:szCs w:val="30"/>
    </w:rPr>
  </w:style>
  <w:style w:type="character" w:customStyle="1" w:styleId="80">
    <w:name w:val="หัวเรื่อง 8 อักขระ"/>
    <w:basedOn w:val="a1"/>
    <w:link w:val="8"/>
    <w:uiPriority w:val="9"/>
    <w:rPr>
      <w:rFonts w:asciiTheme="majorHAnsi" w:hAnsiTheme="majorHAnsi" w:cstheme="majorBidi"/>
      <w:color w:val="D34817" w:themeColor="accent1"/>
      <w:spacing w:val="10"/>
      <w:szCs w:val="25"/>
    </w:rPr>
  </w:style>
  <w:style w:type="character" w:customStyle="1" w:styleId="90">
    <w:name w:val="หัวเรื่อง 9 อักขระ"/>
    <w:basedOn w:val="a1"/>
    <w:link w:val="9"/>
    <w:uiPriority w:val="9"/>
    <w:rPr>
      <w:rFonts w:asciiTheme="majorHAnsi" w:hAnsiTheme="majorHAnsi" w:cstheme="majorBidi"/>
      <w:i/>
      <w:iCs/>
      <w:color w:val="D34817" w:themeColor="accent1"/>
      <w:spacing w:val="10"/>
      <w:szCs w:val="25"/>
    </w:rPr>
  </w:style>
  <w:style w:type="character" w:styleId="af2">
    <w:name w:val="Intense Emphasis"/>
    <w:basedOn w:val="a1"/>
    <w:uiPriority w:val="21"/>
    <w:qFormat/>
    <w:rPr>
      <w:rFonts w:asciiTheme="minorHAnsi" w:hAnsiTheme="minorHAnsi" w:cstheme="minorBidi"/>
      <w:b/>
      <w:bCs/>
      <w:i/>
      <w:iCs/>
      <w:smallCaps/>
      <w:color w:val="9B2D1F" w:themeColor="accent2"/>
      <w:spacing w:val="2"/>
      <w:w w:val="100"/>
      <w:sz w:val="25"/>
      <w:szCs w:val="25"/>
    </w:rPr>
  </w:style>
  <w:style w:type="paragraph" w:styleId="af3">
    <w:name w:val="Intense Quote"/>
    <w:basedOn w:val="a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 w:cstheme="majorBidi"/>
      <w:i/>
      <w:iCs/>
      <w:color w:val="FFFFFF" w:themeColor="background1"/>
      <w:sz w:val="40"/>
      <w:szCs w:val="40"/>
    </w:rPr>
  </w:style>
  <w:style w:type="character" w:styleId="af4">
    <w:name w:val="Intense Reference"/>
    <w:basedOn w:val="a1"/>
    <w:uiPriority w:val="32"/>
    <w:qFormat/>
    <w:rPr>
      <w:rFonts w:cs="Times New Roman"/>
      <w:b/>
      <w:bCs/>
      <w:color w:val="D34817" w:themeColor="accent1"/>
      <w:sz w:val="28"/>
      <w:szCs w:val="28"/>
      <w:u w:val="single"/>
    </w:rPr>
  </w:style>
  <w:style w:type="paragraph" w:styleId="a">
    <w:name w:val="List Bullet"/>
    <w:basedOn w:val="a0"/>
    <w:uiPriority w:val="36"/>
    <w:unhideWhenUsed/>
    <w:qFormat/>
    <w:pPr>
      <w:numPr>
        <w:numId w:val="1"/>
      </w:numPr>
      <w:spacing w:after="0"/>
      <w:contextualSpacing/>
    </w:pPr>
  </w:style>
  <w:style w:type="paragraph" w:styleId="2">
    <w:name w:val="List Bullet 2"/>
    <w:basedOn w:val="a0"/>
    <w:uiPriority w:val="36"/>
    <w:unhideWhenUsed/>
    <w:qFormat/>
    <w:pPr>
      <w:numPr>
        <w:numId w:val="2"/>
      </w:numPr>
      <w:spacing w:after="0"/>
    </w:pPr>
  </w:style>
  <w:style w:type="paragraph" w:styleId="3">
    <w:name w:val="List Bullet 3"/>
    <w:basedOn w:val="a0"/>
    <w:uiPriority w:val="36"/>
    <w:unhideWhenUsed/>
    <w:qFormat/>
    <w:pPr>
      <w:numPr>
        <w:numId w:val="3"/>
      </w:numPr>
      <w:spacing w:after="0"/>
    </w:pPr>
  </w:style>
  <w:style w:type="paragraph" w:styleId="4">
    <w:name w:val="List Bullet 4"/>
    <w:basedOn w:val="a0"/>
    <w:uiPriority w:val="36"/>
    <w:unhideWhenUsed/>
    <w:qFormat/>
    <w:pPr>
      <w:numPr>
        <w:numId w:val="4"/>
      </w:numPr>
      <w:spacing w:after="0"/>
    </w:pPr>
  </w:style>
  <w:style w:type="paragraph" w:styleId="5">
    <w:name w:val="List Bullet 5"/>
    <w:basedOn w:val="a0"/>
    <w:uiPriority w:val="36"/>
    <w:unhideWhenUsed/>
    <w:qFormat/>
    <w:pPr>
      <w:numPr>
        <w:numId w:val="5"/>
      </w:numPr>
      <w:spacing w:after="0"/>
    </w:pPr>
  </w:style>
  <w:style w:type="paragraph" w:styleId="af5">
    <w:name w:val="No Spacing"/>
    <w:basedOn w:val="a0"/>
    <w:link w:val="af6"/>
    <w:uiPriority w:val="1"/>
    <w:qFormat/>
    <w:pPr>
      <w:spacing w:after="0" w:line="240" w:lineRule="auto"/>
    </w:pPr>
  </w:style>
  <w:style w:type="character" w:styleId="af7">
    <w:name w:val="Placeholder Text"/>
    <w:basedOn w:val="a1"/>
    <w:uiPriority w:val="99"/>
    <w:semiHidden/>
    <w:rPr>
      <w:color w:val="808080"/>
    </w:rPr>
  </w:style>
  <w:style w:type="paragraph" w:styleId="af8">
    <w:name w:val="Quote"/>
    <w:basedOn w:val="a0"/>
    <w:link w:val="af9"/>
    <w:uiPriority w:val="29"/>
    <w:qFormat/>
    <w:rPr>
      <w:i/>
      <w:iCs/>
      <w:color w:val="808080" w:themeColor="background1" w:themeShade="80"/>
      <w:sz w:val="30"/>
      <w:szCs w:val="30"/>
    </w:rPr>
  </w:style>
  <w:style w:type="character" w:customStyle="1" w:styleId="af9">
    <w:name w:val="คำอ้างอิง อักขระ"/>
    <w:basedOn w:val="a1"/>
    <w:link w:val="af8"/>
    <w:uiPriority w:val="29"/>
    <w:rPr>
      <w:rFonts w:cs="Times New Roman"/>
      <w:i/>
      <w:iCs/>
      <w:color w:val="808080" w:themeColor="background1" w:themeShade="80"/>
      <w:sz w:val="30"/>
      <w:szCs w:val="30"/>
    </w:rPr>
  </w:style>
  <w:style w:type="character" w:styleId="afa">
    <w:name w:val="Strong"/>
    <w:uiPriority w:val="22"/>
    <w:qFormat/>
    <w:rPr>
      <w:rFonts w:asciiTheme="minorHAnsi" w:hAnsiTheme="minorHAnsi" w:cstheme="minorBidi"/>
      <w:b/>
      <w:bCs/>
      <w:color w:val="9B2D1F" w:themeColor="accent2"/>
    </w:rPr>
  </w:style>
  <w:style w:type="character" w:styleId="afb">
    <w:name w:val="Subtle Emphasis"/>
    <w:basedOn w:val="a1"/>
    <w:uiPriority w:val="19"/>
    <w:qFormat/>
    <w:rPr>
      <w:rFonts w:asciiTheme="minorHAnsi" w:hAnsiTheme="minorHAnsi" w:cstheme="minorBidi"/>
      <w:i/>
      <w:iCs/>
      <w:color w:val="737373" w:themeColor="text1" w:themeTint="8C"/>
      <w:spacing w:val="2"/>
      <w:w w:val="100"/>
      <w:kern w:val="0"/>
      <w:sz w:val="28"/>
      <w:szCs w:val="28"/>
    </w:rPr>
  </w:style>
  <w:style w:type="character" w:styleId="afc">
    <w:name w:val="Subtle Reference"/>
    <w:basedOn w:val="a1"/>
    <w:uiPriority w:val="31"/>
    <w:qFormat/>
    <w:rPr>
      <w:rFonts w:cs="Times New Roman"/>
      <w:color w:val="737373" w:themeColor="text1" w:themeTint="8C"/>
      <w:sz w:val="28"/>
      <w:szCs w:val="28"/>
      <w:u w:val="single"/>
    </w:rPr>
  </w:style>
  <w:style w:type="table" w:styleId="afd">
    <w:name w:val="Table Grid"/>
    <w:basedOn w:val="a2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22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numbering" w:customStyle="1" w:styleId="12">
    <w:name w:val="ไม่มีรายการ1"/>
    <w:next w:val="a3"/>
    <w:uiPriority w:val="99"/>
    <w:semiHidden/>
    <w:rsid w:val="006C3A86"/>
  </w:style>
  <w:style w:type="table" w:customStyle="1" w:styleId="13">
    <w:name w:val="เส้นตาราง1"/>
    <w:basedOn w:val="a2"/>
    <w:next w:val="afd"/>
    <w:rsid w:val="006C3A86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page number"/>
    <w:basedOn w:val="a1"/>
    <w:rsid w:val="006C3A86"/>
  </w:style>
  <w:style w:type="character" w:styleId="aff">
    <w:name w:val="Hyperlink"/>
    <w:unhideWhenUsed/>
    <w:rsid w:val="006C3A86"/>
    <w:rPr>
      <w:color w:val="0000FF"/>
      <w:u w:val="single"/>
    </w:rPr>
  </w:style>
  <w:style w:type="paragraph" w:styleId="aff0">
    <w:name w:val="List Paragraph"/>
    <w:basedOn w:val="a0"/>
    <w:qFormat/>
    <w:rsid w:val="006C3A86"/>
    <w:pPr>
      <w:spacing w:after="0" w:line="240" w:lineRule="auto"/>
      <w:ind w:left="720"/>
      <w:contextualSpacing/>
    </w:pPr>
    <w:rPr>
      <w:rFonts w:ascii="Angsana New" w:eastAsia="Times New Roman" w:hAnsi="Angsana New" w:cs="Angsana New"/>
      <w:color w:val="auto"/>
      <w:sz w:val="32"/>
      <w:szCs w:val="32"/>
      <w:cs/>
    </w:rPr>
  </w:style>
  <w:style w:type="paragraph" w:styleId="23">
    <w:name w:val="Body Text 2"/>
    <w:basedOn w:val="a0"/>
    <w:link w:val="24"/>
    <w:rsid w:val="006C3A86"/>
    <w:pPr>
      <w:spacing w:after="0" w:line="240" w:lineRule="auto"/>
      <w:ind w:right="-383"/>
    </w:pPr>
    <w:rPr>
      <w:rFonts w:ascii="Cordia New" w:eastAsia="Cordia New" w:hAnsi="Cordia New" w:cs="Angsana New"/>
      <w:color w:val="auto"/>
      <w:szCs w:val="28"/>
      <w:cs/>
      <w:lang w:val="x-none" w:eastAsia="x-none"/>
    </w:rPr>
  </w:style>
  <w:style w:type="character" w:customStyle="1" w:styleId="24">
    <w:name w:val="เนื้อความ 2 อักขระ"/>
    <w:basedOn w:val="a1"/>
    <w:link w:val="23"/>
    <w:rsid w:val="006C3A86"/>
    <w:rPr>
      <w:rFonts w:ascii="Cordia New" w:eastAsia="Cordia New" w:hAnsi="Cordia New" w:cs="Angsana New"/>
      <w:lang w:val="x-none" w:eastAsia="x-none"/>
    </w:rPr>
  </w:style>
  <w:style w:type="paragraph" w:customStyle="1" w:styleId="Default">
    <w:name w:val="Default"/>
    <w:rsid w:val="006C3A86"/>
    <w:pPr>
      <w:autoSpaceDE w:val="0"/>
      <w:autoSpaceDN w:val="0"/>
      <w:adjustRightInd w:val="0"/>
      <w:spacing w:after="0" w:line="240" w:lineRule="auto"/>
    </w:pPr>
    <w:rPr>
      <w:rFonts w:ascii="JasmineUPC" w:eastAsia="Calibri" w:hAnsi="JasmineUPC" w:cs="JasmineUPC"/>
      <w:color w:val="000000"/>
      <w:sz w:val="24"/>
      <w:szCs w:val="24"/>
      <w:cs/>
    </w:rPr>
  </w:style>
  <w:style w:type="paragraph" w:styleId="aff1">
    <w:name w:val="Body Text Indent"/>
    <w:basedOn w:val="a0"/>
    <w:link w:val="aff2"/>
    <w:uiPriority w:val="99"/>
    <w:unhideWhenUsed/>
    <w:rsid w:val="006C3A86"/>
    <w:pPr>
      <w:spacing w:after="120" w:line="240" w:lineRule="auto"/>
      <w:ind w:left="283"/>
    </w:pPr>
    <w:rPr>
      <w:rFonts w:ascii="Calibri" w:eastAsia="Calibri" w:hAnsi="Calibri" w:cs="Angsana New"/>
      <w:color w:val="auto"/>
      <w:sz w:val="22"/>
      <w:szCs w:val="28"/>
      <w:cs/>
    </w:rPr>
  </w:style>
  <w:style w:type="character" w:customStyle="1" w:styleId="aff2">
    <w:name w:val="การเยื้องเนื้อความ อักขระ"/>
    <w:basedOn w:val="a1"/>
    <w:link w:val="aff1"/>
    <w:uiPriority w:val="99"/>
    <w:rsid w:val="006C3A86"/>
    <w:rPr>
      <w:rFonts w:ascii="Calibri" w:eastAsia="Calibri" w:hAnsi="Calibri" w:cs="Angsana New"/>
      <w:sz w:val="22"/>
    </w:rPr>
  </w:style>
  <w:style w:type="character" w:customStyle="1" w:styleId="af6">
    <w:name w:val="ไม่มีการเว้นระยะห่าง อักขระ"/>
    <w:link w:val="af5"/>
    <w:uiPriority w:val="1"/>
    <w:locked/>
    <w:rsid w:val="008A6C25"/>
    <w:rPr>
      <w:rFonts w:cs="Times New Roman"/>
      <w:color w:val="000000" w:themeColor="text1"/>
      <w:szCs w:val="25"/>
    </w:rPr>
  </w:style>
  <w:style w:type="paragraph" w:styleId="aff3">
    <w:name w:val="Body Text"/>
    <w:basedOn w:val="a0"/>
    <w:link w:val="aff4"/>
    <w:uiPriority w:val="99"/>
    <w:semiHidden/>
    <w:unhideWhenUsed/>
    <w:rsid w:val="006C0015"/>
    <w:pPr>
      <w:spacing w:after="120"/>
    </w:pPr>
    <w:rPr>
      <w:rFonts w:cs="Angsana New"/>
    </w:rPr>
  </w:style>
  <w:style w:type="character" w:customStyle="1" w:styleId="aff4">
    <w:name w:val="เนื้อความ อักขระ"/>
    <w:basedOn w:val="a1"/>
    <w:link w:val="aff3"/>
    <w:uiPriority w:val="99"/>
    <w:semiHidden/>
    <w:rsid w:val="006C0015"/>
    <w:rPr>
      <w:rFonts w:cs="Angsana New"/>
      <w:color w:val="000000" w:themeColor="text1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4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160"/>
    </w:pPr>
    <w:rPr>
      <w:rFonts w:cs="Times New Roman"/>
      <w:color w:val="000000" w:themeColor="text1"/>
      <w:szCs w:val="25"/>
    </w:rPr>
  </w:style>
  <w:style w:type="paragraph" w:styleId="1">
    <w:name w:val="heading 1"/>
    <w:basedOn w:val="a0"/>
    <w:next w:val="a0"/>
    <w:link w:val="10"/>
    <w:qFormat/>
    <w:pPr>
      <w:spacing w:before="300" w:after="40" w:line="240" w:lineRule="auto"/>
      <w:outlineLvl w:val="0"/>
    </w:pPr>
    <w:rPr>
      <w:rFonts w:asciiTheme="majorHAnsi" w:hAnsiTheme="majorHAnsi" w:cstheme="majorBidi"/>
      <w:b/>
      <w:bCs/>
      <w:color w:val="9D3511" w:themeColor="accent1" w:themeShade="BF"/>
      <w:spacing w:val="20"/>
      <w:sz w:val="35"/>
      <w:szCs w:val="35"/>
    </w:rPr>
  </w:style>
  <w:style w:type="paragraph" w:styleId="20">
    <w:name w:val="heading 2"/>
    <w:basedOn w:val="a0"/>
    <w:next w:val="a0"/>
    <w:link w:val="21"/>
    <w:qFormat/>
    <w:pPr>
      <w:spacing w:before="240" w:after="40" w:line="240" w:lineRule="auto"/>
      <w:outlineLvl w:val="1"/>
    </w:pPr>
    <w:rPr>
      <w:rFonts w:asciiTheme="majorHAnsi" w:hAnsiTheme="majorHAnsi" w:cstheme="majorBidi"/>
      <w:b/>
      <w:bCs/>
      <w:color w:val="9D3511" w:themeColor="accent1" w:themeShade="BF"/>
      <w:spacing w:val="20"/>
      <w:sz w:val="30"/>
      <w:szCs w:val="30"/>
    </w:rPr>
  </w:style>
  <w:style w:type="paragraph" w:styleId="30">
    <w:name w:val="heading 3"/>
    <w:basedOn w:val="a0"/>
    <w:next w:val="a0"/>
    <w:link w:val="31"/>
    <w:qFormat/>
    <w:pPr>
      <w:spacing w:before="200" w:after="40" w:line="240" w:lineRule="auto"/>
      <w:outlineLvl w:val="2"/>
    </w:pPr>
    <w:rPr>
      <w:rFonts w:asciiTheme="majorHAnsi" w:hAnsiTheme="majorHAnsi" w:cstheme="majorBidi"/>
      <w:b/>
      <w:bCs/>
      <w:color w:val="D34817" w:themeColor="accent1"/>
      <w:spacing w:val="20"/>
      <w:sz w:val="30"/>
      <w:szCs w:val="30"/>
    </w:rPr>
  </w:style>
  <w:style w:type="paragraph" w:styleId="40">
    <w:name w:val="heading 4"/>
    <w:basedOn w:val="a0"/>
    <w:next w:val="a0"/>
    <w:link w:val="41"/>
    <w:uiPriority w:val="9"/>
    <w:unhideWhenUsed/>
    <w:qFormat/>
    <w:pPr>
      <w:spacing w:before="240" w:after="0"/>
      <w:outlineLvl w:val="3"/>
    </w:pPr>
    <w:rPr>
      <w:rFonts w:asciiTheme="majorHAnsi" w:hAnsiTheme="majorHAnsi" w:cstheme="majorBidi"/>
      <w:b/>
      <w:bCs/>
      <w:color w:val="7B6A4D" w:themeColor="accent3" w:themeShade="BF"/>
      <w:spacing w:val="20"/>
      <w:sz w:val="30"/>
      <w:szCs w:val="30"/>
    </w:rPr>
  </w:style>
  <w:style w:type="paragraph" w:styleId="50">
    <w:name w:val="heading 5"/>
    <w:basedOn w:val="a0"/>
    <w:next w:val="a0"/>
    <w:link w:val="51"/>
    <w:unhideWhenUsed/>
    <w:qFormat/>
    <w:pPr>
      <w:spacing w:before="200" w:after="0"/>
      <w:outlineLvl w:val="4"/>
    </w:pPr>
    <w:rPr>
      <w:rFonts w:asciiTheme="majorHAnsi" w:hAnsiTheme="majorHAnsi" w:cstheme="majorBidi"/>
      <w:b/>
      <w:bCs/>
      <w:i/>
      <w:iCs/>
      <w:color w:val="7B6A4D" w:themeColor="accent3" w:themeShade="BF"/>
      <w:spacing w:val="20"/>
      <w:szCs w:val="33"/>
    </w:rPr>
  </w:style>
  <w:style w:type="paragraph" w:styleId="6">
    <w:name w:val="heading 6"/>
    <w:basedOn w:val="a0"/>
    <w:next w:val="a0"/>
    <w:link w:val="60"/>
    <w:uiPriority w:val="9"/>
    <w:unhideWhenUsed/>
    <w:qFormat/>
    <w:pPr>
      <w:spacing w:before="200" w:after="0"/>
      <w:outlineLvl w:val="5"/>
    </w:pPr>
    <w:rPr>
      <w:rFonts w:asciiTheme="majorHAnsi" w:hAnsiTheme="majorHAnsi" w:cstheme="majorBidi"/>
      <w:color w:val="524733" w:themeColor="accent3" w:themeShade="80"/>
      <w:spacing w:val="10"/>
      <w:sz w:val="30"/>
      <w:szCs w:val="30"/>
    </w:rPr>
  </w:style>
  <w:style w:type="paragraph" w:styleId="7">
    <w:name w:val="heading 7"/>
    <w:basedOn w:val="a0"/>
    <w:next w:val="a0"/>
    <w:link w:val="70"/>
    <w:uiPriority w:val="9"/>
    <w:unhideWhenUsed/>
    <w:qFormat/>
    <w:pPr>
      <w:spacing w:before="200" w:after="0"/>
      <w:outlineLvl w:val="6"/>
    </w:pPr>
    <w:rPr>
      <w:rFonts w:asciiTheme="majorHAnsi" w:hAnsiTheme="majorHAnsi" w:cstheme="majorBidi"/>
      <w:i/>
      <w:iCs/>
      <w:color w:val="524733" w:themeColor="accent3" w:themeShade="80"/>
      <w:spacing w:val="10"/>
      <w:sz w:val="30"/>
      <w:szCs w:val="30"/>
    </w:rPr>
  </w:style>
  <w:style w:type="paragraph" w:styleId="8">
    <w:name w:val="heading 8"/>
    <w:basedOn w:val="a0"/>
    <w:next w:val="a0"/>
    <w:link w:val="80"/>
    <w:uiPriority w:val="9"/>
    <w:unhideWhenUsed/>
    <w:qFormat/>
    <w:pPr>
      <w:spacing w:before="200" w:after="0"/>
      <w:outlineLvl w:val="7"/>
    </w:pPr>
    <w:rPr>
      <w:rFonts w:asciiTheme="majorHAnsi" w:hAnsiTheme="majorHAnsi" w:cstheme="majorBidi"/>
      <w:color w:val="D34817" w:themeColor="accent1"/>
      <w:spacing w:val="10"/>
    </w:rPr>
  </w:style>
  <w:style w:type="paragraph" w:styleId="9">
    <w:name w:val="heading 9"/>
    <w:basedOn w:val="a0"/>
    <w:next w:val="a0"/>
    <w:link w:val="90"/>
    <w:uiPriority w:val="9"/>
    <w:unhideWhenUsed/>
    <w:qFormat/>
    <w:pPr>
      <w:spacing w:before="200" w:after="0"/>
      <w:outlineLvl w:val="8"/>
    </w:pPr>
    <w:rPr>
      <w:rFonts w:asciiTheme="majorHAnsi" w:hAnsiTheme="majorHAnsi" w:cstheme="majorBidi"/>
      <w:i/>
      <w:iCs/>
      <w:color w:val="D34817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Pr>
      <w:rFonts w:asciiTheme="majorHAnsi" w:hAnsiTheme="majorHAnsi" w:cstheme="majorBidi"/>
      <w:b/>
      <w:bCs/>
      <w:color w:val="9D3511" w:themeColor="accent1" w:themeShade="BF"/>
      <w:spacing w:val="20"/>
      <w:sz w:val="35"/>
      <w:szCs w:val="35"/>
    </w:rPr>
  </w:style>
  <w:style w:type="character" w:customStyle="1" w:styleId="21">
    <w:name w:val="หัวเรื่อง 2 อักขระ"/>
    <w:basedOn w:val="a1"/>
    <w:link w:val="20"/>
    <w:rPr>
      <w:rFonts w:asciiTheme="majorHAnsi" w:hAnsiTheme="majorHAnsi" w:cstheme="majorBidi"/>
      <w:b/>
      <w:bCs/>
      <w:color w:val="9D3511" w:themeColor="accent1" w:themeShade="BF"/>
      <w:spacing w:val="20"/>
      <w:sz w:val="30"/>
      <w:szCs w:val="30"/>
    </w:rPr>
  </w:style>
  <w:style w:type="character" w:customStyle="1" w:styleId="31">
    <w:name w:val="หัวเรื่อง 3 อักขระ"/>
    <w:basedOn w:val="a1"/>
    <w:link w:val="30"/>
    <w:rPr>
      <w:rFonts w:asciiTheme="majorHAnsi" w:hAnsiTheme="majorHAnsi" w:cstheme="majorBidi"/>
      <w:b/>
      <w:bCs/>
      <w:color w:val="D34817" w:themeColor="accent1"/>
      <w:spacing w:val="20"/>
      <w:sz w:val="30"/>
      <w:szCs w:val="30"/>
    </w:rPr>
  </w:style>
  <w:style w:type="paragraph" w:styleId="a4">
    <w:name w:val="Title"/>
    <w:basedOn w:val="a0"/>
    <w:link w:val="a5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 w:cstheme="majorBidi"/>
      <w:b/>
      <w:bCs/>
      <w:smallCaps/>
      <w:color w:val="D34817" w:themeColor="accent1"/>
      <w:sz w:val="61"/>
      <w:szCs w:val="61"/>
    </w:rPr>
  </w:style>
  <w:style w:type="character" w:customStyle="1" w:styleId="a5">
    <w:name w:val="ชื่อเรื่อง อักขระ"/>
    <w:basedOn w:val="a1"/>
    <w:link w:val="a4"/>
    <w:rPr>
      <w:rFonts w:asciiTheme="majorHAnsi" w:hAnsiTheme="majorHAnsi" w:cstheme="majorBidi"/>
      <w:b/>
      <w:bCs/>
      <w:smallCaps/>
      <w:color w:val="D34817" w:themeColor="accent1"/>
      <w:sz w:val="61"/>
      <w:szCs w:val="61"/>
    </w:rPr>
  </w:style>
  <w:style w:type="paragraph" w:styleId="a6">
    <w:name w:val="Subtitle"/>
    <w:basedOn w:val="a0"/>
    <w:link w:val="a7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35"/>
      <w:szCs w:val="35"/>
    </w:rPr>
  </w:style>
  <w:style w:type="character" w:customStyle="1" w:styleId="a7">
    <w:name w:val="ชื่อเรื่องรอง อักขระ"/>
    <w:basedOn w:val="a1"/>
    <w:link w:val="a6"/>
    <w:uiPriority w:val="11"/>
    <w:rPr>
      <w:rFonts w:asciiTheme="majorHAnsi" w:hAnsiTheme="majorHAnsi" w:cstheme="minorBidi"/>
      <w:sz w:val="35"/>
      <w:szCs w:val="35"/>
    </w:rPr>
  </w:style>
  <w:style w:type="paragraph" w:styleId="a8">
    <w:name w:val="footer"/>
    <w:basedOn w:val="a0"/>
    <w:link w:val="a9"/>
    <w:unhideWhenUsed/>
    <w:pPr>
      <w:tabs>
        <w:tab w:val="center" w:pos="4320"/>
        <w:tab w:val="right" w:pos="8640"/>
      </w:tabs>
    </w:pPr>
  </w:style>
  <w:style w:type="character" w:customStyle="1" w:styleId="a9">
    <w:name w:val="ท้ายกระดาษ อักขระ"/>
    <w:basedOn w:val="a1"/>
    <w:link w:val="a8"/>
    <w:rPr>
      <w:rFonts w:cs="Times New Roman"/>
      <w:color w:val="000000" w:themeColor="text1"/>
      <w:szCs w:val="25"/>
    </w:rPr>
  </w:style>
  <w:style w:type="paragraph" w:styleId="aa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22"/>
      <w:szCs w:val="22"/>
    </w:rPr>
  </w:style>
  <w:style w:type="paragraph" w:styleId="ab">
    <w:name w:val="Balloon Text"/>
    <w:basedOn w:val="a0"/>
    <w:link w:val="ac"/>
    <w:semiHidden/>
    <w:unhideWhenUsed/>
    <w:rPr>
      <w:rFonts w:ascii="Tahoma" w:hAnsi="Tahoma" w:cs="Tahoma"/>
      <w:sz w:val="20"/>
      <w:szCs w:val="20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Pr>
      <w:rFonts w:ascii="Tahoma" w:hAnsi="Tahoma" w:cs="Tahoma"/>
      <w:color w:val="000000" w:themeColor="text1"/>
      <w:sz w:val="20"/>
      <w:szCs w:val="20"/>
    </w:rPr>
  </w:style>
  <w:style w:type="paragraph" w:styleId="ad">
    <w:name w:val="Block Text"/>
    <w:aliases w:val="บล็อกข้อความที่อ้างอิง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35"/>
      <w:szCs w:val="35"/>
    </w:rPr>
  </w:style>
  <w:style w:type="character" w:styleId="ae">
    <w:name w:val="Book Title"/>
    <w:basedOn w:val="a1"/>
    <w:uiPriority w:val="33"/>
    <w:qFormat/>
    <w:rPr>
      <w:rFonts w:asciiTheme="majorHAnsi" w:hAnsiTheme="majorHAnsi" w:cstheme="majorBidi"/>
      <w:i/>
      <w:iCs/>
      <w:color w:val="855D5D" w:themeColor="accent6"/>
      <w:sz w:val="25"/>
      <w:szCs w:val="25"/>
    </w:rPr>
  </w:style>
  <w:style w:type="character" w:styleId="af">
    <w:name w:val="Emphasis"/>
    <w:uiPriority w:val="20"/>
    <w:qFormat/>
    <w:rPr>
      <w:b/>
      <w:bCs/>
      <w:i/>
      <w:iCs/>
      <w:color w:val="404040" w:themeColor="text1" w:themeTint="BF"/>
      <w:spacing w:val="2"/>
      <w:w w:val="100"/>
    </w:rPr>
  </w:style>
  <w:style w:type="paragraph" w:styleId="af0">
    <w:name w:val="header"/>
    <w:basedOn w:val="a0"/>
    <w:link w:val="af1"/>
    <w:unhideWhenUsed/>
    <w:pPr>
      <w:tabs>
        <w:tab w:val="center" w:pos="4320"/>
        <w:tab w:val="right" w:pos="8640"/>
      </w:tabs>
    </w:pPr>
  </w:style>
  <w:style w:type="character" w:customStyle="1" w:styleId="af1">
    <w:name w:val="หัวกระดาษ อักขระ"/>
    <w:basedOn w:val="a1"/>
    <w:link w:val="af0"/>
    <w:uiPriority w:val="99"/>
    <w:rPr>
      <w:rFonts w:cs="Times New Roman"/>
      <w:color w:val="000000" w:themeColor="text1"/>
      <w:szCs w:val="25"/>
    </w:rPr>
  </w:style>
  <w:style w:type="character" w:customStyle="1" w:styleId="41">
    <w:name w:val="หัวเรื่อง 4 อักขระ"/>
    <w:basedOn w:val="a1"/>
    <w:link w:val="40"/>
    <w:uiPriority w:val="9"/>
    <w:rPr>
      <w:rFonts w:asciiTheme="majorHAnsi" w:hAnsiTheme="majorHAnsi" w:cstheme="majorBidi"/>
      <w:b/>
      <w:bCs/>
      <w:color w:val="7B6A4D" w:themeColor="accent3" w:themeShade="BF"/>
      <w:spacing w:val="20"/>
      <w:sz w:val="30"/>
      <w:szCs w:val="30"/>
    </w:rPr>
  </w:style>
  <w:style w:type="character" w:customStyle="1" w:styleId="51">
    <w:name w:val="หัวเรื่อง 5 อักขระ"/>
    <w:basedOn w:val="a1"/>
    <w:link w:val="50"/>
    <w:rPr>
      <w:rFonts w:asciiTheme="majorHAnsi" w:hAnsiTheme="majorHAnsi" w:cstheme="majorBidi"/>
      <w:b/>
      <w:bCs/>
      <w:i/>
      <w:iCs/>
      <w:color w:val="7B6A4D" w:themeColor="accent3" w:themeShade="BF"/>
      <w:spacing w:val="20"/>
      <w:szCs w:val="33"/>
    </w:rPr>
  </w:style>
  <w:style w:type="character" w:customStyle="1" w:styleId="60">
    <w:name w:val="หัวเรื่อง 6 อักขระ"/>
    <w:basedOn w:val="a1"/>
    <w:link w:val="6"/>
    <w:uiPriority w:val="9"/>
    <w:rPr>
      <w:rFonts w:asciiTheme="majorHAnsi" w:hAnsiTheme="majorHAnsi" w:cstheme="majorBidi"/>
      <w:color w:val="524733" w:themeColor="accent3" w:themeShade="80"/>
      <w:spacing w:val="10"/>
      <w:sz w:val="30"/>
      <w:szCs w:val="30"/>
    </w:rPr>
  </w:style>
  <w:style w:type="character" w:customStyle="1" w:styleId="70">
    <w:name w:val="หัวเรื่อง 7 อักขระ"/>
    <w:basedOn w:val="a1"/>
    <w:link w:val="7"/>
    <w:uiPriority w:val="9"/>
    <w:rPr>
      <w:rFonts w:asciiTheme="majorHAnsi" w:hAnsiTheme="majorHAnsi" w:cstheme="majorBidi"/>
      <w:i/>
      <w:iCs/>
      <w:color w:val="524733" w:themeColor="accent3" w:themeShade="80"/>
      <w:spacing w:val="10"/>
      <w:sz w:val="30"/>
      <w:szCs w:val="30"/>
    </w:rPr>
  </w:style>
  <w:style w:type="character" w:customStyle="1" w:styleId="80">
    <w:name w:val="หัวเรื่อง 8 อักขระ"/>
    <w:basedOn w:val="a1"/>
    <w:link w:val="8"/>
    <w:uiPriority w:val="9"/>
    <w:rPr>
      <w:rFonts w:asciiTheme="majorHAnsi" w:hAnsiTheme="majorHAnsi" w:cstheme="majorBidi"/>
      <w:color w:val="D34817" w:themeColor="accent1"/>
      <w:spacing w:val="10"/>
      <w:szCs w:val="25"/>
    </w:rPr>
  </w:style>
  <w:style w:type="character" w:customStyle="1" w:styleId="90">
    <w:name w:val="หัวเรื่อง 9 อักขระ"/>
    <w:basedOn w:val="a1"/>
    <w:link w:val="9"/>
    <w:uiPriority w:val="9"/>
    <w:rPr>
      <w:rFonts w:asciiTheme="majorHAnsi" w:hAnsiTheme="majorHAnsi" w:cstheme="majorBidi"/>
      <w:i/>
      <w:iCs/>
      <w:color w:val="D34817" w:themeColor="accent1"/>
      <w:spacing w:val="10"/>
      <w:szCs w:val="25"/>
    </w:rPr>
  </w:style>
  <w:style w:type="character" w:styleId="af2">
    <w:name w:val="Intense Emphasis"/>
    <w:basedOn w:val="a1"/>
    <w:uiPriority w:val="21"/>
    <w:qFormat/>
    <w:rPr>
      <w:rFonts w:asciiTheme="minorHAnsi" w:hAnsiTheme="minorHAnsi" w:cstheme="minorBidi"/>
      <w:b/>
      <w:bCs/>
      <w:i/>
      <w:iCs/>
      <w:smallCaps/>
      <w:color w:val="9B2D1F" w:themeColor="accent2"/>
      <w:spacing w:val="2"/>
      <w:w w:val="100"/>
      <w:sz w:val="25"/>
      <w:szCs w:val="25"/>
    </w:rPr>
  </w:style>
  <w:style w:type="paragraph" w:styleId="af3">
    <w:name w:val="Intense Quote"/>
    <w:basedOn w:val="a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 w:cstheme="majorBidi"/>
      <w:i/>
      <w:iCs/>
      <w:color w:val="FFFFFF" w:themeColor="background1"/>
      <w:sz w:val="40"/>
      <w:szCs w:val="40"/>
    </w:rPr>
  </w:style>
  <w:style w:type="character" w:styleId="af4">
    <w:name w:val="Intense Reference"/>
    <w:basedOn w:val="a1"/>
    <w:uiPriority w:val="32"/>
    <w:qFormat/>
    <w:rPr>
      <w:rFonts w:cs="Times New Roman"/>
      <w:b/>
      <w:bCs/>
      <w:color w:val="D34817" w:themeColor="accent1"/>
      <w:sz w:val="28"/>
      <w:szCs w:val="28"/>
      <w:u w:val="single"/>
    </w:rPr>
  </w:style>
  <w:style w:type="paragraph" w:styleId="a">
    <w:name w:val="List Bullet"/>
    <w:basedOn w:val="a0"/>
    <w:uiPriority w:val="36"/>
    <w:unhideWhenUsed/>
    <w:qFormat/>
    <w:pPr>
      <w:numPr>
        <w:numId w:val="1"/>
      </w:numPr>
      <w:spacing w:after="0"/>
      <w:contextualSpacing/>
    </w:pPr>
  </w:style>
  <w:style w:type="paragraph" w:styleId="2">
    <w:name w:val="List Bullet 2"/>
    <w:basedOn w:val="a0"/>
    <w:uiPriority w:val="36"/>
    <w:unhideWhenUsed/>
    <w:qFormat/>
    <w:pPr>
      <w:numPr>
        <w:numId w:val="2"/>
      </w:numPr>
      <w:spacing w:after="0"/>
    </w:pPr>
  </w:style>
  <w:style w:type="paragraph" w:styleId="3">
    <w:name w:val="List Bullet 3"/>
    <w:basedOn w:val="a0"/>
    <w:uiPriority w:val="36"/>
    <w:unhideWhenUsed/>
    <w:qFormat/>
    <w:pPr>
      <w:numPr>
        <w:numId w:val="3"/>
      </w:numPr>
      <w:spacing w:after="0"/>
    </w:pPr>
  </w:style>
  <w:style w:type="paragraph" w:styleId="4">
    <w:name w:val="List Bullet 4"/>
    <w:basedOn w:val="a0"/>
    <w:uiPriority w:val="36"/>
    <w:unhideWhenUsed/>
    <w:qFormat/>
    <w:pPr>
      <w:numPr>
        <w:numId w:val="4"/>
      </w:numPr>
      <w:spacing w:after="0"/>
    </w:pPr>
  </w:style>
  <w:style w:type="paragraph" w:styleId="5">
    <w:name w:val="List Bullet 5"/>
    <w:basedOn w:val="a0"/>
    <w:uiPriority w:val="36"/>
    <w:unhideWhenUsed/>
    <w:qFormat/>
    <w:pPr>
      <w:numPr>
        <w:numId w:val="5"/>
      </w:numPr>
      <w:spacing w:after="0"/>
    </w:pPr>
  </w:style>
  <w:style w:type="paragraph" w:styleId="af5">
    <w:name w:val="No Spacing"/>
    <w:basedOn w:val="a0"/>
    <w:link w:val="af6"/>
    <w:uiPriority w:val="1"/>
    <w:qFormat/>
    <w:pPr>
      <w:spacing w:after="0" w:line="240" w:lineRule="auto"/>
    </w:pPr>
  </w:style>
  <w:style w:type="character" w:styleId="af7">
    <w:name w:val="Placeholder Text"/>
    <w:basedOn w:val="a1"/>
    <w:uiPriority w:val="99"/>
    <w:semiHidden/>
    <w:rPr>
      <w:color w:val="808080"/>
    </w:rPr>
  </w:style>
  <w:style w:type="paragraph" w:styleId="af8">
    <w:name w:val="Quote"/>
    <w:basedOn w:val="a0"/>
    <w:link w:val="af9"/>
    <w:uiPriority w:val="29"/>
    <w:qFormat/>
    <w:rPr>
      <w:i/>
      <w:iCs/>
      <w:color w:val="808080" w:themeColor="background1" w:themeShade="80"/>
      <w:sz w:val="30"/>
      <w:szCs w:val="30"/>
    </w:rPr>
  </w:style>
  <w:style w:type="character" w:customStyle="1" w:styleId="af9">
    <w:name w:val="คำอ้างอิง อักขระ"/>
    <w:basedOn w:val="a1"/>
    <w:link w:val="af8"/>
    <w:uiPriority w:val="29"/>
    <w:rPr>
      <w:rFonts w:cs="Times New Roman"/>
      <w:i/>
      <w:iCs/>
      <w:color w:val="808080" w:themeColor="background1" w:themeShade="80"/>
      <w:sz w:val="30"/>
      <w:szCs w:val="30"/>
    </w:rPr>
  </w:style>
  <w:style w:type="character" w:styleId="afa">
    <w:name w:val="Strong"/>
    <w:uiPriority w:val="22"/>
    <w:qFormat/>
    <w:rPr>
      <w:rFonts w:asciiTheme="minorHAnsi" w:hAnsiTheme="minorHAnsi" w:cstheme="minorBidi"/>
      <w:b/>
      <w:bCs/>
      <w:color w:val="9B2D1F" w:themeColor="accent2"/>
    </w:rPr>
  </w:style>
  <w:style w:type="character" w:styleId="afb">
    <w:name w:val="Subtle Emphasis"/>
    <w:basedOn w:val="a1"/>
    <w:uiPriority w:val="19"/>
    <w:qFormat/>
    <w:rPr>
      <w:rFonts w:asciiTheme="minorHAnsi" w:hAnsiTheme="minorHAnsi" w:cstheme="minorBidi"/>
      <w:i/>
      <w:iCs/>
      <w:color w:val="737373" w:themeColor="text1" w:themeTint="8C"/>
      <w:spacing w:val="2"/>
      <w:w w:val="100"/>
      <w:kern w:val="0"/>
      <w:sz w:val="28"/>
      <w:szCs w:val="28"/>
    </w:rPr>
  </w:style>
  <w:style w:type="character" w:styleId="afc">
    <w:name w:val="Subtle Reference"/>
    <w:basedOn w:val="a1"/>
    <w:uiPriority w:val="31"/>
    <w:qFormat/>
    <w:rPr>
      <w:rFonts w:cs="Times New Roman"/>
      <w:color w:val="737373" w:themeColor="text1" w:themeTint="8C"/>
      <w:sz w:val="28"/>
      <w:szCs w:val="28"/>
      <w:u w:val="single"/>
    </w:rPr>
  </w:style>
  <w:style w:type="table" w:styleId="afd">
    <w:name w:val="Table Grid"/>
    <w:basedOn w:val="a2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22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numbering" w:customStyle="1" w:styleId="12">
    <w:name w:val="ไม่มีรายการ1"/>
    <w:next w:val="a3"/>
    <w:uiPriority w:val="99"/>
    <w:semiHidden/>
    <w:rsid w:val="006C3A86"/>
  </w:style>
  <w:style w:type="table" w:customStyle="1" w:styleId="13">
    <w:name w:val="เส้นตาราง1"/>
    <w:basedOn w:val="a2"/>
    <w:next w:val="afd"/>
    <w:rsid w:val="006C3A86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page number"/>
    <w:basedOn w:val="a1"/>
    <w:rsid w:val="006C3A86"/>
  </w:style>
  <w:style w:type="character" w:styleId="aff">
    <w:name w:val="Hyperlink"/>
    <w:unhideWhenUsed/>
    <w:rsid w:val="006C3A86"/>
    <w:rPr>
      <w:color w:val="0000FF"/>
      <w:u w:val="single"/>
    </w:rPr>
  </w:style>
  <w:style w:type="paragraph" w:styleId="aff0">
    <w:name w:val="List Paragraph"/>
    <w:basedOn w:val="a0"/>
    <w:qFormat/>
    <w:rsid w:val="006C3A86"/>
    <w:pPr>
      <w:spacing w:after="0" w:line="240" w:lineRule="auto"/>
      <w:ind w:left="720"/>
      <w:contextualSpacing/>
    </w:pPr>
    <w:rPr>
      <w:rFonts w:ascii="Angsana New" w:eastAsia="Times New Roman" w:hAnsi="Angsana New" w:cs="Angsana New"/>
      <w:color w:val="auto"/>
      <w:sz w:val="32"/>
      <w:szCs w:val="32"/>
      <w:cs/>
    </w:rPr>
  </w:style>
  <w:style w:type="paragraph" w:styleId="23">
    <w:name w:val="Body Text 2"/>
    <w:basedOn w:val="a0"/>
    <w:link w:val="24"/>
    <w:rsid w:val="006C3A86"/>
    <w:pPr>
      <w:spacing w:after="0" w:line="240" w:lineRule="auto"/>
      <w:ind w:right="-383"/>
    </w:pPr>
    <w:rPr>
      <w:rFonts w:ascii="Cordia New" w:eastAsia="Cordia New" w:hAnsi="Cordia New" w:cs="Angsana New"/>
      <w:color w:val="auto"/>
      <w:szCs w:val="28"/>
      <w:cs/>
      <w:lang w:val="x-none" w:eastAsia="x-none"/>
    </w:rPr>
  </w:style>
  <w:style w:type="character" w:customStyle="1" w:styleId="24">
    <w:name w:val="เนื้อความ 2 อักขระ"/>
    <w:basedOn w:val="a1"/>
    <w:link w:val="23"/>
    <w:rsid w:val="006C3A86"/>
    <w:rPr>
      <w:rFonts w:ascii="Cordia New" w:eastAsia="Cordia New" w:hAnsi="Cordia New" w:cs="Angsana New"/>
      <w:lang w:val="x-none" w:eastAsia="x-none"/>
    </w:rPr>
  </w:style>
  <w:style w:type="paragraph" w:customStyle="1" w:styleId="Default">
    <w:name w:val="Default"/>
    <w:rsid w:val="006C3A86"/>
    <w:pPr>
      <w:autoSpaceDE w:val="0"/>
      <w:autoSpaceDN w:val="0"/>
      <w:adjustRightInd w:val="0"/>
      <w:spacing w:after="0" w:line="240" w:lineRule="auto"/>
    </w:pPr>
    <w:rPr>
      <w:rFonts w:ascii="JasmineUPC" w:eastAsia="Calibri" w:hAnsi="JasmineUPC" w:cs="JasmineUPC"/>
      <w:color w:val="000000"/>
      <w:sz w:val="24"/>
      <w:szCs w:val="24"/>
      <w:cs/>
    </w:rPr>
  </w:style>
  <w:style w:type="paragraph" w:styleId="aff1">
    <w:name w:val="Body Text Indent"/>
    <w:basedOn w:val="a0"/>
    <w:link w:val="aff2"/>
    <w:uiPriority w:val="99"/>
    <w:unhideWhenUsed/>
    <w:rsid w:val="006C3A86"/>
    <w:pPr>
      <w:spacing w:after="120" w:line="240" w:lineRule="auto"/>
      <w:ind w:left="283"/>
    </w:pPr>
    <w:rPr>
      <w:rFonts w:ascii="Calibri" w:eastAsia="Calibri" w:hAnsi="Calibri" w:cs="Angsana New"/>
      <w:color w:val="auto"/>
      <w:sz w:val="22"/>
      <w:szCs w:val="28"/>
      <w:cs/>
    </w:rPr>
  </w:style>
  <w:style w:type="character" w:customStyle="1" w:styleId="aff2">
    <w:name w:val="การเยื้องเนื้อความ อักขระ"/>
    <w:basedOn w:val="a1"/>
    <w:link w:val="aff1"/>
    <w:uiPriority w:val="99"/>
    <w:rsid w:val="006C3A86"/>
    <w:rPr>
      <w:rFonts w:ascii="Calibri" w:eastAsia="Calibri" w:hAnsi="Calibri" w:cs="Angsana New"/>
      <w:sz w:val="22"/>
    </w:rPr>
  </w:style>
  <w:style w:type="character" w:customStyle="1" w:styleId="af6">
    <w:name w:val="ไม่มีการเว้นระยะห่าง อักขระ"/>
    <w:link w:val="af5"/>
    <w:uiPriority w:val="1"/>
    <w:locked/>
    <w:rsid w:val="008A6C25"/>
    <w:rPr>
      <w:rFonts w:cs="Times New Roman"/>
      <w:color w:val="000000" w:themeColor="text1"/>
      <w:szCs w:val="25"/>
    </w:rPr>
  </w:style>
  <w:style w:type="paragraph" w:styleId="aff3">
    <w:name w:val="Body Text"/>
    <w:basedOn w:val="a0"/>
    <w:link w:val="aff4"/>
    <w:uiPriority w:val="99"/>
    <w:semiHidden/>
    <w:unhideWhenUsed/>
    <w:rsid w:val="006C0015"/>
    <w:pPr>
      <w:spacing w:after="120"/>
    </w:pPr>
    <w:rPr>
      <w:rFonts w:cs="Angsana New"/>
    </w:rPr>
  </w:style>
  <w:style w:type="character" w:customStyle="1" w:styleId="aff4">
    <w:name w:val="เนื้อความ อักขระ"/>
    <w:basedOn w:val="a1"/>
    <w:link w:val="aff3"/>
    <w:uiPriority w:val="99"/>
    <w:semiHidden/>
    <w:rsid w:val="006C0015"/>
    <w:rPr>
      <w:rFonts w:cs="Angsana New"/>
      <w:color w:val="000000" w:themeColor="text1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10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1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54\Equity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3EE0A99E-29F5-4302-B76B-3468B719B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</Template>
  <TotalTime>168</TotalTime>
  <Pages>35</Pages>
  <Words>4917</Words>
  <Characters>28030</Characters>
  <Application>Microsoft Office Word</Application>
  <DocSecurity>0</DocSecurity>
  <Lines>233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แผนจุลภาพ กศน.ตำบลเวียงยอง</vt:lpstr>
      <vt:lpstr/>
    </vt:vector>
  </TitlesOfParts>
  <Company>กศน.ตำบลเวียงยอง ศูนย์การศึกษานอกระบบและการศึกษาตามอัธยาศัยอำเภอเมืองสำนักงานส่งเสริมการศึกษานอกระบบและการศึกษาตามอัธยาศัยจังหวัดลำพูน      สำนักงานส่งเสริมการศึกษานอกระบบและการศึกษาตามอัธยาศัย                      สำนักงานปลัดกระทรวงศึกษาธิการกระทรวงศึกษาธิการ</Company>
  <LinksUpToDate>false</LinksUpToDate>
  <CharactersWithSpaces>32882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แผนจุลภาพ กศน.ตำบลเวียงยอง</dc:title>
  <dc:subject>บทที่ ๑ ข้อมูลพื้นฐาน</dc:subject>
  <dc:creator>นางสาวนฤดี  อุปกิจ</dc:creator>
  <cp:keywords/>
  <dc:description/>
  <cp:lastModifiedBy>Corporate Edition</cp:lastModifiedBy>
  <cp:revision>12</cp:revision>
  <cp:lastPrinted>2015-04-07T00:59:00Z</cp:lastPrinted>
  <dcterms:created xsi:type="dcterms:W3CDTF">2015-05-04T03:04:00Z</dcterms:created>
  <dcterms:modified xsi:type="dcterms:W3CDTF">2015-05-04T13:18:00Z</dcterms:modified>
</cp:coreProperties>
</file>