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0pt;margin-top:0pt;width:720pt;height:539.999994pt;mso-position-horizontal-relative:page;mso-position-vertical-relative:page;z-index:-1754" type="#_x0000_t75">
            <v:imagedata r:id="rId7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3" w:after="0" w:line="230" w:lineRule="auto"/>
        <w:ind w:left="26" w:right="18"/>
        <w:jc w:val="center"/>
        <w:rPr>
          <w:rFonts w:ascii="EucrosiaUPC" w:hAnsi="EucrosiaUPC" w:cs="EucrosiaUPC" w:eastAsia="EucrosiaUPC"/>
          <w:sz w:val="80"/>
          <w:szCs w:val="80"/>
        </w:rPr>
      </w:pPr>
      <w:rPr/>
      <w:r>
        <w:rPr>
          <w:rFonts w:ascii="EucrosiaUPC" w:hAnsi="EucrosiaUPC" w:cs="EucrosiaUPC" w:eastAsia="EucrosiaUPC"/>
          <w:sz w:val="80"/>
          <w:szCs w:val="80"/>
          <w:spacing w:val="0"/>
          <w:w w:val="99"/>
          <w:b/>
          <w:bCs/>
        </w:rPr>
        <w:t>แผนแ</w:t>
      </w:r>
      <w:r>
        <w:rPr>
          <w:rFonts w:ascii="EucrosiaUPC" w:hAnsi="EucrosiaUPC" w:cs="EucrosiaUPC" w:eastAsia="EucrosiaUPC"/>
          <w:sz w:val="80"/>
          <w:szCs w:val="80"/>
          <w:spacing w:val="2"/>
          <w:w w:val="99"/>
          <w:b/>
          <w:bCs/>
        </w:rPr>
        <w:t>ม</w:t>
      </w:r>
      <w:r>
        <w:rPr>
          <w:rFonts w:ascii="EucrosiaUPC" w:hAnsi="EucrosiaUPC" w:cs="EucrosiaUPC" w:eastAsia="EucrosiaUPC"/>
          <w:sz w:val="80"/>
          <w:szCs w:val="80"/>
          <w:spacing w:val="0"/>
          <w:w w:val="99"/>
          <w:b/>
          <w:bCs/>
        </w:rPr>
        <w:t>บทเ</w:t>
      </w:r>
      <w:r>
        <w:rPr>
          <w:rFonts w:ascii="EucrosiaUPC" w:hAnsi="EucrosiaUPC" w:cs="EucrosiaUPC" w:eastAsia="EucrosiaUPC"/>
          <w:sz w:val="80"/>
          <w:szCs w:val="80"/>
          <w:spacing w:val="2"/>
          <w:w w:val="99"/>
          <w:b/>
          <w:bCs/>
        </w:rPr>
        <w:t>ท</w:t>
      </w:r>
      <w:r>
        <w:rPr>
          <w:rFonts w:ascii="EucrosiaUPC" w:hAnsi="EucrosiaUPC" w:cs="EucrosiaUPC" w:eastAsia="EucrosiaUPC"/>
          <w:sz w:val="80"/>
          <w:szCs w:val="80"/>
          <w:spacing w:val="0"/>
          <w:w w:val="99"/>
          <w:b/>
          <w:bCs/>
        </w:rPr>
        <w:t>คโนโล</w:t>
      </w:r>
      <w:r>
        <w:rPr>
          <w:rFonts w:ascii="EucrosiaUPC" w:hAnsi="EucrosiaUPC" w:cs="EucrosiaUPC" w:eastAsia="EucrosiaUPC"/>
          <w:sz w:val="80"/>
          <w:szCs w:val="80"/>
          <w:spacing w:val="-1"/>
          <w:w w:val="99"/>
          <w:b/>
          <w:bCs/>
        </w:rPr>
        <w:t>ย</w:t>
      </w:r>
      <w:r>
        <w:rPr>
          <w:rFonts w:ascii="EucrosiaUPC" w:hAnsi="EucrosiaUPC" w:cs="EucrosiaUPC" w:eastAsia="EucrosiaUPC"/>
          <w:sz w:val="80"/>
          <w:szCs w:val="80"/>
          <w:spacing w:val="0"/>
          <w:w w:val="99"/>
          <w:b/>
          <w:bCs/>
        </w:rPr>
        <w:t>สารสนเ</w:t>
      </w:r>
      <w:r>
        <w:rPr>
          <w:rFonts w:ascii="EucrosiaUPC" w:hAnsi="EucrosiaUPC" w:cs="EucrosiaUPC" w:eastAsia="EucrosiaUPC"/>
          <w:sz w:val="80"/>
          <w:szCs w:val="80"/>
          <w:spacing w:val="2"/>
          <w:w w:val="99"/>
          <w:b/>
          <w:bCs/>
        </w:rPr>
        <w:t>ท</w:t>
      </w:r>
      <w:r>
        <w:rPr>
          <w:rFonts w:ascii="EucrosiaUPC" w:hAnsi="EucrosiaUPC" w:cs="EucrosiaUPC" w:eastAsia="EucrosiaUPC"/>
          <w:sz w:val="80"/>
          <w:szCs w:val="80"/>
          <w:spacing w:val="0"/>
          <w:w w:val="99"/>
          <w:b/>
          <w:bCs/>
        </w:rPr>
        <w:t>ศแ</w:t>
      </w:r>
      <w:r>
        <w:rPr>
          <w:rFonts w:ascii="EucrosiaUPC" w:hAnsi="EucrosiaUPC" w:cs="EucrosiaUPC" w:eastAsia="EucrosiaUPC"/>
          <w:sz w:val="80"/>
          <w:szCs w:val="80"/>
          <w:spacing w:val="2"/>
          <w:w w:val="99"/>
          <w:b/>
          <w:bCs/>
        </w:rPr>
        <w:t>ล</w:t>
      </w:r>
      <w:r>
        <w:rPr>
          <w:rFonts w:ascii="EucrosiaUPC" w:hAnsi="EucrosiaUPC" w:cs="EucrosiaUPC" w:eastAsia="EucrosiaUPC"/>
          <w:sz w:val="80"/>
          <w:szCs w:val="80"/>
          <w:spacing w:val="0"/>
          <w:w w:val="99"/>
          <w:b/>
          <w:bCs/>
        </w:rPr>
        <w:t>ะการส</w:t>
      </w:r>
      <w:r>
        <w:rPr>
          <w:rFonts w:ascii="EucrosiaUPC" w:hAnsi="EucrosiaUPC" w:cs="EucrosiaUPC" w:eastAsia="EucrosiaUPC"/>
          <w:sz w:val="80"/>
          <w:szCs w:val="80"/>
          <w:spacing w:val="-2"/>
          <w:w w:val="99"/>
          <w:b/>
          <w:bCs/>
        </w:rPr>
        <w:t>ื</w:t>
      </w:r>
      <w:r>
        <w:rPr>
          <w:rFonts w:ascii="EucrosiaUPC" w:hAnsi="EucrosiaUPC" w:cs="EucrosiaUPC" w:eastAsia="EucrosiaUPC"/>
          <w:sz w:val="80"/>
          <w:szCs w:val="80"/>
          <w:spacing w:val="0"/>
          <w:w w:val="99"/>
          <w:b/>
          <w:bCs/>
        </w:rPr>
        <w:t>อสารเ</w:t>
      </w:r>
      <w:r>
        <w:rPr>
          <w:rFonts w:ascii="EucrosiaUPC" w:hAnsi="EucrosiaUPC" w:cs="EucrosiaUPC" w:eastAsia="EucrosiaUPC"/>
          <w:sz w:val="80"/>
          <w:szCs w:val="80"/>
          <w:spacing w:val="-2"/>
          <w:w w:val="99"/>
          <w:b/>
          <w:bCs/>
        </w:rPr>
        <w:t>พ</w:t>
      </w:r>
      <w:r>
        <w:rPr>
          <w:rFonts w:ascii="EucrosiaUPC" w:hAnsi="EucrosiaUPC" w:cs="EucrosiaUPC" w:eastAsia="EucrosiaUPC"/>
          <w:sz w:val="80"/>
          <w:szCs w:val="80"/>
          <w:spacing w:val="0"/>
          <w:w w:val="99"/>
          <w:b/>
          <w:bCs/>
        </w:rPr>
        <w:t>อ</w:t>
      </w:r>
      <w:r>
        <w:rPr>
          <w:rFonts w:ascii="EucrosiaUPC" w:hAnsi="EucrosiaUPC" w:cs="EucrosiaUPC" w:eastAsia="EucrosiaUPC"/>
          <w:sz w:val="80"/>
          <w:szCs w:val="80"/>
          <w:spacing w:val="0"/>
          <w:w w:val="99"/>
          <w:b/>
          <w:bCs/>
        </w:rPr>
        <w:t> </w:t>
      </w:r>
      <w:r>
        <w:rPr>
          <w:rFonts w:ascii="EucrosiaUPC" w:hAnsi="EucrosiaUPC" w:cs="EucrosiaUPC" w:eastAsia="EucrosiaUPC"/>
          <w:sz w:val="80"/>
          <w:szCs w:val="80"/>
          <w:spacing w:val="0"/>
          <w:w w:val="100"/>
          <w:b/>
          <w:bCs/>
        </w:rPr>
        <w:t>การ</w:t>
      </w:r>
      <w:r>
        <w:rPr>
          <w:rFonts w:ascii="EucrosiaUPC" w:hAnsi="EucrosiaUPC" w:cs="EucrosiaUPC" w:eastAsia="EucrosiaUPC"/>
          <w:sz w:val="80"/>
          <w:szCs w:val="80"/>
          <w:spacing w:val="1"/>
          <w:w w:val="100"/>
          <w:b/>
          <w:bCs/>
        </w:rPr>
        <w:t>ศ</w:t>
      </w:r>
      <w:r>
        <w:rPr>
          <w:rFonts w:ascii="EucrosiaUPC" w:hAnsi="EucrosiaUPC" w:cs="EucrosiaUPC" w:eastAsia="EucrosiaUPC"/>
          <w:sz w:val="80"/>
          <w:szCs w:val="80"/>
          <w:spacing w:val="0"/>
          <w:w w:val="100"/>
          <w:b/>
          <w:bCs/>
        </w:rPr>
        <w:t>กษา</w:t>
      </w:r>
      <w:r>
        <w:rPr>
          <w:rFonts w:ascii="EucrosiaUPC" w:hAnsi="EucrosiaUPC" w:cs="EucrosiaUPC" w:eastAsia="EucrosiaUPC"/>
          <w:sz w:val="80"/>
          <w:szCs w:val="80"/>
          <w:spacing w:val="-22"/>
          <w:w w:val="100"/>
          <w:b/>
          <w:bCs/>
        </w:rPr>
        <w:t> </w:t>
      </w:r>
      <w:r>
        <w:rPr>
          <w:rFonts w:ascii="EucrosiaUPC" w:hAnsi="EucrosiaUPC" w:cs="EucrosiaUPC" w:eastAsia="EucrosiaUPC"/>
          <w:sz w:val="80"/>
          <w:szCs w:val="80"/>
          <w:spacing w:val="0"/>
          <w:w w:val="99"/>
          <w:b/>
          <w:bCs/>
        </w:rPr>
        <w:t>กระทรวง</w:t>
      </w:r>
      <w:r>
        <w:rPr>
          <w:rFonts w:ascii="EucrosiaUPC" w:hAnsi="EucrosiaUPC" w:cs="EucrosiaUPC" w:eastAsia="EucrosiaUPC"/>
          <w:sz w:val="80"/>
          <w:szCs w:val="80"/>
          <w:spacing w:val="1"/>
          <w:w w:val="99"/>
          <w:b/>
          <w:bCs/>
        </w:rPr>
        <w:t>ศ</w:t>
      </w:r>
      <w:r>
        <w:rPr>
          <w:rFonts w:ascii="EucrosiaUPC" w:hAnsi="EucrosiaUPC" w:cs="EucrosiaUPC" w:eastAsia="EucrosiaUPC"/>
          <w:sz w:val="80"/>
          <w:szCs w:val="80"/>
          <w:spacing w:val="0"/>
          <w:w w:val="99"/>
          <w:b/>
          <w:bCs/>
        </w:rPr>
        <w:t>กษาธการ</w:t>
      </w:r>
      <w:r>
        <w:rPr>
          <w:rFonts w:ascii="EucrosiaUPC" w:hAnsi="EucrosiaUPC" w:cs="EucrosiaUPC" w:eastAsia="EucrosiaUPC"/>
          <w:sz w:val="80"/>
          <w:szCs w:val="80"/>
          <w:spacing w:val="0"/>
          <w:w w:val="100"/>
        </w:rPr>
      </w:r>
    </w:p>
    <w:p>
      <w:pPr>
        <w:spacing w:before="0" w:after="0" w:line="1003" w:lineRule="exact"/>
        <w:ind w:left="4396" w:right="4381"/>
        <w:jc w:val="center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80"/>
          <w:szCs w:val="80"/>
          <w:spacing w:val="-1"/>
          <w:w w:val="100"/>
          <w:b/>
          <w:bCs/>
          <w:position w:val="14"/>
        </w:rPr>
        <w:t>พ</w:t>
      </w:r>
      <w:r>
        <w:rPr>
          <w:rFonts w:ascii="Angsana New" w:hAnsi="Angsana New" w:cs="Angsana New" w:eastAsia="Angsana New"/>
          <w:sz w:val="80"/>
          <w:szCs w:val="80"/>
          <w:spacing w:val="0"/>
          <w:w w:val="100"/>
          <w:b/>
          <w:bCs/>
          <w:position w:val="14"/>
        </w:rPr>
        <w:t>.</w:t>
      </w:r>
      <w:r>
        <w:rPr>
          <w:rFonts w:ascii="Angsana New" w:hAnsi="Angsana New" w:cs="Angsana New" w:eastAsia="Angsana New"/>
          <w:sz w:val="80"/>
          <w:szCs w:val="80"/>
          <w:spacing w:val="1"/>
          <w:w w:val="100"/>
          <w:b/>
          <w:bCs/>
          <w:position w:val="14"/>
        </w:rPr>
        <w:t>ศ</w:t>
      </w:r>
      <w:r>
        <w:rPr>
          <w:rFonts w:ascii="Angsana New" w:hAnsi="Angsana New" w:cs="Angsana New" w:eastAsia="Angsana New"/>
          <w:sz w:val="80"/>
          <w:szCs w:val="80"/>
          <w:spacing w:val="0"/>
          <w:w w:val="100"/>
          <w:b/>
          <w:bCs/>
          <w:position w:val="14"/>
        </w:rPr>
        <w:t>.</w:t>
      </w:r>
      <w:r>
        <w:rPr>
          <w:rFonts w:ascii="Angsana New" w:hAnsi="Angsana New" w:cs="Angsana New" w:eastAsia="Angsana New"/>
          <w:sz w:val="80"/>
          <w:szCs w:val="80"/>
          <w:spacing w:val="-8"/>
          <w:w w:val="100"/>
          <w:b/>
          <w:bCs/>
          <w:position w:val="14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255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4"/>
        </w:rPr>
        <w:t>7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4"/>
        </w:rPr>
        <w:t>-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4"/>
        </w:rPr>
        <w:t>2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559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446" w:right="4426"/>
        <w:jc w:val="center"/>
        <w:rPr>
          <w:rFonts w:ascii="Angsana New" w:hAnsi="Angsana New" w:cs="Angsana New" w:eastAsia="Angsana New"/>
          <w:sz w:val="56"/>
          <w:szCs w:val="56"/>
        </w:rPr>
      </w:pPr>
      <w:rPr/>
      <w:r>
        <w:rPr>
          <w:rFonts w:ascii="Angsana New" w:hAnsi="Angsana New" w:cs="Angsana New" w:eastAsia="Angsana New"/>
          <w:sz w:val="56"/>
          <w:szCs w:val="56"/>
          <w:color w:val="252525"/>
          <w:spacing w:val="0"/>
          <w:w w:val="100"/>
          <w:b/>
          <w:bCs/>
        </w:rPr>
        <w:t>25</w:t>
      </w:r>
      <w:r>
        <w:rPr>
          <w:rFonts w:ascii="Angsana New" w:hAnsi="Angsana New" w:cs="Angsana New" w:eastAsia="Angsana New"/>
          <w:sz w:val="56"/>
          <w:szCs w:val="56"/>
          <w:color w:val="252525"/>
          <w:spacing w:val="-3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56"/>
          <w:szCs w:val="56"/>
          <w:color w:val="252525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56"/>
          <w:szCs w:val="56"/>
          <w:color w:val="252525"/>
          <w:spacing w:val="-1"/>
          <w:w w:val="100"/>
          <w:b/>
          <w:bCs/>
        </w:rPr>
        <w:t>ม</w:t>
      </w:r>
      <w:r>
        <w:rPr>
          <w:rFonts w:ascii="Angsana New" w:hAnsi="Angsana New" w:cs="Angsana New" w:eastAsia="Angsana New"/>
          <w:sz w:val="56"/>
          <w:szCs w:val="56"/>
          <w:color w:val="252525"/>
          <w:spacing w:val="0"/>
          <w:w w:val="100"/>
          <w:b/>
          <w:bCs/>
        </w:rPr>
        <w:t>ภ</w:t>
      </w:r>
      <w:r>
        <w:rPr>
          <w:rFonts w:ascii="Angsana New" w:hAnsi="Angsana New" w:cs="Angsana New" w:eastAsia="Angsana New"/>
          <w:sz w:val="56"/>
          <w:szCs w:val="56"/>
          <w:color w:val="252525"/>
          <w:spacing w:val="2"/>
          <w:w w:val="100"/>
          <w:b/>
          <w:bCs/>
        </w:rPr>
        <w:t>า</w:t>
      </w:r>
      <w:r>
        <w:rPr>
          <w:rFonts w:ascii="Angsana New" w:hAnsi="Angsana New" w:cs="Angsana New" w:eastAsia="Angsana New"/>
          <w:sz w:val="56"/>
          <w:szCs w:val="56"/>
          <w:color w:val="252525"/>
          <w:spacing w:val="0"/>
          <w:w w:val="100"/>
          <w:b/>
          <w:bCs/>
        </w:rPr>
        <w:t>พ</w:t>
      </w:r>
      <w:r>
        <w:rPr>
          <w:rFonts w:ascii="Angsana New" w:hAnsi="Angsana New" w:cs="Angsana New" w:eastAsia="Angsana New"/>
          <w:sz w:val="56"/>
          <w:szCs w:val="56"/>
          <w:color w:val="252525"/>
          <w:spacing w:val="2"/>
          <w:w w:val="100"/>
          <w:b/>
          <w:bCs/>
        </w:rPr>
        <w:t>น</w:t>
      </w:r>
      <w:r>
        <w:rPr>
          <w:rFonts w:ascii="Angsana New" w:hAnsi="Angsana New" w:cs="Angsana New" w:eastAsia="Angsana New"/>
          <w:sz w:val="56"/>
          <w:szCs w:val="56"/>
          <w:color w:val="252525"/>
          <w:spacing w:val="0"/>
          <w:w w:val="100"/>
          <w:b/>
          <w:bCs/>
        </w:rPr>
        <w:t>ธ</w:t>
      </w:r>
      <w:r>
        <w:rPr>
          <w:rFonts w:ascii="Angsana New" w:hAnsi="Angsana New" w:cs="Angsana New" w:eastAsia="Angsana New"/>
          <w:sz w:val="56"/>
          <w:szCs w:val="56"/>
          <w:color w:val="252525"/>
          <w:spacing w:val="-16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56"/>
          <w:szCs w:val="56"/>
          <w:color w:val="252525"/>
          <w:spacing w:val="0"/>
          <w:w w:val="99"/>
          <w:b/>
          <w:bCs/>
        </w:rPr>
        <w:t>2557</w:t>
      </w:r>
      <w:r>
        <w:rPr>
          <w:rFonts w:ascii="Angsana New" w:hAnsi="Angsana New" w:cs="Angsana New" w:eastAsia="Angsana New"/>
          <w:sz w:val="56"/>
          <w:szCs w:val="56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980" w:bottom="280" w:left="1240" w:right="1240"/>
        </w:sectPr>
      </w:pPr>
      <w:rPr/>
    </w:p>
    <w:p>
      <w:pPr>
        <w:spacing w:before="0" w:after="0" w:line="746" w:lineRule="exact"/>
        <w:ind w:left="3804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กรอบแน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-1"/>
        </w:rPr>
        <w:t>ว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-1"/>
        </w:rPr>
        <w:t>ค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-1"/>
        </w:rPr>
        <w:t>ใ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นการจัดทา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-1"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ผนแ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-1"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บท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4400" w:h="10800" w:orient="landscape"/>
          <w:pgMar w:top="560" w:bottom="280" w:left="300" w:right="440"/>
        </w:sectPr>
      </w:pPr>
      <w:rPr/>
    </w:p>
    <w:p>
      <w:pPr>
        <w:spacing w:before="2" w:after="0" w:line="539" w:lineRule="exact"/>
        <w:ind w:left="57" w:right="-81"/>
        <w:jc w:val="center"/>
        <w:rPr>
          <w:rFonts w:ascii="Angsana New" w:hAnsi="Angsana New" w:cs="Angsana New" w:eastAsia="Angsana New"/>
          <w:sz w:val="40"/>
          <w:szCs w:val="40"/>
        </w:rPr>
      </w:pPr>
      <w:rPr/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กรอ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6"/>
        </w:rPr>
        <w:t>บ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นโย</w:t>
      </w:r>
      <w:r>
        <w:rPr>
          <w:rFonts w:ascii="Angsana New" w:hAnsi="Angsana New" w:cs="Angsana New" w:eastAsia="Angsana New"/>
          <w:sz w:val="40"/>
          <w:szCs w:val="40"/>
          <w:spacing w:val="-2"/>
          <w:w w:val="100"/>
          <w:position w:val="6"/>
        </w:rPr>
        <w:t>บ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าย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0"/>
        </w:rPr>
      </w:r>
    </w:p>
    <w:p>
      <w:pPr>
        <w:spacing w:before="0" w:after="0" w:line="410" w:lineRule="exact"/>
        <w:ind w:left="442" w:right="301"/>
        <w:jc w:val="center"/>
        <w:rPr>
          <w:rFonts w:ascii="Angsana New" w:hAnsi="Angsana New" w:cs="Angsana New" w:eastAsia="Angsana New"/>
          <w:sz w:val="40"/>
          <w:szCs w:val="40"/>
        </w:rPr>
      </w:pPr>
      <w:rPr/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1"/>
        </w:rPr>
        <w:t>I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1"/>
        </w:rPr>
        <w:t>T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1"/>
        </w:rPr>
        <w:t>2020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0"/>
        </w:rPr>
      </w:r>
    </w:p>
    <w:p>
      <w:pPr>
        <w:spacing w:before="2" w:after="0" w:line="539" w:lineRule="exact"/>
        <w:ind w:right="-121"/>
        <w:jc w:val="left"/>
        <w:rPr>
          <w:rFonts w:ascii="Angsana New" w:hAnsi="Angsana New" w:cs="Angsana New" w:eastAsia="Angsana New"/>
          <w:sz w:val="40"/>
          <w:szCs w:val="40"/>
        </w:rPr>
      </w:pPr>
      <w:rPr/>
      <w:r>
        <w:rPr/>
        <w:br w:type="column"/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นโย</w:t>
      </w:r>
      <w:r>
        <w:rPr>
          <w:rFonts w:ascii="Angsana New" w:hAnsi="Angsana New" w:cs="Angsana New" w:eastAsia="Angsana New"/>
          <w:sz w:val="40"/>
          <w:szCs w:val="40"/>
          <w:spacing w:val="-2"/>
          <w:w w:val="100"/>
          <w:position w:val="6"/>
        </w:rPr>
        <w:t>บ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าย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0"/>
        </w:rPr>
      </w:r>
    </w:p>
    <w:p>
      <w:pPr>
        <w:spacing w:before="0" w:after="0" w:line="410" w:lineRule="exact"/>
        <w:ind w:left="77" w:right="-20"/>
        <w:jc w:val="left"/>
        <w:rPr>
          <w:rFonts w:ascii="Angsana New" w:hAnsi="Angsana New" w:cs="Angsana New" w:eastAsia="Angsana New"/>
          <w:sz w:val="40"/>
          <w:szCs w:val="40"/>
        </w:rPr>
      </w:pPr>
      <w:rPr/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1"/>
        </w:rPr>
        <w:t>ร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1"/>
        </w:rPr>
        <w:t>ฐบาล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0"/>
        </w:rPr>
      </w:r>
    </w:p>
    <w:p>
      <w:pPr>
        <w:spacing w:before="4" w:after="0" w:line="480" w:lineRule="exact"/>
        <w:ind w:right="-101" w:firstLine="22"/>
        <w:jc w:val="left"/>
        <w:rPr>
          <w:rFonts w:ascii="Angsana New" w:hAnsi="Angsana New" w:cs="Angsana New" w:eastAsia="Angsana New"/>
          <w:sz w:val="40"/>
          <w:szCs w:val="40"/>
        </w:rPr>
      </w:pPr>
      <w:rPr/>
      <w:r>
        <w:rPr/>
        <w:br w:type="column"/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นโยบาย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</w:rPr>
        <w:t>ร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ฐมนตร</w:t>
      </w:r>
    </w:p>
    <w:p>
      <w:pPr>
        <w:spacing w:before="2" w:after="0" w:line="539" w:lineRule="exact"/>
        <w:ind w:left="74" w:right="-49"/>
        <w:jc w:val="left"/>
        <w:rPr>
          <w:rFonts w:ascii="Angsana New" w:hAnsi="Angsana New" w:cs="Angsana New" w:eastAsia="Angsana New"/>
          <w:sz w:val="40"/>
          <w:szCs w:val="40"/>
        </w:rPr>
      </w:pPr>
      <w:rPr/>
      <w:r>
        <w:rPr/>
        <w:br w:type="column"/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แ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6"/>
        </w:rPr>
        <w:t>ผ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น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6"/>
        </w:rPr>
        <w:t>พ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ฒน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6"/>
        </w:rPr>
        <w:t>า</w:t>
      </w:r>
      <w:r>
        <w:rPr>
          <w:rFonts w:ascii="Angsana New" w:hAnsi="Angsana New" w:cs="Angsana New" w:eastAsia="Angsana New"/>
          <w:sz w:val="40"/>
          <w:szCs w:val="40"/>
          <w:spacing w:val="-3"/>
          <w:w w:val="100"/>
          <w:position w:val="6"/>
        </w:rPr>
        <w:t>เ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ศร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6"/>
        </w:rPr>
        <w:t>ษ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ฐ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6"/>
        </w:rPr>
        <w:t>ก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6"/>
        </w:rPr>
        <w:t>จ</w:t>
      </w:r>
      <w:r>
        <w:rPr>
          <w:rFonts w:ascii="Angsana New" w:hAnsi="Angsana New" w:cs="Angsana New" w:eastAsia="Angsana New"/>
          <w:sz w:val="40"/>
          <w:szCs w:val="40"/>
          <w:spacing w:val="-2"/>
          <w:w w:val="100"/>
          <w:position w:val="6"/>
        </w:rPr>
        <w:t>แ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ละ</w:t>
      </w:r>
      <w:r>
        <w:rPr>
          <w:rFonts w:ascii="Angsana New" w:hAnsi="Angsana New" w:cs="Angsana New" w:eastAsia="Angsana New"/>
          <w:sz w:val="40"/>
          <w:szCs w:val="40"/>
          <w:spacing w:val="-4"/>
          <w:w w:val="100"/>
          <w:position w:val="6"/>
        </w:rPr>
        <w:t>ส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6"/>
        </w:rPr>
        <w:t>ง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6"/>
        </w:rPr>
        <w:t>ค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ม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0"/>
        </w:rPr>
      </w:r>
    </w:p>
    <w:p>
      <w:pPr>
        <w:spacing w:before="0" w:after="0" w:line="410" w:lineRule="exact"/>
        <w:ind w:right="-100"/>
        <w:jc w:val="left"/>
        <w:rPr>
          <w:rFonts w:ascii="Angsana New" w:hAnsi="Angsana New" w:cs="Angsana New" w:eastAsia="Angsana New"/>
          <w:sz w:val="40"/>
          <w:szCs w:val="40"/>
        </w:rPr>
      </w:pPr>
      <w:rPr/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1"/>
        </w:rPr>
        <w:t>แห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1"/>
        </w:rPr>
        <w:t>ง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1"/>
        </w:rPr>
        <w:t>ช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1"/>
        </w:rPr>
        <w:t>า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1"/>
        </w:rPr>
        <w:t>ต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1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1"/>
        </w:rPr>
        <w:t>ท</w:t>
      </w:r>
      <w:r>
        <w:rPr>
          <w:rFonts w:ascii="Angsana New" w:hAnsi="Angsana New" w:cs="Angsana New" w:eastAsia="Angsana New"/>
          <w:sz w:val="40"/>
          <w:szCs w:val="40"/>
          <w:spacing w:val="-3"/>
          <w:w w:val="100"/>
          <w:position w:val="1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1"/>
        </w:rPr>
        <w:t>11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1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1"/>
        </w:rPr>
        <w:t>พ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1"/>
        </w:rPr>
        <w:t>.</w:t>
      </w:r>
      <w:r>
        <w:rPr>
          <w:rFonts w:ascii="Angsana New" w:hAnsi="Angsana New" w:cs="Angsana New" w:eastAsia="Angsana New"/>
          <w:sz w:val="40"/>
          <w:szCs w:val="40"/>
          <w:spacing w:val="-3"/>
          <w:w w:val="100"/>
          <w:position w:val="1"/>
        </w:rPr>
        <w:t>ศ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1"/>
        </w:rPr>
        <w:t>.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1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1"/>
        </w:rPr>
        <w:t>2555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1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1"/>
        </w:rPr>
        <w:t>–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1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1"/>
        </w:rPr>
        <w:t>2559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0"/>
        </w:rPr>
      </w:r>
    </w:p>
    <w:p>
      <w:pPr>
        <w:spacing w:before="4" w:after="0" w:line="480" w:lineRule="exact"/>
        <w:ind w:right="198" w:firstLine="77"/>
        <w:jc w:val="left"/>
        <w:rPr>
          <w:rFonts w:ascii="Angsana New" w:hAnsi="Angsana New" w:cs="Angsana New" w:eastAsia="Angsana New"/>
          <w:sz w:val="40"/>
          <w:szCs w:val="40"/>
        </w:rPr>
      </w:pPr>
      <w:rPr/>
      <w:r>
        <w:rPr/>
        <w:br w:type="column"/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แ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</w:rPr>
        <w:t>ผ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นปฏบตก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</w:rPr>
        <w:t>า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รก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</w:rPr>
        <w:t>า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รเ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</w:rPr>
        <w:t>ข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</w:rPr>
        <w:t>า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ส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ประช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</w:rPr>
        <w:t>า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ค</w:t>
      </w:r>
      <w:r>
        <w:rPr>
          <w:rFonts w:ascii="Angsana New" w:hAnsi="Angsana New" w:cs="Angsana New" w:eastAsia="Angsana New"/>
          <w:sz w:val="40"/>
          <w:szCs w:val="40"/>
          <w:spacing w:val="-2"/>
          <w:w w:val="100"/>
        </w:rPr>
        <w:t>ม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อ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</w:rPr>
        <w:t>า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เ</w:t>
      </w:r>
      <w:r>
        <w:rPr>
          <w:rFonts w:ascii="Angsana New" w:hAnsi="Angsana New" w:cs="Angsana New" w:eastAsia="Angsana New"/>
          <w:sz w:val="40"/>
          <w:szCs w:val="40"/>
          <w:spacing w:val="-2"/>
          <w:w w:val="100"/>
        </w:rPr>
        <w:t>ซ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ยนป</w:t>
      </w:r>
      <w:r>
        <w:rPr>
          <w:rFonts w:ascii="Angsana New" w:hAnsi="Angsana New" w:cs="Angsana New" w:eastAsia="Angsana New"/>
          <w:sz w:val="40"/>
          <w:szCs w:val="40"/>
          <w:spacing w:val="2"/>
          <w:w w:val="100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2</w:t>
      </w:r>
      <w:r>
        <w:rPr>
          <w:rFonts w:ascii="Angsana New" w:hAnsi="Angsana New" w:cs="Angsana New" w:eastAsia="Angsana New"/>
          <w:sz w:val="40"/>
          <w:szCs w:val="40"/>
          <w:spacing w:val="-3"/>
          <w:w w:val="100"/>
        </w:rPr>
        <w:t>5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58</w:t>
      </w:r>
    </w:p>
    <w:p>
      <w:pPr>
        <w:jc w:val="left"/>
        <w:spacing w:after="0"/>
        <w:sectPr>
          <w:type w:val="continuous"/>
          <w:pgSz w:w="14400" w:h="10800" w:orient="landscape"/>
          <w:pgMar w:top="980" w:bottom="280" w:left="300" w:right="440"/>
          <w:cols w:num="5" w:equalWidth="0">
            <w:col w:w="1642" w:space="817"/>
            <w:col w:w="891" w:space="1338"/>
            <w:col w:w="939" w:space="811"/>
            <w:col w:w="3400" w:space="846"/>
            <w:col w:w="2976"/>
          </w:cols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280" w:left="300" w:right="440"/>
        </w:sectPr>
      </w:pPr>
      <w:rPr/>
    </w:p>
    <w:p>
      <w:pPr>
        <w:spacing w:before="2" w:after="0" w:line="539" w:lineRule="exact"/>
        <w:ind w:left="204" w:right="-81"/>
        <w:jc w:val="center"/>
        <w:rPr>
          <w:rFonts w:ascii="Angsana New" w:hAnsi="Angsana New" w:cs="Angsana New" w:eastAsia="Angsana New"/>
          <w:sz w:val="40"/>
          <w:szCs w:val="40"/>
        </w:rPr>
      </w:pPr>
      <w:rPr/>
      <w:r>
        <w:rPr/>
        <w:pict>
          <v:group style="position:absolute;margin-left:528.375pt;margin-top:-68.245628pt;width:175.13pt;height:56.489pt;mso-position-horizontal-relative:page;mso-position-vertical-relative:paragraph;z-index:-1751" coordorigin="10568,-1365" coordsize="3503,1130">
            <v:group style="position:absolute;left:10575;top:-1357;width:3488;height:1115" coordorigin="10575,-1357" coordsize="3488,1115">
              <v:shape style="position:absolute;left:10575;top:-1357;width:3488;height:1115" coordorigin="10575,-1357" coordsize="3488,1115" path="m10575,-243l14063,-243,14063,-1357,10575,-1357,10575,-243e" filled="t" fillcolor="#FFCE33" stroked="f">
                <v:path arrowok="t"/>
                <v:fill/>
              </v:shape>
            </v:group>
            <v:group style="position:absolute;left:10575;top:-1357;width:3488;height:1115" coordorigin="10575,-1357" coordsize="3488,1115">
              <v:shape style="position:absolute;left:10575;top:-1357;width:3488;height:1115" coordorigin="10575,-1357" coordsize="3488,1115" path="m10575,-243l14063,-243,14063,-1357,10575,-1357,10575,-243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.248pt;margin-top:-69.38063pt;width:97.626pt;height:57.739pt;mso-position-horizontal-relative:page;mso-position-vertical-relative:paragraph;z-index:-1732" coordorigin="205,-1388" coordsize="1953,1155">
            <v:group style="position:absolute;left:225;top:-1368;width:1913;height:1115" coordorigin="225,-1368" coordsize="1913,1115">
              <v:shape style="position:absolute;left:225;top:-1368;width:1913;height:1115" coordorigin="225,-1368" coordsize="1913,1115" path="m225,-253l2137,-253,2137,-1368,225,-1368,225,-253e" filled="t" fillcolor="#00F16C" stroked="f">
                <v:path arrowok="t"/>
                <v:fill/>
              </v:shape>
            </v:group>
            <v:group style="position:absolute;left:225;top:-1368;width:1913;height:1115" coordorigin="225,-1368" coordsize="1913,1115">
              <v:shape style="position:absolute;left:225;top:-1368;width:1913;height:1115" coordorigin="225,-1368" coordsize="1913,1115" path="m225,-253l2137,-253,2137,-1368,225,-1368,225,-253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7.745003pt;margin-top:-68.75563pt;width:85.126pt;height:56.489pt;mso-position-horizontal-relative:page;mso-position-vertical-relative:paragraph;z-index:-1731" coordorigin="2355,-1375" coordsize="1703,1130">
            <v:group style="position:absolute;left:2362;top:-1368;width:1688;height:1115" coordorigin="2362,-1368" coordsize="1688,1115">
              <v:shape style="position:absolute;left:2362;top:-1368;width:1688;height:1115" coordorigin="2362,-1368" coordsize="1688,1115" path="m2362,-253l4050,-253,4050,-1368,2362,-1368,2362,-253e" filled="t" fillcolor="#00F16C" stroked="f">
                <v:path arrowok="t"/>
                <v:fill/>
              </v:shape>
            </v:group>
            <v:group style="position:absolute;left:2362;top:-1368;width:1688;height:1115" coordorigin="2362,-1368" coordsize="1688,1115">
              <v:shape style="position:absolute;left:2362;top:-1368;width:1688;height:1115" coordorigin="2362,-1368" coordsize="1688,1115" path="m2362,-253l4050,-253,4050,-1368,2362,-1368,2362,-253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0.244995pt;margin-top:-68.245628pt;width:85.126pt;height:56.489pt;mso-position-horizontal-relative:page;mso-position-vertical-relative:paragraph;z-index:-1730" coordorigin="4605,-1365" coordsize="1703,1130">
            <v:group style="position:absolute;left:4612;top:-1357;width:1688;height:1115" coordorigin="4612,-1357" coordsize="1688,1115">
              <v:shape style="position:absolute;left:4612;top:-1357;width:1688;height:1115" coordorigin="4612,-1357" coordsize="1688,1115" path="m4612,-243l6300,-243,6300,-1357,4612,-1357,4612,-243e" filled="t" fillcolor="#00F16C" stroked="f">
                <v:path arrowok="t"/>
                <v:fill/>
              </v:shape>
            </v:group>
            <v:group style="position:absolute;left:4612;top:-1357;width:1688;height:1115" coordorigin="4612,-1357" coordsize="1688,1115">
              <v:shape style="position:absolute;left:4612;top:-1357;width:1688;height:1115" coordorigin="4612,-1357" coordsize="1688,1115" path="m4612,-243l6300,-243,6300,-1357,4612,-1357,4612,-243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5.875pt;margin-top:-68.75563pt;width:192pt;height:56.489pt;mso-position-horizontal-relative:page;mso-position-vertical-relative:paragraph;z-index:-1729" coordorigin="6518,-1375" coordsize="3840,1130">
            <v:group style="position:absolute;left:6525;top:-1368;width:3825;height:1115" coordorigin="6525,-1368" coordsize="3825,1115">
              <v:shape style="position:absolute;left:6525;top:-1368;width:3825;height:1115" coordorigin="6525,-1368" coordsize="3825,1115" path="m6525,-253l10350,-253,10350,-1368,6525,-1368,6525,-253e" filled="t" fillcolor="#FFCE33" stroked="f">
                <v:path arrowok="t"/>
                <v:fill/>
              </v:shape>
            </v:group>
            <v:group style="position:absolute;left:6525;top:-1368;width:3825;height:1115" coordorigin="6525,-1368" coordsize="3825,1115">
              <v:shape style="position:absolute;left:6525;top:-1368;width:3825;height:1115" coordorigin="6525,-1368" coordsize="3825,1115" path="m6525,-253l10350,-253,10350,-1368,6525,-1368,6525,-253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แ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6"/>
        </w:rPr>
        <w:t>ผ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นแมบท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6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6"/>
        </w:rPr>
        <w:t>I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6"/>
        </w:rPr>
        <w:t>C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T</w:t>
      </w:r>
      <w:r>
        <w:rPr>
          <w:rFonts w:ascii="Angsana New" w:hAnsi="Angsana New" w:cs="Angsana New" w:eastAsia="Angsana New"/>
          <w:sz w:val="40"/>
          <w:szCs w:val="40"/>
          <w:spacing w:val="-4"/>
          <w:w w:val="100"/>
          <w:position w:val="6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เ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6"/>
        </w:rPr>
        <w:t>พ</w:t>
      </w:r>
      <w:r>
        <w:rPr>
          <w:rFonts w:ascii="Angsana New" w:hAnsi="Angsana New" w:cs="Angsana New" w:eastAsia="Angsana New"/>
          <w:sz w:val="40"/>
          <w:szCs w:val="40"/>
          <w:spacing w:val="-2"/>
          <w:w w:val="100"/>
          <w:position w:val="6"/>
        </w:rPr>
        <w:t>อ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ก</w:t>
      </w:r>
      <w:r>
        <w:rPr>
          <w:rFonts w:ascii="Angsana New" w:hAnsi="Angsana New" w:cs="Angsana New" w:eastAsia="Angsana New"/>
          <w:sz w:val="40"/>
          <w:szCs w:val="40"/>
          <w:spacing w:val="-2"/>
          <w:w w:val="100"/>
          <w:position w:val="6"/>
        </w:rPr>
        <w:t>า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ร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6"/>
        </w:rPr>
        <w:t>ศ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กษา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0"/>
        </w:rPr>
      </w:r>
    </w:p>
    <w:p>
      <w:pPr>
        <w:spacing w:before="0" w:after="0" w:line="420" w:lineRule="exact"/>
        <w:ind w:left="639" w:right="357"/>
        <w:jc w:val="center"/>
        <w:rPr>
          <w:rFonts w:ascii="Angsana New" w:hAnsi="Angsana New" w:cs="Angsana New" w:eastAsia="Angsana New"/>
          <w:sz w:val="40"/>
          <w:szCs w:val="40"/>
        </w:rPr>
      </w:pPr>
      <w:rPr/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2"/>
        </w:rPr>
        <w:t>ศธ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2"/>
        </w:rPr>
        <w:t>.</w:t>
      </w:r>
      <w:r>
        <w:rPr>
          <w:rFonts w:ascii="Angsana New" w:hAnsi="Angsana New" w:cs="Angsana New" w:eastAsia="Angsana New"/>
          <w:sz w:val="40"/>
          <w:szCs w:val="40"/>
          <w:spacing w:val="-3"/>
          <w:w w:val="100"/>
          <w:position w:val="2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2"/>
        </w:rPr>
        <w:t>พ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2"/>
        </w:rPr>
        <w:t>.</w:t>
      </w:r>
      <w:r>
        <w:rPr>
          <w:rFonts w:ascii="Angsana New" w:hAnsi="Angsana New" w:cs="Angsana New" w:eastAsia="Angsana New"/>
          <w:sz w:val="40"/>
          <w:szCs w:val="40"/>
          <w:spacing w:val="-2"/>
          <w:w w:val="100"/>
          <w:position w:val="2"/>
        </w:rPr>
        <w:t>ศ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2"/>
        </w:rPr>
        <w:t>.</w:t>
      </w:r>
      <w:r>
        <w:rPr>
          <w:rFonts w:ascii="Angsana New" w:hAnsi="Angsana New" w:cs="Angsana New" w:eastAsia="Angsana New"/>
          <w:sz w:val="40"/>
          <w:szCs w:val="40"/>
          <w:spacing w:val="-3"/>
          <w:w w:val="100"/>
          <w:position w:val="2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2"/>
        </w:rPr>
        <w:t>2554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2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2"/>
        </w:rPr>
        <w:t>–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2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2"/>
        </w:rPr>
        <w:t>2556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0"/>
        </w:rPr>
      </w:r>
    </w:p>
    <w:p>
      <w:pPr>
        <w:spacing w:before="15" w:after="0" w:line="480" w:lineRule="exact"/>
        <w:ind w:left="343" w:right="-101" w:firstLine="-343"/>
        <w:jc w:val="left"/>
        <w:rPr>
          <w:rFonts w:ascii="Angsana New" w:hAnsi="Angsana New" w:cs="Angsana New" w:eastAsia="Angsana New"/>
          <w:sz w:val="40"/>
          <w:szCs w:val="40"/>
        </w:rPr>
      </w:pPr>
      <w:rPr/>
      <w:r>
        <w:rPr/>
        <w:br w:type="column"/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แผนป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</w:rPr>
        <w:t>ฏ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</w:rPr>
        <w:t>บ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ตการ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</w:rPr>
        <w:t>ส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าหรบ</w:t>
      </w:r>
      <w:r>
        <w:rPr>
          <w:rFonts w:ascii="Angsana New" w:hAnsi="Angsana New" w:cs="Angsana New" w:eastAsia="Angsana New"/>
          <w:sz w:val="40"/>
          <w:szCs w:val="40"/>
          <w:spacing w:val="-2"/>
          <w:w w:val="100"/>
        </w:rPr>
        <w:t>ย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ท</w:t>
      </w:r>
      <w:r>
        <w:rPr>
          <w:rFonts w:ascii="Angsana New" w:hAnsi="Angsana New" w:cs="Angsana New" w:eastAsia="Angsana New"/>
          <w:sz w:val="40"/>
          <w:szCs w:val="40"/>
          <w:spacing w:val="-2"/>
          <w:w w:val="100"/>
        </w:rPr>
        <w:t>ธ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ศาสตร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ประเทศ</w:t>
      </w:r>
      <w:r>
        <w:rPr>
          <w:rFonts w:ascii="Angsana New" w:hAnsi="Angsana New" w:cs="Angsana New" w:eastAsia="Angsana New"/>
          <w:sz w:val="40"/>
          <w:szCs w:val="40"/>
          <w:spacing w:val="-4"/>
          <w:w w:val="100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(</w:t>
      </w:r>
      <w:r>
        <w:rPr>
          <w:rFonts w:ascii="Angsana New" w:hAnsi="Angsana New" w:cs="Angsana New" w:eastAsia="Angsana New"/>
          <w:sz w:val="40"/>
          <w:szCs w:val="40"/>
          <w:spacing w:val="2"/>
          <w:w w:val="100"/>
        </w:rPr>
        <w:t>C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oun</w:t>
      </w:r>
      <w:r>
        <w:rPr>
          <w:rFonts w:ascii="Angsana New" w:hAnsi="Angsana New" w:cs="Angsana New" w:eastAsia="Angsana New"/>
          <w:sz w:val="40"/>
          <w:szCs w:val="40"/>
          <w:spacing w:val="-2"/>
          <w:w w:val="100"/>
        </w:rPr>
        <w:t>t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ry</w:t>
      </w:r>
      <w:r>
        <w:rPr>
          <w:rFonts w:ascii="Angsana New" w:hAnsi="Angsana New" w:cs="Angsana New" w:eastAsia="Angsana New"/>
          <w:sz w:val="40"/>
          <w:szCs w:val="40"/>
          <w:spacing w:val="-2"/>
          <w:w w:val="100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S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</w:rPr>
        <w:t>t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</w:rPr>
        <w:t>r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ate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</w:rPr>
        <w:t>g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y)</w:t>
      </w:r>
    </w:p>
    <w:p>
      <w:pPr>
        <w:spacing w:before="12" w:after="0" w:line="539" w:lineRule="exact"/>
        <w:ind w:left="-61" w:right="38"/>
        <w:jc w:val="center"/>
        <w:rPr>
          <w:rFonts w:ascii="Angsana New" w:hAnsi="Angsana New" w:cs="Angsana New" w:eastAsia="Angsana New"/>
          <w:sz w:val="40"/>
          <w:szCs w:val="40"/>
        </w:rPr>
      </w:pPr>
      <w:rPr/>
      <w:r>
        <w:rPr/>
        <w:br w:type="column"/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แ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6"/>
        </w:rPr>
        <w:t>ผ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นก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6"/>
        </w:rPr>
        <w:t>า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รศก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6"/>
        </w:rPr>
        <w:t>ษ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6"/>
        </w:rPr>
        <w:t>า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แ</w:t>
      </w:r>
      <w:r>
        <w:rPr>
          <w:rFonts w:ascii="Angsana New" w:hAnsi="Angsana New" w:cs="Angsana New" w:eastAsia="Angsana New"/>
          <w:sz w:val="40"/>
          <w:szCs w:val="40"/>
          <w:spacing w:val="-2"/>
          <w:w w:val="100"/>
          <w:position w:val="6"/>
        </w:rPr>
        <w:t>ห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6"/>
        </w:rPr>
        <w:t>ง</w:t>
      </w:r>
      <w:r>
        <w:rPr>
          <w:rFonts w:ascii="Angsana New" w:hAnsi="Angsana New" w:cs="Angsana New" w:eastAsia="Angsana New"/>
          <w:sz w:val="40"/>
          <w:szCs w:val="40"/>
          <w:spacing w:val="-2"/>
          <w:w w:val="100"/>
          <w:position w:val="6"/>
        </w:rPr>
        <w:t>ช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6"/>
        </w:rPr>
        <w:t>า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ต</w:t>
      </w:r>
      <w:r>
        <w:rPr>
          <w:rFonts w:ascii="Angsana New" w:hAnsi="Angsana New" w:cs="Angsana New" w:eastAsia="Angsana New"/>
          <w:sz w:val="40"/>
          <w:szCs w:val="40"/>
          <w:spacing w:val="64"/>
          <w:w w:val="100"/>
          <w:position w:val="6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ปรบปร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6"/>
        </w:rPr>
        <w:t>ง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6"/>
        </w:rPr>
        <w:t>ค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ร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6"/>
        </w:rPr>
        <w:t>ง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ท</w:t>
      </w:r>
      <w:r>
        <w:rPr>
          <w:rFonts w:ascii="Angsana New" w:hAnsi="Angsana New" w:cs="Angsana New" w:eastAsia="Angsana New"/>
          <w:sz w:val="40"/>
          <w:szCs w:val="40"/>
          <w:spacing w:val="-4"/>
          <w:w w:val="100"/>
          <w:position w:val="6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2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0"/>
        </w:rPr>
      </w:r>
    </w:p>
    <w:p>
      <w:pPr>
        <w:spacing w:before="0" w:after="0" w:line="410" w:lineRule="exact"/>
        <w:ind w:left="1246" w:right="1350"/>
        <w:jc w:val="center"/>
        <w:rPr>
          <w:rFonts w:ascii="Angsana New" w:hAnsi="Angsana New" w:cs="Angsana New" w:eastAsia="Angsana New"/>
          <w:sz w:val="40"/>
          <w:szCs w:val="40"/>
        </w:rPr>
      </w:pPr>
      <w:rPr/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1"/>
        </w:rPr>
        <w:t>พ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1"/>
        </w:rPr>
        <w:t>.</w:t>
      </w:r>
      <w:r>
        <w:rPr>
          <w:rFonts w:ascii="Angsana New" w:hAnsi="Angsana New" w:cs="Angsana New" w:eastAsia="Angsana New"/>
          <w:sz w:val="40"/>
          <w:szCs w:val="40"/>
          <w:spacing w:val="-2"/>
          <w:w w:val="100"/>
          <w:position w:val="1"/>
        </w:rPr>
        <w:t>ศ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1"/>
        </w:rPr>
        <w:t>.</w:t>
      </w:r>
      <w:r>
        <w:rPr>
          <w:rFonts w:ascii="Angsana New" w:hAnsi="Angsana New" w:cs="Angsana New" w:eastAsia="Angsana New"/>
          <w:sz w:val="40"/>
          <w:szCs w:val="40"/>
          <w:spacing w:val="-3"/>
          <w:w w:val="100"/>
          <w:position w:val="1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1"/>
        </w:rPr>
        <w:t>2555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1"/>
        </w:rPr>
        <w:t>-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1"/>
        </w:rPr>
        <w:t>2559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980" w:bottom="280" w:left="300" w:right="440"/>
          <w:cols w:num="3" w:equalWidth="0">
            <w:col w:w="3412" w:space="1351"/>
            <w:col w:w="3598" w:space="902"/>
            <w:col w:w="4397"/>
          </w:cols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280" w:left="300" w:right="440"/>
        </w:sectPr>
      </w:pPr>
      <w:rPr/>
    </w:p>
    <w:p>
      <w:pPr>
        <w:spacing w:before="2" w:after="0" w:line="539" w:lineRule="exact"/>
        <w:ind w:left="458" w:right="81"/>
        <w:jc w:val="center"/>
        <w:rPr>
          <w:rFonts w:ascii="Angsana New" w:hAnsi="Angsana New" w:cs="Angsana New" w:eastAsia="Angsana New"/>
          <w:sz w:val="40"/>
          <w:szCs w:val="40"/>
        </w:rPr>
      </w:pPr>
      <w:rPr/>
      <w:r>
        <w:rPr/>
        <w:pict>
          <v:group style="position:absolute;margin-left:10.748pt;margin-top:-69.430634pt;width:192.25pt;height:56.739pt;mso-position-horizontal-relative:page;mso-position-vertical-relative:paragraph;z-index:-1753" coordorigin="215,-1389" coordsize="3845,1135">
            <v:group style="position:absolute;left:225;top:-1379;width:3825;height:1115" coordorigin="225,-1379" coordsize="3825,1115">
              <v:shape style="position:absolute;left:225;top:-1379;width:3825;height:1115" coordorigin="225,-1379" coordsize="3825,1115" path="m225,-264l4050,-264,4050,-1379,225,-1379,225,-264e" filled="t" fillcolor="#D6E3BC" stroked="f">
                <v:path arrowok="t"/>
                <v:fill/>
              </v:shape>
            </v:group>
            <v:group style="position:absolute;left:225;top:-1379;width:3825;height:1115" coordorigin="225,-1379" coordsize="3825,1115">
              <v:shape style="position:absolute;left:225;top:-1379;width:3825;height:1115" coordorigin="225,-1379" coordsize="3825,1115" path="m225,-264l4050,-264,4050,-1379,225,-1379,225,-264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0.244995pt;margin-top:-68.285637pt;width:225.75pt;height:56.489pt;mso-position-horizontal-relative:page;mso-position-vertical-relative:paragraph;z-index:-1752" coordorigin="4605,-1366" coordsize="4515,1130">
            <v:group style="position:absolute;left:4612;top:-1358;width:4500;height:1115" coordorigin="4612,-1358" coordsize="4500,1115">
              <v:shape style="position:absolute;left:4612;top:-1358;width:4500;height:1115" coordorigin="4612,-1358" coordsize="4500,1115" path="m4612,-243l9112,-243,9112,-1358,4612,-1358,4612,-243e" filled="t" fillcolor="#FFCE33" stroked="f">
                <v:path arrowok="t"/>
                <v:fill/>
              </v:shape>
            </v:group>
            <v:group style="position:absolute;left:4612;top:-1358;width:4500;height:1115" coordorigin="4612,-1358" coordsize="4500,1115">
              <v:shape style="position:absolute;left:4612;top:-1358;width:4500;height:1115" coordorigin="4612,-1358" coordsize="4500,1115" path="m4612,-243l9112,-243,9112,-1358,4612,-1358,4612,-243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66.505005pt;margin-top:-68.795639pt;width:237pt;height:56.489pt;mso-position-horizontal-relative:page;mso-position-vertical-relative:paragraph;z-index:-1748" coordorigin="9330,-1376" coordsize="4740,1130">
            <v:group style="position:absolute;left:9338;top:-1368;width:4725;height:1115" coordorigin="9338,-1368" coordsize="4725,1115">
              <v:shape style="position:absolute;left:9338;top:-1368;width:4725;height:1115" coordorigin="9338,-1368" coordsize="4725,1115" path="m9338,-254l14063,-254,14063,-1368,9338,-1368,9338,-254e" filled="t" fillcolor="#A86DD3" stroked="f">
                <v:path arrowok="t"/>
                <v:fill/>
              </v:shape>
            </v:group>
            <v:group style="position:absolute;left:9338;top:-1368;width:4725;height:1115" coordorigin="9338,-1368" coordsize="4725,1115">
              <v:shape style="position:absolute;left:9338;top:-1368;width:4725;height:1115" coordorigin="9338,-1368" coordsize="4725,1115" path="m9338,-254l14063,-254,14063,-1368,9338,-1368,9338,-254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แผนพฒน</w:t>
      </w:r>
      <w:r>
        <w:rPr>
          <w:rFonts w:ascii="Angsana New" w:hAnsi="Angsana New" w:cs="Angsana New" w:eastAsia="Angsana New"/>
          <w:sz w:val="40"/>
          <w:szCs w:val="40"/>
          <w:spacing w:val="-2"/>
          <w:w w:val="100"/>
          <w:position w:val="6"/>
        </w:rPr>
        <w:t>า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การ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6"/>
        </w:rPr>
        <w:t>ศ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กษา</w:t>
      </w:r>
      <w:r>
        <w:rPr>
          <w:rFonts w:ascii="Angsana New" w:hAnsi="Angsana New" w:cs="Angsana New" w:eastAsia="Angsana New"/>
          <w:sz w:val="40"/>
          <w:szCs w:val="40"/>
          <w:spacing w:val="-3"/>
          <w:w w:val="100"/>
          <w:position w:val="6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-3"/>
          <w:w w:val="100"/>
          <w:position w:val="6"/>
        </w:rPr>
        <w:t>ศ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ธ.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0"/>
        </w:rPr>
      </w:r>
    </w:p>
    <w:p>
      <w:pPr>
        <w:spacing w:before="0" w:after="0" w:line="420" w:lineRule="exact"/>
        <w:ind w:left="306" w:right="-70"/>
        <w:jc w:val="center"/>
        <w:rPr>
          <w:rFonts w:ascii="Angsana New" w:hAnsi="Angsana New" w:cs="Angsana New" w:eastAsia="Angsana New"/>
          <w:sz w:val="40"/>
          <w:szCs w:val="40"/>
        </w:rPr>
      </w:pPr>
      <w:rPr/>
      <w:r>
        <w:rPr/>
        <w:pict>
          <v:group style="position:absolute;margin-left:337.125pt;margin-top:39.653938pt;width:147pt;height:56.489pt;mso-position-horizontal-relative:page;mso-position-vertical-relative:paragraph;z-index:-1750" coordorigin="6743,793" coordsize="2940,1130">
            <v:group style="position:absolute;left:6750;top:801;width:2925;height:1115" coordorigin="6750,801" coordsize="2925,1115">
              <v:shape style="position:absolute;left:6750;top:801;width:2925;height:1115" coordorigin="6750,801" coordsize="2925,1115" path="m6750,1915l9675,1915,9675,801,6750,801,6750,1915e" filled="t" fillcolor="#FFFF99" stroked="f">
                <v:path arrowok="t"/>
                <v:fill/>
              </v:shape>
            </v:group>
            <v:group style="position:absolute;left:6750;top:801;width:2925;height:1115" coordorigin="6750,801" coordsize="2925,1115">
              <v:shape style="position:absolute;left:6750;top:801;width:2925;height:1115" coordorigin="6750,801" coordsize="2925,1115" path="m6750,1915l9675,1915,9675,801,6750,801,6750,1915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2"/>
        </w:rPr>
        <w:t>ฉ</w:t>
      </w:r>
      <w:r>
        <w:rPr>
          <w:rFonts w:ascii="Angsana New" w:hAnsi="Angsana New" w:cs="Angsana New" w:eastAsia="Angsana New"/>
          <w:sz w:val="40"/>
          <w:szCs w:val="40"/>
          <w:spacing w:val="-2"/>
          <w:w w:val="100"/>
          <w:position w:val="2"/>
        </w:rPr>
        <w:t>บ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2"/>
        </w:rPr>
        <w:t>บท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2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2"/>
        </w:rPr>
        <w:t>11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2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2"/>
        </w:rPr>
        <w:t>พ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2"/>
        </w:rPr>
        <w:t>.</w:t>
      </w:r>
      <w:r>
        <w:rPr>
          <w:rFonts w:ascii="Angsana New" w:hAnsi="Angsana New" w:cs="Angsana New" w:eastAsia="Angsana New"/>
          <w:sz w:val="40"/>
          <w:szCs w:val="40"/>
          <w:spacing w:val="-3"/>
          <w:w w:val="100"/>
          <w:position w:val="2"/>
        </w:rPr>
        <w:t>ศ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2"/>
        </w:rPr>
        <w:t>.</w:t>
      </w:r>
      <w:r>
        <w:rPr>
          <w:rFonts w:ascii="Angsana New" w:hAnsi="Angsana New" w:cs="Angsana New" w:eastAsia="Angsana New"/>
          <w:sz w:val="40"/>
          <w:szCs w:val="40"/>
          <w:spacing w:val="-3"/>
          <w:w w:val="100"/>
          <w:position w:val="2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2"/>
        </w:rPr>
        <w:t>2555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2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2"/>
        </w:rPr>
        <w:t>–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2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2"/>
        </w:rPr>
        <w:t>2559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0"/>
        </w:rPr>
      </w:r>
    </w:p>
    <w:p>
      <w:pPr>
        <w:spacing w:before="14" w:after="0" w:line="480" w:lineRule="exact"/>
        <w:ind w:left="514" w:right="-101" w:firstLine="-514"/>
        <w:jc w:val="left"/>
        <w:rPr>
          <w:rFonts w:ascii="Angsana New" w:hAnsi="Angsana New" w:cs="Angsana New" w:eastAsia="Angsana New"/>
          <w:sz w:val="40"/>
          <w:szCs w:val="40"/>
        </w:rPr>
      </w:pPr>
      <w:rPr/>
      <w:r>
        <w:rPr/>
        <w:br w:type="column"/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แผนป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</w:rPr>
        <w:t>ฏ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</w:rPr>
        <w:t>บ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ตรา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</w:rPr>
        <w:t>ช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การ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4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ป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ศ</w:t>
      </w:r>
      <w:r>
        <w:rPr>
          <w:rFonts w:ascii="Angsana New" w:hAnsi="Angsana New" w:cs="Angsana New" w:eastAsia="Angsana New"/>
          <w:sz w:val="40"/>
          <w:szCs w:val="40"/>
          <w:spacing w:val="-2"/>
          <w:w w:val="100"/>
        </w:rPr>
        <w:t>ธ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.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 </w:t>
      </w:r>
      <w:r>
        <w:rPr>
          <w:rFonts w:ascii="Angsana New" w:hAnsi="Angsana New" w:cs="Angsana New" w:eastAsia="Angsana New"/>
          <w:sz w:val="40"/>
          <w:szCs w:val="40"/>
          <w:color w:val="FF0000"/>
          <w:spacing w:val="-1"/>
          <w:w w:val="100"/>
        </w:rPr>
        <w:t>พ</w:t>
      </w:r>
      <w:r>
        <w:rPr>
          <w:rFonts w:ascii="Angsana New" w:hAnsi="Angsana New" w:cs="Angsana New" w:eastAsia="Angsana New"/>
          <w:sz w:val="40"/>
          <w:szCs w:val="40"/>
          <w:color w:val="FF0000"/>
          <w:spacing w:val="1"/>
          <w:w w:val="100"/>
        </w:rPr>
        <w:t>.</w:t>
      </w:r>
      <w:r>
        <w:rPr>
          <w:rFonts w:ascii="Angsana New" w:hAnsi="Angsana New" w:cs="Angsana New" w:eastAsia="Angsana New"/>
          <w:sz w:val="40"/>
          <w:szCs w:val="40"/>
          <w:color w:val="FF0000"/>
          <w:spacing w:val="-3"/>
          <w:w w:val="100"/>
        </w:rPr>
        <w:t>ศ</w:t>
      </w:r>
      <w:r>
        <w:rPr>
          <w:rFonts w:ascii="Angsana New" w:hAnsi="Angsana New" w:cs="Angsana New" w:eastAsia="Angsana New"/>
          <w:sz w:val="40"/>
          <w:szCs w:val="40"/>
          <w:color w:val="FF0000"/>
          <w:spacing w:val="0"/>
          <w:w w:val="100"/>
        </w:rPr>
        <w:t>.</w:t>
      </w:r>
      <w:r>
        <w:rPr>
          <w:rFonts w:ascii="Angsana New" w:hAnsi="Angsana New" w:cs="Angsana New" w:eastAsia="Angsana New"/>
          <w:sz w:val="40"/>
          <w:szCs w:val="40"/>
          <w:color w:val="FF0000"/>
          <w:spacing w:val="-3"/>
          <w:w w:val="100"/>
        </w:rPr>
        <w:t> </w:t>
      </w:r>
      <w:r>
        <w:rPr>
          <w:rFonts w:ascii="Angsana New" w:hAnsi="Angsana New" w:cs="Angsana New" w:eastAsia="Angsana New"/>
          <w:sz w:val="40"/>
          <w:szCs w:val="40"/>
          <w:color w:val="FF0000"/>
          <w:spacing w:val="0"/>
          <w:w w:val="100"/>
        </w:rPr>
        <w:t>2556</w:t>
      </w:r>
      <w:r>
        <w:rPr>
          <w:rFonts w:ascii="Angsana New" w:hAnsi="Angsana New" w:cs="Angsana New" w:eastAsia="Angsana New"/>
          <w:sz w:val="40"/>
          <w:szCs w:val="40"/>
          <w:color w:val="FF0000"/>
          <w:spacing w:val="1"/>
          <w:w w:val="100"/>
        </w:rPr>
        <w:t> </w:t>
      </w:r>
      <w:r>
        <w:rPr>
          <w:rFonts w:ascii="Angsana New" w:hAnsi="Angsana New" w:cs="Angsana New" w:eastAsia="Angsana New"/>
          <w:sz w:val="40"/>
          <w:szCs w:val="40"/>
          <w:color w:val="FF0000"/>
          <w:spacing w:val="0"/>
          <w:w w:val="100"/>
        </w:rPr>
        <w:t>–</w:t>
      </w:r>
      <w:r>
        <w:rPr>
          <w:rFonts w:ascii="Angsana New" w:hAnsi="Angsana New" w:cs="Angsana New" w:eastAsia="Angsana New"/>
          <w:sz w:val="40"/>
          <w:szCs w:val="40"/>
          <w:color w:val="FF0000"/>
          <w:spacing w:val="1"/>
          <w:w w:val="100"/>
        </w:rPr>
        <w:t> </w:t>
      </w:r>
      <w:r>
        <w:rPr>
          <w:rFonts w:ascii="Angsana New" w:hAnsi="Angsana New" w:cs="Angsana New" w:eastAsia="Angsana New"/>
          <w:sz w:val="40"/>
          <w:szCs w:val="40"/>
          <w:color w:val="FF0000"/>
          <w:spacing w:val="0"/>
          <w:w w:val="100"/>
        </w:rPr>
        <w:t>2559</w:t>
      </w:r>
      <w:r>
        <w:rPr>
          <w:rFonts w:ascii="Angsana New" w:hAnsi="Angsana New" w:cs="Angsana New" w:eastAsia="Angsana New"/>
          <w:sz w:val="40"/>
          <w:szCs w:val="40"/>
          <w:color w:val="000000"/>
          <w:spacing w:val="0"/>
          <w:w w:val="100"/>
        </w:rPr>
      </w:r>
    </w:p>
    <w:p>
      <w:pPr>
        <w:spacing w:before="12" w:after="0" w:line="539" w:lineRule="exact"/>
        <w:ind w:left="53" w:right="-70"/>
        <w:jc w:val="left"/>
        <w:rPr>
          <w:rFonts w:ascii="Angsana New" w:hAnsi="Angsana New" w:cs="Angsana New" w:eastAsia="Angsana New"/>
          <w:sz w:val="40"/>
          <w:szCs w:val="40"/>
        </w:rPr>
      </w:pPr>
      <w:rPr/>
      <w:r>
        <w:rPr/>
        <w:br w:type="column"/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SWOT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0"/>
        </w:rPr>
      </w:r>
    </w:p>
    <w:p>
      <w:pPr>
        <w:spacing w:before="0" w:after="0" w:line="410" w:lineRule="exact"/>
        <w:ind w:right="-100"/>
        <w:jc w:val="left"/>
        <w:rPr>
          <w:rFonts w:ascii="Angsana New" w:hAnsi="Angsana New" w:cs="Angsana New" w:eastAsia="Angsana New"/>
          <w:sz w:val="40"/>
          <w:szCs w:val="40"/>
        </w:rPr>
      </w:pPr>
      <w:rPr/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1"/>
        </w:rPr>
        <w:t>analys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1"/>
        </w:rPr>
        <w:t>i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1"/>
        </w:rPr>
        <w:t>s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0"/>
        </w:rPr>
      </w:r>
    </w:p>
    <w:p>
      <w:pPr>
        <w:spacing w:before="12" w:after="0" w:line="539" w:lineRule="exact"/>
        <w:ind w:left="-61" w:right="63"/>
        <w:jc w:val="center"/>
        <w:rPr>
          <w:rFonts w:ascii="Angsana New" w:hAnsi="Angsana New" w:cs="Angsana New" w:eastAsia="Angsana New"/>
          <w:sz w:val="40"/>
          <w:szCs w:val="40"/>
        </w:rPr>
      </w:pPr>
      <w:rPr/>
      <w:r>
        <w:rPr/>
        <w:br w:type="column"/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ปร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6"/>
        </w:rPr>
        <w:t>ะ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เมน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6"/>
        </w:rPr>
        <w:t>ผ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ลก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6"/>
        </w:rPr>
        <w:t>า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รใ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6"/>
        </w:rPr>
        <w:t>ช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แ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6"/>
        </w:rPr>
        <w:t>ผ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นแมบท</w:t>
      </w:r>
      <w:r>
        <w:rPr>
          <w:rFonts w:ascii="Angsana New" w:hAnsi="Angsana New" w:cs="Angsana New" w:eastAsia="Angsana New"/>
          <w:sz w:val="40"/>
          <w:szCs w:val="40"/>
          <w:spacing w:val="-3"/>
          <w:w w:val="100"/>
          <w:position w:val="6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6"/>
        </w:rPr>
        <w:t>ICT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0"/>
        </w:rPr>
      </w:r>
    </w:p>
    <w:p>
      <w:pPr>
        <w:spacing w:before="0" w:after="0" w:line="410" w:lineRule="exact"/>
        <w:ind w:left="666" w:right="793"/>
        <w:jc w:val="center"/>
        <w:rPr>
          <w:rFonts w:ascii="Angsana New" w:hAnsi="Angsana New" w:cs="Angsana New" w:eastAsia="Angsana New"/>
          <w:sz w:val="40"/>
          <w:szCs w:val="40"/>
        </w:rPr>
      </w:pPr>
      <w:rPr/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1"/>
        </w:rPr>
        <w:t>ศ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1"/>
        </w:rPr>
        <w:t>ธ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1"/>
        </w:rPr>
        <w:t>.</w:t>
      </w:r>
      <w:r>
        <w:rPr>
          <w:rFonts w:ascii="Angsana New" w:hAnsi="Angsana New" w:cs="Angsana New" w:eastAsia="Angsana New"/>
          <w:sz w:val="40"/>
          <w:szCs w:val="40"/>
          <w:spacing w:val="-3"/>
          <w:w w:val="100"/>
          <w:position w:val="1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  <w:position w:val="1"/>
        </w:rPr>
        <w:t>พ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1"/>
        </w:rPr>
        <w:t>.</w:t>
      </w:r>
      <w:r>
        <w:rPr>
          <w:rFonts w:ascii="Angsana New" w:hAnsi="Angsana New" w:cs="Angsana New" w:eastAsia="Angsana New"/>
          <w:sz w:val="40"/>
          <w:szCs w:val="40"/>
          <w:spacing w:val="-3"/>
          <w:w w:val="100"/>
          <w:position w:val="1"/>
        </w:rPr>
        <w:t>ศ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1"/>
        </w:rPr>
        <w:t>.</w:t>
      </w:r>
      <w:r>
        <w:rPr>
          <w:rFonts w:ascii="Angsana New" w:hAnsi="Angsana New" w:cs="Angsana New" w:eastAsia="Angsana New"/>
          <w:sz w:val="40"/>
          <w:szCs w:val="40"/>
          <w:spacing w:val="-3"/>
          <w:w w:val="100"/>
          <w:position w:val="1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1"/>
        </w:rPr>
        <w:t>2554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  <w:position w:val="1"/>
        </w:rPr>
        <w:t>-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1"/>
        </w:rPr>
        <w:t>2556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980" w:bottom="280" w:left="300" w:right="440"/>
          <w:cols w:num="4" w:equalWidth="0">
            <w:col w:w="3318" w:space="1183"/>
            <w:col w:w="2890" w:space="827"/>
            <w:col w:w="854" w:space="893"/>
            <w:col w:w="3695"/>
          </w:cols>
        </w:sectPr>
      </w:pPr>
      <w:rPr/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0pt;margin-top:28.125pt;width:720pt;height:46.045pt;mso-position-horizontal-relative:page;mso-position-vertical-relative:page;z-index:-1725" coordorigin="0,563" coordsize="14400,921">
            <v:shape style="position:absolute;left:0;top:563;width:14400;height:921" coordorigin="0,563" coordsize="14400,921" path="m0,1483l14400,1483,14400,563,0,563,0,1483e" filled="t" fillcolor="#B8CDE4" stroked="f">
              <v:path arrowok="t"/>
              <v:fill/>
            </v:shape>
          </v:group>
          <w10:wrap type="none"/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4" w:after="0" w:line="213" w:lineRule="auto"/>
        <w:ind w:left="7203" w:right="4340" w:firstLine="-600"/>
        <w:jc w:val="left"/>
        <w:rPr>
          <w:rFonts w:ascii="Angsana New" w:hAnsi="Angsana New" w:cs="Angsana New" w:eastAsia="Angsana New"/>
          <w:sz w:val="40"/>
          <w:szCs w:val="40"/>
        </w:rPr>
      </w:pPr>
      <w:rPr/>
      <w:r>
        <w:rPr/>
        <w:pict>
          <v:group style="position:absolute;margin-left:10.873pt;margin-top:-70.333298pt;width:192pt;height:56.489pt;mso-position-horizontal-relative:page;mso-position-vertical-relative:paragraph;z-index:-1749" coordorigin="217,-1407" coordsize="3840,1130">
            <v:group style="position:absolute;left:225;top:-1399;width:3825;height:1115" coordorigin="225,-1399" coordsize="3825,1115">
              <v:shape style="position:absolute;left:225;top:-1399;width:3825;height:1115" coordorigin="225,-1399" coordsize="3825,1115" path="m225,-284l4050,-284,4050,-1399,225,-1399,225,-284e" filled="t" fillcolor="#A86DD3" stroked="f">
                <v:path arrowok="t"/>
                <v:fill/>
              </v:shape>
            </v:group>
            <v:group style="position:absolute;left:225;top:-1399;width:3825;height:1115" coordorigin="225,-1399" coordsize="3825,1115">
              <v:shape style="position:absolute;left:225;top:-1399;width:3825;height:1115" coordorigin="225,-1399" coordsize="3825,1115" path="m225,-284l4050,-284,4050,-1399,225,-1399,225,-284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3.998001pt;margin-top:103.930702pt;width:249.502pt;height:80.747pt;mso-position-horizontal-relative:page;mso-position-vertical-relative:paragraph;z-index:-1747" coordorigin="880,2079" coordsize="4990,1615">
            <v:group style="position:absolute;left:900;top:2099;width:4950;height:1575" coordorigin="900,2099" coordsize="4950,1575">
              <v:shape style="position:absolute;left:900;top:2099;width:4950;height:1575" coordorigin="900,2099" coordsize="4950,1575" path="m5850,2099l900,2099,900,3674,5587,3674,5850,3411,5850,2099e" filled="t" fillcolor="#943735" stroked="f">
                <v:path arrowok="t"/>
                <v:fill/>
              </v:shape>
            </v:group>
            <v:group style="position:absolute;left:5587;top:3411;width:263;height:263" coordorigin="5587,3411" coordsize="263,263">
              <v:shape style="position:absolute;left:5587;top:3411;width:263;height:263" coordorigin="5587,3411" coordsize="263,263" path="m5850,3411l5640,3464,5587,3674,5850,3411e" filled="t" fillcolor="#782C2B" stroked="f">
                <v:path arrowok="t"/>
                <v:fill/>
              </v:shape>
            </v:group>
            <v:group style="position:absolute;left:900;top:2099;width:4950;height:1575" coordorigin="900,2099" coordsize="4950,1575">
              <v:shape style="position:absolute;left:900;top:2099;width:4950;height:1575" coordorigin="900,2099" coordsize="4950,1575" path="m5587,3674l5640,3464,5850,3411,5587,3674,900,3674,900,2099,5850,2099,5850,3411e" filled="f" stroked="t" strokeweight="2pt" strokecolor="#62242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.34pt;margin-top:23.110703pt;width:321.790pt;height:75.88pt;mso-position-horizontal-relative:page;mso-position-vertical-relative:paragraph;z-index:-1746" coordorigin="187,462" coordsize="6436,1518">
            <v:group style="position:absolute;left:207;top:561;width:6396;height:1399" coordorigin="207,561" coordsize="6396,1399">
              <v:shape style="position:absolute;left:207;top:561;width:6396;height:1399" coordorigin="207,561" coordsize="6396,1399" path="m3600,561l3105,561,2112,570,1487,585,884,609,594,628,516,636,452,643,393,651,296,669,222,698,207,720,211,732,225,746,251,760,296,774,415,807,542,848,2648,1486,2852,1549,2882,1558,2882,1915,2982,1931,3008,1934,3031,1937,3102,1945,3198,1952,3314,1957,3377,1960,3444,1960,3585,1954,3663,1949,3738,1941,3816,1931,3913,1915,3913,1558,3942,1549,4024,1523,4158,1485,5230,1160,5479,1087,5713,1014,5940,946,6138,885,6443,795,6558,760,6603,721,6603,720,6513,669,6409,650,6346,642,6186,627,5885,607,5773,601,5159,581,4902,576,4776,572,3849,562,3674,562,3600,561e" filled="t" fillcolor="#DF9E00" stroked="f">
                <v:path arrowok="t"/>
                <v:fill/>
              </v:shape>
            </v:group>
            <v:group style="position:absolute;left:1078;top:842;width:4661;height:1013" coordorigin="1078,842" coordsize="4661,1013">
              <v:shape style="position:absolute;left:1078;top:842;width:4661;height:1013" coordorigin="1078,842" coordsize="4661,1013" path="m1078,842l3297,1521,3297,1851,3319,1853,3368,1855,3438,1855,3494,1853,3494,1521,5605,883,3122,883,2217,874,2061,870,1912,869,1208,848,1078,842e" filled="t" fillcolor="#DF9E00" stroked="f">
                <v:path arrowok="t"/>
                <v:fill/>
              </v:shape>
              <v:shape style="position:absolute;left:1078;top:842;width:4661;height:1013" coordorigin="1078,842" coordsize="4661,1013" path="m5739,842l5609,848,4901,869,4752,870,4596,874,3688,883,5605,883,5739,842e" filled="t" fillcolor="#DF9E00" stroked="f">
                <v:path arrowok="t"/>
                <v:fill/>
              </v:shape>
            </v:group>
            <v:group style="position:absolute;left:527;top:679;width:5681;height:1221" coordorigin="527,679" coordsize="5681,1221">
              <v:shape style="position:absolute;left:527;top:679;width:5681;height:1221" coordorigin="527,679" coordsize="5681,1221" path="m5851,679l963,709,527,759,3018,1556,3003,1900,3178,1888,3562,1888,3658,1869,3706,1509,6167,789,6208,749,5851,679e" filled="t" fillcolor="#92D050" stroked="f">
                <v:path arrowok="t"/>
                <v:fill/>
              </v:shape>
              <v:shape style="position:absolute;left:527;top:679;width:5681;height:1221" coordorigin="527,679" coordsize="5681,1221" path="m3562,1888l3178,1888,3505,1899,3562,1888e" filled="t" fillcolor="#92D050" stroked="f">
                <v:path arrowok="t"/>
                <v:fill/>
              </v:shape>
            </v:group>
            <v:group style="position:absolute;left:3483;top:765;width:2710;height:1132" coordorigin="3483,765" coordsize="2710,1132">
              <v:shape style="position:absolute;left:3483;top:765;width:2710;height:1132" coordorigin="3483,765" coordsize="2710,1132" path="m6193,765l5846,793,3483,1508,3483,1896,3502,1898,3655,1868,3703,1508,6171,789,6193,765e" filled="t" fillcolor="#FFFFFF" stroked="f">
                <v:path arrowok="t"/>
                <v:fill/>
              </v:shape>
            </v:group>
            <v:group style="position:absolute;left:3042;top:851;width:722;height:2" coordorigin="3042,851" coordsize="722,2">
              <v:shape style="position:absolute;left:3042;top:851;width:722;height:2" coordorigin="3042,851" coordsize="722,0" path="m3042,851l3764,851e" filled="f" stroked="t" strokeweight=".1pt" strokecolor="#000000">
                <v:path arrowok="t"/>
              </v:shape>
            </v:group>
            <v:group style="position:absolute;left:318;top:591;width:6165;height:260" coordorigin="318,591" coordsize="6165,260">
              <v:shape style="position:absolute;left:318;top:591;width:6165;height:260" coordorigin="318,591" coordsize="6165,260" path="m3645,591l3102,591,2525,595,2387,598,2249,598,1736,608,1498,614,1383,619,1275,622,992,634,769,647,679,654,601,660,534,667,434,679,371,691,330,710,318,714,318,720,333,735,348,743,382,753,412,759,445,764,486,770,650,787,787,797,1033,810,1412,825,1848,835,1963,839,2194,841,2313,844,2923,851,3883,851,4002,849,4489,844,4608,841,4839,839,4954,835,5390,825,5769,810,6015,797,6152,787,6268,776,6357,764,6391,759,6454,743,6484,720,6476,714,6469,707,6391,683,6316,671,6152,655,6082,650,5855,637,5680,628,5587,626,5486,621,5286,614,5178,612,5066,609,4724,601,4367,598,4247,595,3764,592,3645,591e" filled="t" fillcolor="#000000" stroked="f">
                <v:path arrowok="t"/>
                <v:fill/>
              </v:shape>
            </v:group>
            <v:group style="position:absolute;left:6305;top:719;width:8;height:2" coordorigin="6305,719" coordsize="8,2">
              <v:shape style="position:absolute;left:6305;top:719;width:8;height:2" coordorigin="6305,719" coordsize="8,2" path="m6312,719l6305,720,6305,721,6312,721,6312,719e" filled="t" fillcolor="#DF9E00" stroked="f">
                <v:path arrowok="t"/>
                <v:fill/>
              </v:shape>
            </v:group>
            <v:group style="position:absolute;left:3094;top:808;width:626;height:2" coordorigin="3094,808" coordsize="626,2">
              <v:shape style="position:absolute;left:3094;top:808;width:626;height:2" coordorigin="3094,808" coordsize="626,0" path="m3094,808l3720,808e" filled="f" stroked="t" strokeweight=".1pt" strokecolor="#7E7E7E">
                <v:path arrowok="t"/>
              </v:shape>
            </v:group>
            <v:group style="position:absolute;left:505;top:637;width:5800;height:171" coordorigin="505,637" coordsize="5800,171">
              <v:shape style="position:absolute;left:505;top:637;width:5800;height:171" coordorigin="505,637" coordsize="5800,171" path="m3872,637l2937,637,1876,651,1764,655,1652,657,1548,659,1447,663,1350,665,881,686,818,690,762,693,710,697,590,707,560,712,534,715,516,719,505,721,516,725,534,729,560,733,590,735,624,740,669,743,710,748,762,750,1093,769,1652,789,2371,803,2937,808,3872,808,4439,803,5157,789,5716,769,5992,754,6048,750,6100,748,6141,743,6186,740,6219,735,6249,733,6275,729,6294,725,6305,721,6294,719,6275,715,6249,712,6219,707,6100,697,6048,693,5992,690,5929,686,5459,665,5366,663,5157,657,5049,655,4934,651,3872,637e" filled="t" fillcolor="#7E7E7E" stroked="f">
                <v:path arrowok="t"/>
                <v:fill/>
              </v:shape>
            </v:group>
            <v:group style="position:absolute;left:3246;top:636;width:320;height:2" coordorigin="3246,636" coordsize="320,2">
              <v:shape style="position:absolute;left:3246;top:636;width:320;height:2" coordorigin="3246,636" coordsize="320,0" path="m3246,636l3567,636e" filled="f" stroked="t" strokeweight=".1pt" strokecolor="#7E7E7E">
                <v:path arrowok="t"/>
              </v:shape>
            </v:group>
            <v:group style="position:absolute;left:341;top:707;width:6143;height:1223" coordorigin="341,707" coordsize="6143,1223">
              <v:shape style="position:absolute;left:341;top:707;width:6143;height:1223" coordorigin="341,707" coordsize="6143,1223" path="m3004,1550l3004,1899,3012,1900,3023,1903,3038,1904,3045,1905,3049,1906,3068,1908,3086,1911,3116,1914,3146,1918,3183,1921,3272,1927,3325,1929,3381,1930,3436,1930,3556,1926,3623,1920,3686,1914,3749,1905,3794,1899,3794,1887,3179,1887,3135,1868,3179,1868,3179,1555,3019,1555,3004,1550e" filled="t" fillcolor="#000000" stroked="f">
                <v:path arrowok="t"/>
                <v:fill/>
              </v:shape>
              <v:shape style="position:absolute;left:341;top:707;width:6143;height:1223" coordorigin="341,707" coordsize="6143,1223" path="m3179,1872l3179,1887,3619,1887,3619,1885,3384,1885,3310,1883,3239,1878,3187,1873,3179,1872e" filled="t" fillcolor="#000000" stroked="f">
                <v:path arrowok="t"/>
                <v:fill/>
              </v:shape>
              <v:shape style="position:absolute;left:341;top:707;width:6143;height:1223" coordorigin="341,707" coordsize="6143,1223" path="m3794,1868l3660,1868,3619,1887,3794,1887,3794,1868e" filled="t" fillcolor="#000000" stroked="f">
                <v:path arrowok="t"/>
                <v:fill/>
              </v:shape>
              <v:shape style="position:absolute;left:341;top:707;width:6143;height:1223" coordorigin="341,707" coordsize="6143,1223" path="m3619,1872l3567,1878,3470,1884,3384,1885,3619,1885,3619,1872e" filled="t" fillcolor="#000000" stroked="f">
                <v:path arrowok="t"/>
                <v:fill/>
              </v:shape>
              <v:shape style="position:absolute;left:341;top:707;width:6143;height:1223" coordorigin="341,707" coordsize="6143,1223" path="m6349,707l3619,1531,3619,1872,3660,1868,3794,1868,3794,1555,3775,1555,3794,1541,3822,1541,6484,735,6349,707e" filled="t" fillcolor="#000000" stroked="f">
                <v:path arrowok="t"/>
                <v:fill/>
              </v:shape>
              <v:shape style="position:absolute;left:341;top:707;width:6143;height:1223" coordorigin="341,707" coordsize="6143,1223" path="m3179,1868l3135,1868,3153,1870,3179,1872,3179,1868e" filled="t" fillcolor="#000000" stroked="f">
                <v:path arrowok="t"/>
                <v:fill/>
              </v:shape>
              <v:shape style="position:absolute;left:341;top:707;width:6143;height:1223" coordorigin="341,707" coordsize="6143,1223" path="m3179,1541l3004,1541,3019,1555,3179,1555,3179,1541e" filled="t" fillcolor="#000000" stroked="f">
                <v:path arrowok="t"/>
                <v:fill/>
              </v:shape>
              <v:shape style="position:absolute;left:341;top:707;width:6143;height:1223" coordorigin="341,707" coordsize="6143,1223" path="m3794,1549l3775,1555,3794,1555,3794,1549e" filled="t" fillcolor="#000000" stroked="f">
                <v:path arrowok="t"/>
                <v:fill/>
              </v:shape>
              <v:shape style="position:absolute;left:341;top:707;width:6143;height:1223" coordorigin="341,707" coordsize="6143,1223" path="m341,735l3004,1550,3004,1541,3179,1541,3179,1531,616,747,341,735e" filled="t" fillcolor="#000000" stroked="f">
                <v:path arrowok="t"/>
                <v:fill/>
              </v:shape>
              <v:shape style="position:absolute;left:341;top:707;width:6143;height:1223" coordorigin="341,707" coordsize="6143,1223" path="m3822,1541l3794,1541,3794,1549,3822,1541e" filled="t" fillcolor="#000000" stroked="f">
                <v:path arrowok="t"/>
                <v:fill/>
              </v:shape>
            </v:group>
            <v:group style="position:absolute;left:4913;top:604;width:193;height:49" coordorigin="4913,604" coordsize="193,49">
              <v:shape style="position:absolute;left:4913;top:604;width:193;height:49" coordorigin="4913,604" coordsize="193,49" path="m5011,604l4973,606,4943,612,4920,619,4913,629,4920,638,4943,645,4973,650,5011,653,5049,650,5083,645,5099,638,5106,629,5099,619,5083,612,5049,606,5011,604e" filled="t" fillcolor="#FF0000" stroked="f">
                <v:path arrowok="t"/>
                <v:fill/>
              </v:shape>
            </v:group>
            <v:group style="position:absolute;left:4354;top:482;width:194;height:49" coordorigin="4354,482" coordsize="194,49">
              <v:shape style="position:absolute;left:4354;top:482;width:194;height:49" coordorigin="4354,482" coordsize="194,49" path="m4447,482l4414,485,4384,491,4362,498,4354,508,4362,516,4384,524,4414,529,4447,531,4488,529,4518,524,4536,516,4548,508,4536,498,4518,491,4488,485,4447,482e" filled="t" fillcolor="#FF0000" stroked="f">
                <v:path arrowok="t"/>
                <v:fill/>
              </v:shape>
            </v:group>
            <v:group style="position:absolute;left:5866;top:604;width:194;height:49" coordorigin="5866,604" coordsize="194,49">
              <v:shape style="position:absolute;left:5866;top:604;width:194;height:49" coordorigin="5866,604" coordsize="194,49" path="m5962,604l5927,606,5898,612,5876,619,5866,629,5876,638,5898,645,5927,650,5962,653,5998,650,6027,645,6048,638,6059,629,6048,619,6027,612,5998,606,5962,604e" filled="t" fillcolor="#FF0000" stroked="f">
                <v:path arrowok="t"/>
                <v:fill/>
              </v:shape>
            </v:group>
            <v:group style="position:absolute;left:5307;top:482;width:194;height:49" coordorigin="5307,482" coordsize="194,49">
              <v:shape style="position:absolute;left:5307;top:482;width:194;height:49" coordorigin="5307,482" coordsize="194,49" path="m5404,482l5367,485,5337,491,5315,498,5307,508,5315,516,5337,524,5367,529,5404,531,5445,529,5475,524,5490,516,5501,508,5490,498,5475,491,5445,485,5404,482e" filled="t" fillcolor="#FF0000" stroked="f">
                <v:path arrowok="t"/>
                <v:fill/>
              </v:shape>
            </v:group>
            <v:group style="position:absolute;left:6201;top:482;width:194;height:49" coordorigin="6201,482" coordsize="194,49">
              <v:shape style="position:absolute;left:6201;top:482;width:194;height:49" coordorigin="6201,482" coordsize="194,49" path="m6296,482l6261,485,6231,491,6208,498,6201,508,6208,516,6231,524,6261,529,6296,531,6333,529,6364,524,6387,516,6394,508,6387,498,6364,491,6333,485,6296,482e" filled="t" fillcolor="#FF0000" stroked="f">
                <v:path arrowok="t"/>
                <v:fill/>
              </v:shape>
            </v:group>
            <v:group style="position:absolute;left:899;top:604;width:194;height:49" coordorigin="899,604" coordsize="194,49">
              <v:shape style="position:absolute;left:899;top:604;width:194;height:49" coordorigin="899,604" coordsize="194,49" path="m992,604l959,606,929,612,907,619,899,629,907,638,929,645,959,650,992,653,1033,650,1063,645,1085,638,1093,629,1085,619,1063,612,1033,606,992,604e" filled="t" fillcolor="#FF0000" stroked="f">
                <v:path arrowok="t"/>
                <v:fill/>
              </v:shape>
            </v:group>
            <v:group style="position:absolute;left:467;top:482;width:201;height:49" coordorigin="467,482" coordsize="201,49">
              <v:shape style="position:absolute;left:467;top:482;width:201;height:49" coordorigin="467,482" coordsize="201,49" path="m566,482l528,485,498,491,475,498,467,508,475,516,498,524,528,529,566,531,608,529,638,524,657,516,668,508,657,498,638,491,608,485,566,482e" filled="t" fillcolor="#FF0000" stroked="f">
                <v:path arrowok="t"/>
                <v:fill/>
              </v:shape>
            </v:group>
            <v:group style="position:absolute;left:1852;top:604;width:194;height:49" coordorigin="1852,604" coordsize="194,49">
              <v:shape style="position:absolute;left:1852;top:604;width:194;height:49" coordorigin="1852,604" coordsize="194,49" path="m1949,604l1912,606,1882,612,1860,619,1852,629,1860,638,1882,645,1912,650,1949,653,1990,650,2020,645,2035,638,2046,629,2035,619,2020,612,1990,606,1949,604e" filled="t" fillcolor="#FF0000" stroked="f">
                <v:path arrowok="t"/>
                <v:fill/>
              </v:shape>
            </v:group>
            <v:group style="position:absolute;left:1301;top:482;width:194;height:49" coordorigin="1301,482" coordsize="194,49">
              <v:shape style="position:absolute;left:1301;top:482;width:194;height:49" coordorigin="1301,482" coordsize="194,49" path="m1398,482l1361,485,1331,491,1309,498,1301,508,1309,516,1331,524,1361,529,1398,531,1435,529,1465,524,1487,516,1495,508,1487,498,1465,491,1435,485,1398,482e" filled="t" fillcolor="#FF0000" stroked="f">
                <v:path arrowok="t"/>
                <v:fill/>
              </v:shape>
            </v:group>
            <v:group style="position:absolute;left:2865;top:604;width:201;height:49" coordorigin="2865,604" coordsize="201,49">
              <v:shape style="position:absolute;left:2865;top:604;width:201;height:49" coordorigin="2865,604" coordsize="201,49" path="m2967,604l2926,606,2895,612,2873,619,2865,629,2873,638,2895,645,2926,650,2967,653,3005,650,3036,645,3058,638,3066,629,3058,619,3036,612,3005,606,2967,604e" filled="t" fillcolor="#FF0000" stroked="f">
                <v:path arrowok="t"/>
                <v:fill/>
              </v:shape>
            </v:group>
            <v:group style="position:absolute;left:2314;top:482;width:194;height:49" coordorigin="2314,482" coordsize="194,49">
              <v:shape style="position:absolute;left:2314;top:482;width:194;height:49" coordorigin="2314,482" coordsize="194,49" path="m2414,482l2374,485,2344,491,2325,498,2314,508,2325,516,2344,524,2374,529,2414,531,2452,529,2481,524,2500,516,2508,508,2500,498,2481,491,2452,485,2414,482e" filled="t" fillcolor="#FF0000" stroked="f">
                <v:path arrowok="t"/>
                <v:fill/>
              </v:shape>
            </v:group>
            <v:group style="position:absolute;left:3825;top:604;width:194;height:49" coordorigin="3825,604" coordsize="194,49">
              <v:shape style="position:absolute;left:3825;top:604;width:194;height:49" coordorigin="3825,604" coordsize="194,49" path="m3918,604l3885,606,3855,612,3833,619,3825,629,3833,638,3855,645,3885,650,3918,653,3959,650,3989,645,4012,638,4019,629,4012,619,3989,612,3959,606,3918,604e" filled="t" fillcolor="#FF0000" stroked="f">
                <v:path arrowok="t"/>
                <v:fill/>
              </v:shape>
            </v:group>
            <v:group style="position:absolute;left:3274;top:482;width:194;height:49" coordorigin="3274,482" coordsize="194,49">
              <v:shape style="position:absolute;left:3274;top:482;width:194;height:49" coordorigin="3274,482" coordsize="194,49" path="m3371,482l3334,485,3304,491,3286,498,3274,508,3286,516,3304,524,3334,529,3371,531,3408,529,3438,524,3461,516,3468,508,3461,498,3438,491,3408,485,3371,482e" filled="t" fillcolor="#FF0000" stroked="f">
                <v:path arrowok="t"/>
                <v:fill/>
              </v:shape>
            </v:group>
            <v:group style="position:absolute;left:4354;top:719;width:194;height:47" coordorigin="4354,719" coordsize="194,47">
              <v:shape style="position:absolute;left:4354;top:719;width:194;height:47" coordorigin="4354,719" coordsize="194,47" path="m4447,719l4414,720,4384,725,4362,733,4354,742,4362,750,4384,758,4414,764,4447,765,4488,764,4518,758,4536,750,4548,742,4536,733,4518,725,4488,720,4447,719e" filled="t" fillcolor="#FF0000" stroked="f">
                <v:path arrowok="t"/>
                <v:fill/>
              </v:shape>
            </v:group>
            <v:group style="position:absolute;left:5307;top:719;width:194;height:47" coordorigin="5307,719" coordsize="194,47">
              <v:shape style="position:absolute;left:5307;top:719;width:194;height:47" coordorigin="5307,719" coordsize="194,47" path="m5404,719l5367,720,5337,725,5315,733,5307,742,5315,750,5337,758,5367,764,5404,765,5445,764,5475,758,5490,750,5501,742,5490,733,5475,725,5445,720,5404,719e" filled="t" fillcolor="#FF0000" stroked="f">
                <v:path arrowok="t"/>
                <v:fill/>
              </v:shape>
            </v:group>
            <v:group style="position:absolute;left:1301;top:719;width:194;height:47" coordorigin="1301,719" coordsize="194,47">
              <v:shape style="position:absolute;left:1301;top:719;width:194;height:47" coordorigin="1301,719" coordsize="194,47" path="m1398,719l1361,720,1331,725,1309,733,1301,742,1309,750,1331,758,1361,764,1398,765,1435,764,1465,758,1487,750,1495,742,1487,733,1465,725,1435,720,1398,719e" filled="t" fillcolor="#FF0000" stroked="f">
                <v:path arrowok="t"/>
                <v:fill/>
              </v:shape>
            </v:group>
            <v:group style="position:absolute;left:2314;top:719;width:194;height:47" coordorigin="2314,719" coordsize="194,47">
              <v:shape style="position:absolute;left:2314;top:719;width:194;height:47" coordorigin="2314,719" coordsize="194,47" path="m2414,719l2374,720,2344,725,2325,733,2314,742,2325,750,2344,758,2374,764,2414,765,2452,764,2481,758,2500,750,2508,742,2500,733,2481,725,2452,720,2414,719e" filled="t" fillcolor="#FF0000" stroked="f">
                <v:path arrowok="t"/>
                <v:fill/>
              </v:shape>
            </v:group>
            <v:group style="position:absolute;left:3274;top:719;width:194;height:47" coordorigin="3274,719" coordsize="194,47">
              <v:shape style="position:absolute;left:3274;top:719;width:194;height:47" coordorigin="3274,719" coordsize="194,47" path="m3371,719l3334,720,3304,725,3286,733,3274,742,3286,750,3304,758,3334,764,3371,765,3408,764,3438,758,3461,750,3468,742,3461,733,3438,725,3408,720,3371,719e" filled="t" fillcolor="#FF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4.963001pt;margin-top:17.080702pt;width:9.679pt;height:2.530pt;mso-position-horizontal-relative:page;mso-position-vertical-relative:paragraph;z-index:-1745" coordorigin="899,342" coordsize="194,51">
            <v:shape style="position:absolute;left:899;top:342;width:194;height:51" coordorigin="899,342" coordsize="194,51" path="m992,342l959,344,929,349,907,357,899,366,907,377,929,385,959,390,992,392,1033,390,1063,385,1085,377,1093,366,1085,357,1063,349,1033,344,992,342e" filled="t" fillcolor="#FF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7.041pt;margin-top:10.990703pt;width:10.052pt;height:2.44pt;mso-position-horizontal-relative:page;mso-position-vertical-relative:paragraph;z-index:-1744" coordorigin="341,220" coordsize="201,49">
            <v:shape style="position:absolute;left:341;top:220;width:201;height:49" coordorigin="341,220" coordsize="201,49" path="m443,220l402,222,371,227,348,234,341,244,348,253,371,260,402,266,443,269,481,266,512,260,534,253,542,244,534,234,512,227,481,222,443,220e" filled="t" fillcolor="#FF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92.614998pt;margin-top:17.080702pt;width:9.675pt;height:2.530pt;mso-position-horizontal-relative:page;mso-position-vertical-relative:paragraph;z-index:-1743" coordorigin="1852,342" coordsize="194,51">
            <v:shape style="position:absolute;left:1852;top:342;width:194;height:51" coordorigin="1852,342" coordsize="194,51" path="m1949,342l1912,344,1882,349,1860,357,1852,366,1860,377,1882,385,1912,390,1949,392,1990,390,2020,385,2035,377,2046,366,2035,357,2020,349,1990,344,1949,342e" filled="t" fillcolor="#FF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5.066002pt;margin-top:10.990703pt;width:9.68pt;height:2.44pt;mso-position-horizontal-relative:page;mso-position-vertical-relative:paragraph;z-index:-1742" coordorigin="1301,220" coordsize="194,49">
            <v:shape style="position:absolute;left:1301;top:220;width:194;height:49" coordorigin="1301,220" coordsize="194,49" path="m1398,220l1361,222,1331,227,1309,234,1301,244,1309,253,1331,260,1361,266,1398,269,1435,266,1465,260,1487,253,1495,244,1487,234,1465,227,1435,222,1398,220e" filled="t" fillcolor="#FF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43.25pt;margin-top:17.080702pt;width:10.050pt;height:2.530pt;mso-position-horizontal-relative:page;mso-position-vertical-relative:paragraph;z-index:-1741" coordorigin="2865,342" coordsize="201,51">
            <v:shape style="position:absolute;left:2865;top:342;width:201;height:51" coordorigin="2865,342" coordsize="201,51" path="m2967,342l2926,344,2895,349,2873,357,2865,366,2873,377,2895,385,2926,390,2967,392,3005,390,3036,385,3058,377,3066,366,3058,357,3036,349,3005,344,2967,342e" filled="t" fillcolor="#FF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15.699997pt;margin-top:10.990703pt;width:9.68pt;height:2.44pt;mso-position-horizontal-relative:page;mso-position-vertical-relative:paragraph;z-index:-1740" coordorigin="2314,220" coordsize="194,49">
            <v:shape style="position:absolute;left:2314;top:220;width:194;height:49" coordorigin="2314,220" coordsize="194,49" path="m2414,220l2374,222,2344,227,2325,234,2314,244,2325,253,2344,260,2374,266,2414,269,2452,266,2481,260,2500,253,2508,244,2500,234,2481,227,2452,222,2414,220e" filled="t" fillcolor="#FF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91.270004pt;margin-top:17.080702pt;width:9.68pt;height:2.530pt;mso-position-horizontal-relative:page;mso-position-vertical-relative:paragraph;z-index:-1739" coordorigin="3825,342" coordsize="194,51">
            <v:shape style="position:absolute;left:3825;top:342;width:194;height:51" coordorigin="3825,342" coordsize="194,51" path="m3918,342l3885,344,3855,349,3833,357,3825,366,3833,377,3855,385,3885,390,3918,392,3959,390,3989,385,4012,377,4019,366,4012,357,3989,349,3959,344,3918,342e" filled="t" fillcolor="#FF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63.720001pt;margin-top:10.990703pt;width:9.68pt;height:2.44pt;mso-position-horizontal-relative:page;mso-position-vertical-relative:paragraph;z-index:-1738" coordorigin="3274,220" coordsize="194,49">
            <v:shape style="position:absolute;left:3274;top:220;width:194;height:49" coordorigin="3274,220" coordsize="194,49" path="m3371,220l3334,222,3304,227,3286,234,3274,244,3286,253,3304,260,3334,266,3371,269,3408,266,3438,260,3461,253,3468,244,3461,234,3438,227,3408,222,3371,220e" filled="t" fillcolor="#FF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45.630005pt;margin-top:17.080702pt;width:9.67pt;height:2.530pt;mso-position-horizontal-relative:page;mso-position-vertical-relative:paragraph;z-index:-1737" coordorigin="4913,342" coordsize="193,51">
            <v:shape style="position:absolute;left:4913;top:342;width:193;height:51" coordorigin="4913,342" coordsize="193,51" path="m5011,342l4973,344,4943,349,4920,357,4913,366,4920,377,4943,385,4973,390,5011,392,5049,390,5083,385,5099,377,5106,366,5099,357,5083,349,5049,344,5011,342e" filled="t" fillcolor="#FF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17.699997pt;margin-top:10.990703pt;width:9.68pt;height:2.44pt;mso-position-horizontal-relative:page;mso-position-vertical-relative:paragraph;z-index:-1736" coordorigin="4354,220" coordsize="194,49">
            <v:shape style="position:absolute;left:4354;top:220;width:194;height:49" coordorigin="4354,220" coordsize="194,49" path="m4447,220l4414,222,4384,227,4362,234,4354,244,4362,253,4384,260,4414,266,4447,269,4488,266,4518,260,4536,253,4548,244,4536,234,4518,227,4488,222,4447,220e" filled="t" fillcolor="#FF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93.279999pt;margin-top:17.080702pt;width:9.68pt;height:2.530pt;mso-position-horizontal-relative:page;mso-position-vertical-relative:paragraph;z-index:-1735" coordorigin="5866,342" coordsize="194,51">
            <v:shape style="position:absolute;left:5866;top:342;width:194;height:51" coordorigin="5866,342" coordsize="194,51" path="m5962,342l5927,344,5898,349,5876,357,5866,366,5876,377,5898,385,5927,390,5962,392,5998,390,6027,385,6048,377,6059,366,6048,357,6027,349,5998,344,5962,342e" filled="t" fillcolor="#FF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65.359985pt;margin-top:10.990703pt;width:9.68pt;height:2.44pt;mso-position-horizontal-relative:page;mso-position-vertical-relative:paragraph;z-index:-1734" coordorigin="5307,220" coordsize="194,49">
            <v:shape style="position:absolute;left:5307;top:220;width:194;height:49" coordorigin="5307,220" coordsize="194,49" path="m5404,220l5367,222,5337,227,5315,234,5307,244,5315,253,5337,260,5367,266,5404,269,5445,266,5475,260,5490,253,5501,244,5490,234,5475,227,5445,222,5404,220e" filled="t" fillcolor="#FF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16.730011pt;margin-top:10.990703pt;width:9.31pt;height:2.44pt;mso-position-horizontal-relative:page;mso-position-vertical-relative:paragraph;z-index:-1733" coordorigin="6335,220" coordsize="186,49">
            <v:shape style="position:absolute;left:6335;top:220;width:186;height:49" coordorigin="6335,220" coordsize="186,49" path="m6424,220l6392,222,6363,227,6342,234,6335,244,6342,253,6363,260,6392,266,6424,269,6464,266,6492,260,6514,253,6521,244,6514,234,6492,227,6464,222,6424,220e" filled="t" fillcolor="#FF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30.244995pt;margin-top:-69.313301pt;width:163.88pt;height:56.489pt;mso-position-horizontal-relative:page;mso-position-vertical-relative:paragraph;z-index:-1728" coordorigin="4605,-1386" coordsize="3278,1130">
            <v:group style="position:absolute;left:4612;top:-1379;width:3263;height:1115" coordorigin="4612,-1379" coordsize="3263,1115">
              <v:shape style="position:absolute;left:4612;top:-1379;width:3263;height:1115" coordorigin="4612,-1379" coordsize="3263,1115" path="m4612,-264l7875,-264,7875,-1379,4612,-1379,4612,-264e" filled="t" fillcolor="#92CDDD" stroked="f">
                <v:path arrowok="t"/>
                <v:fill/>
              </v:shape>
            </v:group>
            <v:group style="position:absolute;left:4612;top:-1379;width:3263;height:1115" coordorigin="4612,-1379" coordsize="3263,1115">
              <v:shape style="position:absolute;left:4612;top:-1379;width:3263;height:1115" coordorigin="4612,-1379" coordsize="3263,1115" path="m4612,-264l7875,-264,7875,-1379,4612,-1379,4612,-264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0.255005pt;margin-top:-69.823296pt;width:203.25pt;height:56.489pt;mso-position-horizontal-relative:page;mso-position-vertical-relative:paragraph;z-index:-1727" coordorigin="10005,-1396" coordsize="4065,1130">
            <v:group style="position:absolute;left:10013;top:-1389;width:4050;height:1115" coordorigin="10013,-1389" coordsize="4050,1115">
              <v:shape style="position:absolute;left:10013;top:-1389;width:4050;height:1115" coordorigin="10013,-1389" coordsize="4050,1115" path="m10013,-274l14063,-274,14063,-1389,10013,-1389,10013,-274e" filled="t" fillcolor="#9490F9" stroked="f">
                <v:path arrowok="t"/>
                <v:fill/>
              </v:shape>
            </v:group>
            <v:group style="position:absolute;left:10013;top:-1389;width:4050;height:1115" coordorigin="10013,-1389" coordsize="4050,1115">
              <v:shape style="position:absolute;left:10013;top:-1389;width:4050;height:1115" coordorigin="10013,-1389" coordsize="4050,1115" path="m10013,-274l14063,-274,14063,-1389,10013,-1389,10013,-274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4.625pt;margin-top:-69.823296pt;width:85.126pt;height:56.489pt;mso-position-horizontal-relative:page;mso-position-vertical-relative:paragraph;z-index:-1726" coordorigin="8093,-1396" coordsize="1703,1130">
            <v:group style="position:absolute;left:8100;top:-1389;width:1688;height:1115" coordorigin="8100,-1389" coordsize="1688,1115">
              <v:shape style="position:absolute;left:8100;top:-1389;width:1688;height:1115" coordorigin="8100,-1389" coordsize="1688,1115" path="m8100,-274l9788,-274,9788,-1389,8100,-1389,8100,-274e" filled="t" fillcolor="#9490F9" stroked="f">
                <v:path arrowok="t"/>
                <v:fill/>
              </v:shape>
            </v:group>
            <v:group style="position:absolute;left:8100;top:-1389;width:1688;height:1115" coordorigin="8100,-1389" coordsize="1688,1115">
              <v:shape style="position:absolute;left:8100;top:-1389;width:1688;height:1115" coordorigin="8100,-1389" coordsize="1688,1115" path="m8100,-274l9788,-274,9788,-1389,8100,-1389,8100,-274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การม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</w:rPr>
        <w:t>ท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กษ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</w:rPr>
        <w:t>ะ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การเรยน</w:t>
      </w:r>
      <w:r>
        <w:rPr>
          <w:rFonts w:ascii="Angsana New" w:hAnsi="Angsana New" w:cs="Angsana New" w:eastAsia="Angsana New"/>
          <w:sz w:val="40"/>
          <w:szCs w:val="40"/>
          <w:spacing w:val="-1"/>
          <w:w w:val="100"/>
        </w:rPr>
        <w:t>ร</w:t>
      </w:r>
      <w:r>
        <w:rPr>
          <w:rFonts w:ascii="Angsana New" w:hAnsi="Angsana New" w:cs="Angsana New" w:eastAsia="Angsana New"/>
          <w:sz w:val="40"/>
          <w:szCs w:val="40"/>
          <w:spacing w:val="2"/>
          <w:w w:val="100"/>
        </w:rPr>
        <w:t>ใ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น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ศตวรรษท</w:t>
      </w:r>
      <w:r>
        <w:rPr>
          <w:rFonts w:ascii="Angsana New" w:hAnsi="Angsana New" w:cs="Angsana New" w:eastAsia="Angsana New"/>
          <w:sz w:val="40"/>
          <w:szCs w:val="40"/>
          <w:spacing w:val="1"/>
          <w:w w:val="100"/>
        </w:rPr>
        <w:t> </w:t>
      </w:r>
      <w:r>
        <w:rPr>
          <w:rFonts w:ascii="Angsana New" w:hAnsi="Angsana New" w:cs="Angsana New" w:eastAsia="Angsana New"/>
          <w:sz w:val="40"/>
          <w:szCs w:val="40"/>
          <w:spacing w:val="0"/>
          <w:w w:val="100"/>
        </w:rPr>
        <w:t>21</w:t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625" w:lineRule="exact"/>
        <w:ind w:left="878" w:right="8365"/>
        <w:jc w:val="center"/>
        <w:rPr>
          <w:rFonts w:ascii="Browallia New" w:hAnsi="Browallia New" w:cs="Browallia New" w:eastAsia="Browallia New"/>
          <w:sz w:val="48"/>
          <w:szCs w:val="48"/>
        </w:rPr>
      </w:pPr>
      <w:rPr/>
      <w:r>
        <w:rPr>
          <w:rFonts w:ascii="Browallia New" w:hAnsi="Browallia New" w:cs="Browallia New" w:eastAsia="Browallia New"/>
          <w:sz w:val="48"/>
          <w:szCs w:val="48"/>
          <w:color w:val="FFFFFF"/>
          <w:spacing w:val="0"/>
          <w:w w:val="100"/>
          <w:b/>
          <w:bCs/>
          <w:position w:val="8"/>
        </w:rPr>
        <w:t>แ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1"/>
          <w:w w:val="100"/>
          <w:b/>
          <w:bCs/>
          <w:position w:val="8"/>
        </w:rPr>
        <w:t>ผ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1"/>
          <w:w w:val="100"/>
          <w:b/>
          <w:bCs/>
          <w:position w:val="8"/>
        </w:rPr>
        <w:t>น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0"/>
          <w:w w:val="100"/>
          <w:b/>
          <w:bCs/>
          <w:position w:val="8"/>
        </w:rPr>
        <w:t>แ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1"/>
          <w:w w:val="100"/>
          <w:b/>
          <w:bCs/>
          <w:position w:val="8"/>
        </w:rPr>
        <w:t>ม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1"/>
          <w:w w:val="100"/>
          <w:b/>
          <w:bCs/>
          <w:position w:val="8"/>
        </w:rPr>
        <w:t>บ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0"/>
          <w:w w:val="100"/>
          <w:b/>
          <w:bCs/>
          <w:position w:val="8"/>
        </w:rPr>
        <w:t>ท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-1"/>
          <w:w w:val="100"/>
          <w:b/>
          <w:bCs/>
          <w:position w:val="8"/>
        </w:rPr>
        <w:t> 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0"/>
          <w:w w:val="100"/>
          <w:b/>
          <w:bCs/>
          <w:position w:val="8"/>
        </w:rPr>
        <w:t>ICT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1"/>
          <w:w w:val="100"/>
          <w:b/>
          <w:bCs/>
          <w:position w:val="8"/>
        </w:rPr>
        <w:t> 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1"/>
          <w:w w:val="100"/>
          <w:b/>
          <w:bCs/>
          <w:position w:val="8"/>
        </w:rPr>
        <w:t>เ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0"/>
          <w:w w:val="100"/>
          <w:b/>
          <w:bCs/>
          <w:position w:val="8"/>
        </w:rPr>
        <w:t>พื่อก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1"/>
          <w:w w:val="100"/>
          <w:b/>
          <w:bCs/>
          <w:position w:val="8"/>
        </w:rPr>
        <w:t>า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0"/>
          <w:w w:val="100"/>
          <w:b/>
          <w:bCs/>
          <w:position w:val="8"/>
        </w:rPr>
        <w:t>รศก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2"/>
          <w:w w:val="100"/>
          <w:b/>
          <w:bCs/>
          <w:position w:val="8"/>
        </w:rPr>
        <w:t>ษ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0"/>
          <w:w w:val="100"/>
          <w:b/>
          <w:bCs/>
          <w:position w:val="8"/>
        </w:rPr>
        <w:t>า</w:t>
      </w:r>
      <w:r>
        <w:rPr>
          <w:rFonts w:ascii="Browallia New" w:hAnsi="Browallia New" w:cs="Browallia New" w:eastAsia="Browallia New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77" w:lineRule="exact"/>
        <w:ind w:left="1597" w:right="9087"/>
        <w:jc w:val="center"/>
        <w:rPr>
          <w:rFonts w:ascii="Browallia New" w:hAnsi="Browallia New" w:cs="Browallia New" w:eastAsia="Browallia New"/>
          <w:sz w:val="48"/>
          <w:szCs w:val="48"/>
        </w:rPr>
      </w:pPr>
      <w:rPr/>
      <w:r>
        <w:rPr>
          <w:rFonts w:ascii="Browallia New" w:hAnsi="Browallia New" w:cs="Browallia New" w:eastAsia="Browallia New"/>
          <w:sz w:val="48"/>
          <w:szCs w:val="48"/>
          <w:color w:val="FFFFFF"/>
          <w:spacing w:val="0"/>
          <w:w w:val="100"/>
          <w:b/>
          <w:bCs/>
          <w:position w:val="9"/>
        </w:rPr>
        <w:t>ศ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-1"/>
          <w:w w:val="100"/>
          <w:b/>
          <w:bCs/>
          <w:position w:val="9"/>
        </w:rPr>
        <w:t>ธ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0"/>
          <w:w w:val="100"/>
          <w:b/>
          <w:bCs/>
          <w:position w:val="9"/>
        </w:rPr>
        <w:t>.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-1"/>
          <w:w w:val="100"/>
          <w:b/>
          <w:bCs/>
          <w:position w:val="9"/>
        </w:rPr>
        <w:t> 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1"/>
          <w:w w:val="100"/>
          <w:b/>
          <w:bCs/>
          <w:position w:val="9"/>
        </w:rPr>
        <w:t>พ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-1"/>
          <w:w w:val="100"/>
          <w:b/>
          <w:bCs/>
          <w:position w:val="9"/>
        </w:rPr>
        <w:t>.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-1"/>
          <w:w w:val="100"/>
          <w:b/>
          <w:bCs/>
          <w:position w:val="9"/>
        </w:rPr>
        <w:t>ศ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0"/>
          <w:w w:val="100"/>
          <w:b/>
          <w:bCs/>
          <w:position w:val="9"/>
        </w:rPr>
        <w:t>.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1"/>
          <w:w w:val="100"/>
          <w:b/>
          <w:bCs/>
          <w:position w:val="9"/>
        </w:rPr>
        <w:t> 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1"/>
          <w:w w:val="100"/>
          <w:b/>
          <w:bCs/>
          <w:position w:val="9"/>
        </w:rPr>
        <w:t>255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-1"/>
          <w:w w:val="100"/>
          <w:b/>
          <w:bCs/>
          <w:position w:val="9"/>
        </w:rPr>
        <w:t>7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-1"/>
          <w:w w:val="100"/>
          <w:b/>
          <w:bCs/>
          <w:position w:val="9"/>
        </w:rPr>
        <w:t>-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3"/>
          <w:w w:val="100"/>
          <w:b/>
          <w:bCs/>
          <w:position w:val="9"/>
        </w:rPr>
        <w:t>2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0"/>
          <w:w w:val="100"/>
          <w:b/>
          <w:bCs/>
          <w:position w:val="9"/>
        </w:rPr>
        <w:t>5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2"/>
          <w:w w:val="100"/>
          <w:b/>
          <w:bCs/>
          <w:position w:val="9"/>
        </w:rPr>
        <w:t>5</w:t>
      </w:r>
      <w:r>
        <w:rPr>
          <w:rFonts w:ascii="Browallia New" w:hAnsi="Browallia New" w:cs="Browallia New" w:eastAsia="Browallia New"/>
          <w:sz w:val="48"/>
          <w:szCs w:val="48"/>
          <w:color w:val="FFFFFF"/>
          <w:spacing w:val="0"/>
          <w:w w:val="100"/>
          <w:b/>
          <w:bCs/>
          <w:position w:val="9"/>
        </w:rPr>
        <w:t>9</w:t>
      </w:r>
      <w:r>
        <w:rPr>
          <w:rFonts w:ascii="Browallia New" w:hAnsi="Browallia New" w:cs="Browallia New" w:eastAsia="Browallia New"/>
          <w:sz w:val="48"/>
          <w:szCs w:val="48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980" w:bottom="280" w:left="300" w:right="44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72.074997pt;width:720pt;height:46.045pt;mso-position-horizontal-relative:page;mso-position-vertical-relative:page;z-index:-1724" coordorigin="0,1441" coordsize="14400,921">
            <v:shape style="position:absolute;left:0;top:1441;width:14400;height:921" coordorigin="0,1441" coordsize="14400,921" path="m0,2362l14400,2362,14400,1441,0,1441,0,2362e" filled="t" fillcolor="#FBD4B5" stroked="f">
              <v:path arrowok="t"/>
              <v:fill/>
            </v:shape>
          </v:group>
          <w10:wrap type="none"/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34" w:lineRule="exact"/>
        <w:ind w:left="4958" w:right="4718"/>
        <w:jc w:val="center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0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กการ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0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ัด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แผนแ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0"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บท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884" w:lineRule="exact"/>
        <w:ind w:left="104" w:right="-20"/>
        <w:jc w:val="left"/>
        <w:tabs>
          <w:tab w:pos="50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9"/>
        </w:rPr>
        <w:t>•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9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9"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ค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9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9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9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9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9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9"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ารพ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9"/>
        </w:rPr>
        <w:t>ฒ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นาคณ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9"/>
        </w:rPr>
        <w:t>ภ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9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9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ษาข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9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9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9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04" w:right="-20"/>
        <w:jc w:val="left"/>
        <w:tabs>
          <w:tab w:pos="50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4"/>
        </w:rPr>
        <w:t>•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4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คร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4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ค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4"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4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นรข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4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b/>
          <w:bCs/>
          <w:position w:val="14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4"/>
        </w:rPr>
        <w:t>ผ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4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4"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นน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4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4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ข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คร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4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ารย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4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ค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44" w:lineRule="exact"/>
        <w:ind w:left="519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9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ษา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9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9"/>
        </w:rPr>
        <w:t>ผ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9"/>
        </w:rPr>
        <w:t>ผ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9"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69" w:lineRule="exact"/>
        <w:ind w:left="104" w:right="-20"/>
        <w:jc w:val="left"/>
        <w:tabs>
          <w:tab w:pos="50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4"/>
        </w:rPr>
        <w:t>•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4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หมดว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4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ระพ</w:t>
      </w:r>
      <w:r>
        <w:rPr>
          <w:rFonts w:ascii="Angsana New" w:hAnsi="Angsana New" w:cs="Angsana New" w:eastAsia="Angsana New"/>
          <w:sz w:val="64"/>
          <w:szCs w:val="64"/>
          <w:spacing w:val="-5"/>
          <w:w w:val="100"/>
          <w:b/>
          <w:bCs/>
          <w:position w:val="14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อม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4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บแผน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14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ฒนาการ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กษา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b/>
          <w:bCs/>
          <w:position w:val="14"/>
        </w:rPr>
        <w:t>ธ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.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ฉบับท</w:t>
      </w:r>
      <w:r>
        <w:rPr>
          <w:rFonts w:ascii="Angsana New" w:hAnsi="Angsana New" w:cs="Angsana New" w:eastAsia="Angsana New"/>
          <w:sz w:val="64"/>
          <w:szCs w:val="64"/>
          <w:spacing w:val="-5"/>
          <w:w w:val="100"/>
          <w:b/>
          <w:bCs/>
          <w:position w:val="14"/>
        </w:rPr>
        <w:t> 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4"/>
        </w:rPr>
        <w:t>11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4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พ.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.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4"/>
        </w:rPr>
        <w:t> 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4"/>
        </w:rPr>
        <w:t>25</w:t>
      </w:r>
      <w:r>
        <w:rPr>
          <w:rFonts w:ascii="TH SarabunPSK" w:hAnsi="TH SarabunPSK" w:cs="TH SarabunPSK" w:eastAsia="TH SarabunPSK"/>
          <w:sz w:val="64"/>
          <w:szCs w:val="64"/>
          <w:spacing w:val="3"/>
          <w:w w:val="100"/>
          <w:b/>
          <w:bCs/>
          <w:position w:val="14"/>
        </w:rPr>
        <w:t>5</w:t>
      </w:r>
      <w:r>
        <w:rPr>
          <w:rFonts w:ascii="TH SarabunPSK" w:hAnsi="TH SarabunPSK" w:cs="TH SarabunPSK" w:eastAsia="TH SarabunPSK"/>
          <w:sz w:val="64"/>
          <w:szCs w:val="64"/>
          <w:spacing w:val="1"/>
          <w:w w:val="100"/>
          <w:b/>
          <w:bCs/>
          <w:position w:val="14"/>
        </w:rPr>
        <w:t>5</w:t>
      </w:r>
      <w:r>
        <w:rPr>
          <w:rFonts w:ascii="TH SarabunPSK" w:hAnsi="TH SarabunPSK" w:cs="TH SarabunPSK" w:eastAsia="TH SarabunPSK"/>
          <w:sz w:val="64"/>
          <w:szCs w:val="64"/>
          <w:spacing w:val="-1"/>
          <w:w w:val="100"/>
          <w:b/>
          <w:bCs/>
          <w:position w:val="14"/>
        </w:rPr>
        <w:t>-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4"/>
        </w:rPr>
        <w:t>2559</w:t>
      </w:r>
      <w:r>
        <w:rPr>
          <w:rFonts w:ascii="TH SarabunPSK" w:hAnsi="TH SarabunPSK" w:cs="TH SarabunPSK" w:eastAsia="TH SarabunPSK"/>
          <w:sz w:val="64"/>
          <w:szCs w:val="64"/>
          <w:spacing w:val="2"/>
          <w:w w:val="100"/>
          <w:b/>
          <w:bCs/>
          <w:position w:val="14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และ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80" w:lineRule="exact"/>
        <w:ind w:left="519" w:right="-20"/>
        <w:jc w:val="left"/>
        <w:rPr>
          <w:rFonts w:ascii="TH SarabunPSK" w:hAnsi="TH SarabunPSK" w:cs="TH SarabunPSK" w:eastAsia="TH SarabunPSK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แผน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b/>
          <w:bCs/>
          <w:position w:val="12"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ฏ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2"/>
        </w:rPr>
        <w:t>ิ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บัติราชการ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2"/>
        </w:rPr>
        <w:t> 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2"/>
        </w:rPr>
        <w:t>4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2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ข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2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งกระท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2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วง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2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ษา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ธ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การ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.ศ.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2"/>
        </w:rPr>
        <w:t> 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2"/>
        </w:rPr>
        <w:t>2556</w:t>
      </w:r>
      <w:r>
        <w:rPr>
          <w:rFonts w:ascii="TH SarabunPSK" w:hAnsi="TH SarabunPSK" w:cs="TH SarabunPSK" w:eastAsia="TH SarabunPSK"/>
          <w:sz w:val="64"/>
          <w:szCs w:val="64"/>
          <w:spacing w:val="-1"/>
          <w:w w:val="100"/>
          <w:b/>
          <w:bCs/>
          <w:position w:val="12"/>
        </w:rPr>
        <w:t>-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2"/>
        </w:rPr>
        <w:t>2559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0"/>
        </w:rPr>
      </w:r>
    </w:p>
    <w:p>
      <w:pPr>
        <w:spacing w:before="0" w:after="0" w:line="784" w:lineRule="exact"/>
        <w:ind w:left="104" w:right="-20"/>
        <w:jc w:val="left"/>
        <w:tabs>
          <w:tab w:pos="50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4"/>
        </w:rPr>
        <w:t>•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4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นกร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4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บการ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4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ัดทา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4"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ผน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4"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ฏ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4"/>
        </w:rPr>
        <w:t>ิ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บัติกา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4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ของ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4"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4"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4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องคกร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4"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980" w:bottom="280" w:left="40" w:right="260"/>
        </w:sectPr>
      </w:pPr>
      <w:rPr/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0pt;margin-top:83.324997pt;width:720pt;height:46.045pt;mso-position-horizontal-relative:page;mso-position-vertical-relative:page;z-index:-1723" coordorigin="0,1666" coordsize="14400,921">
            <v:shape style="position:absolute;left:0;top:1666;width:14400;height:921" coordorigin="0,1666" coordsize="14400,921" path="m0,2587l14400,2587,14400,1666,0,1666,0,2587e" filled="t" fillcolor="#FBD4B5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.0pt;margin-top:229.585007pt;width:719.99748pt;height:46.045pt;mso-position-horizontal-relative:page;mso-position-vertical-relative:page;z-index:-1722" coordorigin="0,4592" coordsize="14400,921">
            <v:shape style="position:absolute;left:0;top:4592;width:14400;height:921" coordorigin="0,4592" coordsize="14400,921" path="m0,5513l14400,5513,14400,4592,0,4592,0,5513e" filled="t" fillcolor="#FBD4B5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470.355011pt;width:720pt;height:32.5140pt;mso-position-horizontal-relative:page;mso-position-vertical-relative:page;z-index:-1721" coordorigin="0,9407" coordsize="14400,650">
            <v:shape style="position:absolute;left:0;top:9407;width:14400;height:650" coordorigin="0,9407" coordsize="14400,650" path="m0,10057l14400,10057,14400,9407,0,9407,0,10057e" filled="t" fillcolor="#E6DFEB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385.976013pt;width:720pt;height:32.5140pt;mso-position-horizontal-relative:page;mso-position-vertical-relative:page;z-index:-1720" coordorigin="0,7720" coordsize="14400,650">
            <v:shape style="position:absolute;left:0;top:7720;width:14400;height:650" coordorigin="0,7720" coordsize="14400,650" path="m0,8370l14400,8370,14400,7720,0,7720,0,8370e" filled="t" fillcolor="#E6DFEB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.0pt;margin-top:291.454987pt;width:719.99748pt;height:46.045pt;mso-position-horizontal-relative:page;mso-position-vertical-relative:page;z-index:-1719" coordorigin="0,5829" coordsize="14400,921">
            <v:shape style="position:absolute;left:0;top:5829;width:14400;height:921" coordorigin="0,5829" coordsize="14400,921" path="m0,6750l14400,6750,14400,5829,0,5829,0,6750e" filled="t" fillcolor="#D6E3BC" stroked="f">
              <v:path arrowok="t"/>
              <v:fill/>
            </v:shape>
          </v:group>
          <w10:wrap type="none"/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34" w:lineRule="exact"/>
        <w:ind w:left="6300" w:right="4362"/>
        <w:jc w:val="center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ว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ศน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768" w:lineRule="exact"/>
        <w:ind w:left="1957" w:right="16"/>
        <w:jc w:val="center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ช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ช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</w:rPr>
        <w:t>ไ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บโ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าสใน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นร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ช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ว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</w:rPr>
        <w:t>ค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ณ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ภ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าพ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ดวยกา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ใช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ICT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อการ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กษา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422" w:right="4478"/>
        <w:jc w:val="center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พนธ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1.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ผลตและ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ฒนา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งคน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ใ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มี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กยภาพ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านการพฒนา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ะการใช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ICT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</w:r>
    </w:p>
    <w:p>
      <w:pPr>
        <w:spacing w:before="15" w:after="0" w:line="240" w:lineRule="auto"/>
        <w:ind w:left="104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2.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สรมส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  <w:b/>
          <w:bCs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บสนนร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บบ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ารส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b/>
          <w:bCs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นแบบ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</w:r>
    </w:p>
    <w:p>
      <w:pPr>
        <w:spacing w:before="0" w:after="0" w:line="788" w:lineRule="exact"/>
        <w:ind w:left="104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3.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พฒนาโค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งส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าง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1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นฐาน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b/>
          <w:bCs/>
          <w:position w:val="1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ICT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b/>
          <w:bCs/>
          <w:position w:val="1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อการ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1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กษา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855" w:lineRule="exact"/>
        <w:ind w:left="104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4.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พฒนาระ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0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0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ICT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b/>
          <w:bCs/>
          <w:position w:val="10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อการบ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หาร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10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ดก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รแล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0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การบ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การ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832" w:lineRule="exact"/>
        <w:ind w:left="104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5.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สรม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ว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ฒ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นา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ค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0"/>
        </w:rPr>
        <w:t>ค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วาม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าน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ICT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b/>
          <w:bCs/>
          <w:position w:val="10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อการ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0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กษา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980" w:bottom="280" w:left="40" w:right="19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834" w:lineRule="exact"/>
        <w:ind w:left="6307" w:right="6205"/>
        <w:jc w:val="center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าหมาย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91" w:after="0" w:line="240" w:lineRule="auto"/>
        <w:ind w:left="3745" w:right="3646"/>
        <w:jc w:val="center"/>
        <w:rPr>
          <w:rFonts w:ascii="Browallia New" w:hAnsi="Browallia New" w:cs="Browallia New" w:eastAsia="Browallia New"/>
          <w:sz w:val="72"/>
          <w:szCs w:val="72"/>
        </w:rPr>
      </w:pPr>
      <w:rPr/>
      <w:r>
        <w:rPr/>
        <w:pict>
          <v:group style="position:absolute;margin-left:0pt;margin-top:-43.865635pt;width:720pt;height:46.045pt;mso-position-horizontal-relative:page;mso-position-vertical-relative:paragraph;z-index:-1718" coordorigin="0,-877" coordsize="14400,921">
            <v:shape style="position:absolute;left:0;top:-877;width:14400;height:921" coordorigin="0,-877" coordsize="14400,921" path="m0,44l14400,44,14400,-877,0,-877,0,44e" filled="t" fillcolor="#FBD4B5" stroked="f">
              <v:path arrowok="t"/>
              <v:fill/>
            </v:shape>
          </v:group>
          <w10:wrap type="none"/>
        </w:pict>
      </w:r>
      <w:r>
        <w:rPr>
          <w:rFonts w:ascii="Browallia New" w:hAnsi="Browallia New" w:cs="Browallia New" w:eastAsia="Browallia New"/>
          <w:sz w:val="96"/>
          <w:szCs w:val="96"/>
          <w:spacing w:val="0"/>
          <w:w w:val="100"/>
          <w:b/>
          <w:bCs/>
        </w:rPr>
        <w:t>“Ubiquitous</w:t>
      </w:r>
      <w:r>
        <w:rPr>
          <w:rFonts w:ascii="Browallia New" w:hAnsi="Browallia New" w:cs="Browallia New" w:eastAsia="Browallia New"/>
          <w:sz w:val="96"/>
          <w:szCs w:val="96"/>
          <w:spacing w:val="0"/>
          <w:w w:val="100"/>
          <w:b/>
          <w:bCs/>
        </w:rPr>
        <w:t> </w:t>
      </w:r>
      <w:r>
        <w:rPr>
          <w:rFonts w:ascii="Browallia New" w:hAnsi="Browallia New" w:cs="Browallia New" w:eastAsia="Browallia New"/>
          <w:sz w:val="96"/>
          <w:szCs w:val="96"/>
          <w:spacing w:val="0"/>
          <w:w w:val="100"/>
          <w:b/>
          <w:bCs/>
        </w:rPr>
        <w:t>Learnin</w:t>
      </w:r>
      <w:r>
        <w:rPr>
          <w:rFonts w:ascii="Browallia New" w:hAnsi="Browallia New" w:cs="Browallia New" w:eastAsia="Browallia New"/>
          <w:sz w:val="96"/>
          <w:szCs w:val="96"/>
          <w:spacing w:val="1"/>
          <w:w w:val="100"/>
          <w:b/>
          <w:bCs/>
        </w:rPr>
        <w:t>g</w:t>
      </w:r>
      <w:r>
        <w:rPr>
          <w:rFonts w:ascii="Browallia New" w:hAnsi="Browallia New" w:cs="Browallia New" w:eastAsia="Browallia New"/>
          <w:sz w:val="72"/>
          <w:szCs w:val="72"/>
          <w:spacing w:val="0"/>
          <w:w w:val="100"/>
          <w:b/>
          <w:bCs/>
        </w:rPr>
        <w:t>”</w:t>
      </w:r>
      <w:r>
        <w:rPr>
          <w:rFonts w:ascii="Browallia New" w:hAnsi="Browallia New" w:cs="Browallia New" w:eastAsia="Browallia New"/>
          <w:sz w:val="72"/>
          <w:szCs w:val="72"/>
          <w:spacing w:val="0"/>
          <w:w w:val="100"/>
        </w:rPr>
      </w:r>
    </w:p>
    <w:p>
      <w:pPr>
        <w:spacing w:before="23" w:after="0" w:line="792" w:lineRule="exact"/>
        <w:ind w:left="519" w:right="513" w:firstLine="-415"/>
        <w:jc w:val="left"/>
        <w:tabs>
          <w:tab w:pos="500" w:val="left"/>
        </w:tabs>
        <w:rPr>
          <w:rFonts w:ascii="TH SarabunPSK" w:hAnsi="TH SarabunPSK" w:cs="TH SarabunPSK" w:eastAsia="TH SarabunPSK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</w:rPr>
        <w:t>•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</w:rPr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ขา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ถ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นร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</w:rPr>
        <w:t>(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</w:rPr>
        <w:t>Enabling)</w:t>
      </w:r>
      <w:r>
        <w:rPr>
          <w:rFonts w:ascii="TH SarabunPSK" w:hAnsi="TH SarabunPSK" w:cs="TH SarabunPSK" w:eastAsia="TH SarabunPSK"/>
          <w:sz w:val="64"/>
          <w:szCs w:val="64"/>
          <w:spacing w:val="-3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ค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กยภาพการ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กษา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ค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นคว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ละ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ขา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ถ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นรแบบ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ไ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</w:rPr>
        <w:t>(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</w:rPr>
        <w:t>Online)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</w:rPr>
      </w:r>
    </w:p>
    <w:p>
      <w:pPr>
        <w:spacing w:before="33" w:after="0" w:line="215" w:lineRule="auto"/>
        <w:ind w:left="519" w:right="244" w:firstLine="-415"/>
        <w:jc w:val="both"/>
        <w:tabs>
          <w:tab w:pos="500" w:val="left"/>
        </w:tabs>
        <w:rPr>
          <w:rFonts w:ascii="TH SarabunPSK" w:hAnsi="TH SarabunPSK" w:cs="TH SarabunPSK" w:eastAsia="TH SarabunPSK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</w:rPr>
        <w:t>•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</w:rPr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ยน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ว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</w:rPr>
        <w:t>(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</w:rPr>
        <w:t>Enga</w:t>
      </w:r>
      <w:r>
        <w:rPr>
          <w:rFonts w:ascii="TH SarabunPSK" w:hAnsi="TH SarabunPSK" w:cs="TH SarabunPSK" w:eastAsia="TH SarabunPSK"/>
          <w:sz w:val="64"/>
          <w:szCs w:val="64"/>
          <w:spacing w:val="1"/>
          <w:w w:val="100"/>
          <w:b/>
          <w:bCs/>
        </w:rPr>
        <w:t>g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</w:rPr>
        <w:t>in</w:t>
      </w:r>
      <w:r>
        <w:rPr>
          <w:rFonts w:ascii="TH SarabunPSK" w:hAnsi="TH SarabunPSK" w:cs="TH SarabunPSK" w:eastAsia="TH SarabunPSK"/>
          <w:sz w:val="64"/>
          <w:szCs w:val="64"/>
          <w:spacing w:val="-3"/>
          <w:w w:val="100"/>
          <w:b/>
          <w:bCs/>
        </w:rPr>
        <w:t>g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</w:rPr>
        <w:t>)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คอ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ณ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ยน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โดย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ไ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ขาด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ควา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ว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ใ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ช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รณสวน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ว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นสมย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 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</w:rPr>
        <w:t>(</w:t>
      </w:r>
      <w:r>
        <w:rPr>
          <w:rFonts w:ascii="TH SarabunPSK" w:hAnsi="TH SarabunPSK" w:cs="TH SarabunPSK" w:eastAsia="TH SarabunPSK"/>
          <w:sz w:val="64"/>
          <w:szCs w:val="64"/>
          <w:spacing w:val="-2"/>
          <w:w w:val="100"/>
          <w:b/>
          <w:bCs/>
        </w:rPr>
        <w:t>B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</w:rPr>
        <w:t>Y</w:t>
      </w:r>
      <w:r>
        <w:rPr>
          <w:rFonts w:ascii="TH SarabunPSK" w:hAnsi="TH SarabunPSK" w:cs="TH SarabunPSK" w:eastAsia="TH SarabunPSK"/>
          <w:sz w:val="64"/>
          <w:szCs w:val="64"/>
          <w:spacing w:val="-3"/>
          <w:w w:val="100"/>
          <w:b/>
          <w:bCs/>
        </w:rPr>
        <w:t>O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</w:rPr>
        <w:t>D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</w:rPr>
        <w:t> 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</w:rPr>
        <w:t>: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</w:rPr>
        <w:t> 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</w:rPr>
        <w:t>Br</w:t>
      </w:r>
      <w:r>
        <w:rPr>
          <w:rFonts w:ascii="TH SarabunPSK" w:hAnsi="TH SarabunPSK" w:cs="TH SarabunPSK" w:eastAsia="TH SarabunPSK"/>
          <w:sz w:val="64"/>
          <w:szCs w:val="64"/>
          <w:spacing w:val="1"/>
          <w:w w:val="100"/>
          <w:b/>
          <w:bCs/>
        </w:rPr>
        <w:t>i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</w:rPr>
        <w:t>ng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</w:rPr>
        <w:t> </w:t>
      </w:r>
      <w:r>
        <w:rPr>
          <w:rFonts w:ascii="TH SarabunPSK" w:hAnsi="TH SarabunPSK" w:cs="TH SarabunPSK" w:eastAsia="TH SarabunPSK"/>
          <w:sz w:val="64"/>
          <w:szCs w:val="64"/>
          <w:spacing w:val="-19"/>
          <w:w w:val="100"/>
          <w:b/>
          <w:bCs/>
        </w:rPr>
        <w:t>Y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</w:rPr>
        <w:t>our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</w:rPr>
        <w:t> </w:t>
      </w:r>
      <w:r>
        <w:rPr>
          <w:rFonts w:ascii="TH SarabunPSK" w:hAnsi="TH SarabunPSK" w:cs="TH SarabunPSK" w:eastAsia="TH SarabunPSK"/>
          <w:sz w:val="64"/>
          <w:szCs w:val="64"/>
          <w:spacing w:val="-3"/>
          <w:w w:val="100"/>
          <w:b/>
          <w:bCs/>
        </w:rPr>
        <w:t>O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</w:rPr>
        <w:t>wn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</w:rPr>
        <w:t> 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</w:rPr>
        <w:t>Dev</w:t>
      </w:r>
      <w:r>
        <w:rPr>
          <w:rFonts w:ascii="TH SarabunPSK" w:hAnsi="TH SarabunPSK" w:cs="TH SarabunPSK" w:eastAsia="TH SarabunPSK"/>
          <w:sz w:val="64"/>
          <w:szCs w:val="64"/>
          <w:spacing w:val="2"/>
          <w:w w:val="100"/>
          <w:b/>
          <w:bCs/>
        </w:rPr>
        <w:t>i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</w:rPr>
        <w:t>ce)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</w:rPr>
      </w:r>
    </w:p>
    <w:p>
      <w:pPr>
        <w:spacing w:before="0" w:after="0" w:line="772" w:lineRule="exact"/>
        <w:ind w:left="35" w:right="27"/>
        <w:jc w:val="center"/>
        <w:tabs>
          <w:tab w:pos="44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4"/>
        </w:rPr>
        <w:t>•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4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ควา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4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ายข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4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4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นร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4"/>
        </w:rPr>
        <w:t>(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4"/>
        </w:rPr>
        <w:t>Emp</w:t>
      </w:r>
      <w:r>
        <w:rPr>
          <w:rFonts w:ascii="TH SarabunPSK" w:hAnsi="TH SarabunPSK" w:cs="TH SarabunPSK" w:eastAsia="TH SarabunPSK"/>
          <w:sz w:val="64"/>
          <w:szCs w:val="64"/>
          <w:spacing w:val="-2"/>
          <w:w w:val="100"/>
          <w:b/>
          <w:bCs/>
          <w:position w:val="14"/>
        </w:rPr>
        <w:t>o</w:t>
      </w:r>
      <w:r>
        <w:rPr>
          <w:rFonts w:ascii="TH SarabunPSK" w:hAnsi="TH SarabunPSK" w:cs="TH SarabunPSK" w:eastAsia="TH SarabunPSK"/>
          <w:sz w:val="64"/>
          <w:szCs w:val="64"/>
          <w:spacing w:val="-3"/>
          <w:w w:val="100"/>
          <w:b/>
          <w:bCs/>
          <w:position w:val="14"/>
        </w:rPr>
        <w:t>w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4"/>
        </w:rPr>
        <w:t>erin</w:t>
      </w:r>
      <w:r>
        <w:rPr>
          <w:rFonts w:ascii="TH SarabunPSK" w:hAnsi="TH SarabunPSK" w:cs="TH SarabunPSK" w:eastAsia="TH SarabunPSK"/>
          <w:sz w:val="64"/>
          <w:szCs w:val="64"/>
          <w:spacing w:val="-1"/>
          <w:w w:val="100"/>
          <w:b/>
          <w:bCs/>
          <w:position w:val="14"/>
        </w:rPr>
        <w:t>g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)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4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ค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4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4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มคว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4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มสามา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14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ถแ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4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4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สระ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67" w:lineRule="exact"/>
        <w:ind w:left="519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ใน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ว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ธ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ารแ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  <w:b/>
          <w:bCs/>
          <w:position w:val="1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1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นรใน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1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1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1"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1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บใน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1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1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1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96" w:lineRule="exact"/>
        <w:ind w:left="519" w:right="-20"/>
        <w:jc w:val="left"/>
        <w:rPr>
          <w:rFonts w:ascii="TH SarabunPSK" w:hAnsi="TH SarabunPSK" w:cs="TH SarabunPSK" w:eastAsia="TH SarabunPSK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อนาคต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4"/>
        </w:rPr>
        <w:t>(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4"/>
        </w:rPr>
        <w:t>F</w:t>
      </w:r>
      <w:r>
        <w:rPr>
          <w:rFonts w:ascii="TH SarabunPSK" w:hAnsi="TH SarabunPSK" w:cs="TH SarabunPSK" w:eastAsia="TH SarabunPSK"/>
          <w:sz w:val="64"/>
          <w:szCs w:val="64"/>
          <w:spacing w:val="1"/>
          <w:w w:val="100"/>
          <w:b/>
          <w:bCs/>
          <w:position w:val="14"/>
        </w:rPr>
        <w:t>u</w:t>
      </w:r>
      <w:r>
        <w:rPr>
          <w:rFonts w:ascii="TH SarabunPSK" w:hAnsi="TH SarabunPSK" w:cs="TH SarabunPSK" w:eastAsia="TH SarabunPSK"/>
          <w:sz w:val="64"/>
          <w:szCs w:val="64"/>
          <w:spacing w:val="-2"/>
          <w:w w:val="100"/>
          <w:b/>
          <w:bCs/>
          <w:position w:val="14"/>
        </w:rPr>
        <w:t>t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4"/>
        </w:rPr>
        <w:t>ure</w:t>
      </w:r>
      <w:r>
        <w:rPr>
          <w:rFonts w:ascii="TH SarabunPSK" w:hAnsi="TH SarabunPSK" w:cs="TH SarabunPSK" w:eastAsia="TH SarabunPSK"/>
          <w:sz w:val="64"/>
          <w:szCs w:val="64"/>
          <w:spacing w:val="-2"/>
          <w:w w:val="100"/>
          <w:b/>
          <w:bCs/>
          <w:position w:val="14"/>
        </w:rPr>
        <w:t> 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4"/>
        </w:rPr>
        <w:t>Class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4"/>
        </w:rPr>
        <w:t> 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4"/>
        </w:rPr>
        <w:t>room)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980" w:bottom="280" w:left="40" w:right="120"/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4400" w:h="10800" w:orient="landscape"/>
          <w:pgMar w:top="980" w:bottom="280" w:left="2060" w:right="2060"/>
        </w:sectPr>
      </w:pPr>
      <w:rPr/>
    </w:p>
    <w:p>
      <w:pPr>
        <w:spacing w:before="76" w:after="0" w:line="672" w:lineRule="exact"/>
        <w:ind w:left="176" w:right="-77"/>
        <w:jc w:val="center"/>
        <w:rPr>
          <w:rFonts w:ascii="Angsana New" w:hAnsi="Angsana New" w:cs="Angsana New" w:eastAsia="Angsana New"/>
          <w:sz w:val="56"/>
          <w:szCs w:val="56"/>
        </w:rPr>
      </w:pPr>
      <w:rPr/>
      <w:r>
        <w:rPr>
          <w:rFonts w:ascii="Angsana New" w:hAnsi="Angsana New" w:cs="Angsana New" w:eastAsia="Angsana New"/>
          <w:sz w:val="56"/>
          <w:szCs w:val="56"/>
          <w:spacing w:val="0"/>
          <w:w w:val="100"/>
        </w:rPr>
        <w:t>1.</w:t>
      </w:r>
      <w:r>
        <w:rPr>
          <w:rFonts w:ascii="Angsana New" w:hAnsi="Angsana New" w:cs="Angsana New" w:eastAsia="Angsana New"/>
          <w:sz w:val="56"/>
          <w:szCs w:val="56"/>
          <w:spacing w:val="-3"/>
          <w:w w:val="100"/>
        </w:rPr>
        <w:t> 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ยก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ะ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</w:rPr>
        <w:t>ด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บความ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</w:rPr>
        <w:t>ส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ามารถของ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 </w:t>
      </w:r>
      <w:r>
        <w:rPr>
          <w:rFonts w:ascii="Angsana New" w:hAnsi="Angsana New" w:cs="Angsana New" w:eastAsia="Angsana New"/>
          <w:sz w:val="56"/>
          <w:szCs w:val="56"/>
          <w:spacing w:val="-2"/>
          <w:w w:val="99"/>
        </w:rPr>
        <w:t>ผ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สอนและ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</w:rPr>
        <w:t>บ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คลากร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</w:rPr>
        <w:t>ท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าง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</w:rPr>
        <w:t>ก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าร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 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</w:rPr>
        <w:t>ศกษาใ</w:t>
      </w:r>
      <w:r>
        <w:rPr>
          <w:rFonts w:ascii="Angsana New" w:hAnsi="Angsana New" w:cs="Angsana New" w:eastAsia="Angsana New"/>
          <w:sz w:val="56"/>
          <w:szCs w:val="56"/>
          <w:spacing w:val="1"/>
          <w:w w:val="100"/>
        </w:rPr>
        <w:t>น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</w:rPr>
        <w:t>กา</w:t>
      </w:r>
      <w:r>
        <w:rPr>
          <w:rFonts w:ascii="Angsana New" w:hAnsi="Angsana New" w:cs="Angsana New" w:eastAsia="Angsana New"/>
          <w:sz w:val="56"/>
          <w:szCs w:val="56"/>
          <w:spacing w:val="3"/>
          <w:w w:val="100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</w:rPr>
        <w:t>ใช</w:t>
      </w:r>
      <w:r>
        <w:rPr>
          <w:rFonts w:ascii="Angsana New" w:hAnsi="Angsana New" w:cs="Angsana New" w:eastAsia="Angsana New"/>
          <w:sz w:val="56"/>
          <w:szCs w:val="56"/>
          <w:spacing w:val="-19"/>
          <w:w w:val="100"/>
        </w:rPr>
        <w:t> 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</w:rPr>
        <w:t>ICT</w:t>
      </w:r>
      <w:r>
        <w:rPr>
          <w:rFonts w:ascii="Angsana New" w:hAnsi="Angsana New" w:cs="Angsana New" w:eastAsia="Angsana New"/>
          <w:sz w:val="56"/>
          <w:szCs w:val="56"/>
          <w:spacing w:val="-6"/>
          <w:w w:val="100"/>
        </w:rPr>
        <w:t> 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เพื่อ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</w:rPr>
      </w:r>
    </w:p>
    <w:p>
      <w:pPr>
        <w:spacing w:before="10" w:after="0" w:line="605" w:lineRule="exact"/>
        <w:ind w:left="1610" w:right="1356"/>
        <w:jc w:val="center"/>
        <w:rPr>
          <w:rFonts w:ascii="Angsana New" w:hAnsi="Angsana New" w:cs="Angsana New" w:eastAsia="Angsana New"/>
          <w:sz w:val="56"/>
          <w:szCs w:val="56"/>
        </w:rPr>
      </w:pPr>
      <w:rPr/>
      <w:r>
        <w:rPr>
          <w:rFonts w:ascii="Angsana New" w:hAnsi="Angsana New" w:cs="Angsana New" w:eastAsia="Angsana New"/>
          <w:sz w:val="56"/>
          <w:szCs w:val="56"/>
          <w:spacing w:val="0"/>
          <w:w w:val="99"/>
          <w:position w:val="-4"/>
        </w:rPr>
        <w:t>การ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  <w:position w:val="-4"/>
        </w:rPr>
        <w:t>ศ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  <w:position w:val="-4"/>
        </w:rPr>
        <w:t>ก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  <w:position w:val="-4"/>
        </w:rPr>
        <w:t>ษ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  <w:position w:val="-4"/>
        </w:rPr>
        <w:t>า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  <w:position w:val="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158" w:lineRule="auto"/>
        <w:ind w:left="-57" w:right="203"/>
        <w:jc w:val="center"/>
        <w:rPr>
          <w:rFonts w:ascii="Angsana New" w:hAnsi="Angsana New" w:cs="Angsana New" w:eastAsia="Angsana New"/>
          <w:sz w:val="56"/>
          <w:szCs w:val="56"/>
        </w:rPr>
      </w:pPr>
      <w:rPr/>
      <w:r>
        <w:rPr>
          <w:rFonts w:ascii="Angsana New" w:hAnsi="Angsana New" w:cs="Angsana New" w:eastAsia="Angsana New"/>
          <w:sz w:val="56"/>
          <w:szCs w:val="56"/>
          <w:spacing w:val="0"/>
          <w:w w:val="100"/>
        </w:rPr>
        <w:t>2.</w:t>
      </w:r>
      <w:r>
        <w:rPr>
          <w:rFonts w:ascii="Angsana New" w:hAnsi="Angsana New" w:cs="Angsana New" w:eastAsia="Angsana New"/>
          <w:sz w:val="56"/>
          <w:szCs w:val="56"/>
          <w:spacing w:val="-3"/>
          <w:w w:val="100"/>
        </w:rPr>
        <w:t> 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</w:rPr>
        <w:t>ส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</w:rPr>
        <w:t>ง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เ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</w:rPr>
        <w:t>ส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ม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</w:rPr>
        <w:t>ส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</w:rPr>
        <w:t>น</w:t>
      </w:r>
      <w:r>
        <w:rPr>
          <w:rFonts w:ascii="Angsana New" w:hAnsi="Angsana New" w:cs="Angsana New" w:eastAsia="Angsana New"/>
          <w:sz w:val="56"/>
          <w:szCs w:val="56"/>
          <w:spacing w:val="3"/>
          <w:w w:val="99"/>
        </w:rPr>
        <w:t>บ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</w:rPr>
        <w:t>ส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นน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</w:rPr>
        <w:t>ะ</w:t>
      </w:r>
      <w:r>
        <w:rPr>
          <w:rFonts w:ascii="Angsana New" w:hAnsi="Angsana New" w:cs="Angsana New" w:eastAsia="Angsana New"/>
          <w:sz w:val="56"/>
          <w:szCs w:val="56"/>
          <w:spacing w:val="3"/>
          <w:w w:val="99"/>
        </w:rPr>
        <w:t>บ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บ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 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การเ</w:t>
      </w:r>
      <w:r>
        <w:rPr>
          <w:rFonts w:ascii="Angsana New" w:hAnsi="Angsana New" w:cs="Angsana New" w:eastAsia="Angsana New"/>
          <w:sz w:val="56"/>
          <w:szCs w:val="56"/>
          <w:spacing w:val="4"/>
          <w:w w:val="99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ย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</w:rPr>
        <w:t>น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การ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</w:rPr>
        <w:t>ส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อนแบบ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 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</w:rPr>
        <w:t>อเ</w:t>
      </w:r>
      <w:r>
        <w:rPr>
          <w:rFonts w:ascii="Angsana New" w:hAnsi="Angsana New" w:cs="Angsana New" w:eastAsia="Angsana New"/>
          <w:sz w:val="56"/>
          <w:szCs w:val="56"/>
          <w:spacing w:val="-1"/>
          <w:w w:val="100"/>
        </w:rPr>
        <w:t>ล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</w:rPr>
        <w:t>กทรอ</w:t>
      </w:r>
      <w:r>
        <w:rPr>
          <w:rFonts w:ascii="Angsana New" w:hAnsi="Angsana New" w:cs="Angsana New" w:eastAsia="Angsana New"/>
          <w:sz w:val="56"/>
          <w:szCs w:val="56"/>
          <w:spacing w:val="2"/>
          <w:w w:val="100"/>
        </w:rPr>
        <w:t>น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</w:rPr>
        <w:t>กส</w:t>
      </w:r>
      <w:r>
        <w:rPr>
          <w:rFonts w:ascii="Angsana New" w:hAnsi="Angsana New" w:cs="Angsana New" w:eastAsia="Angsana New"/>
          <w:sz w:val="56"/>
          <w:szCs w:val="56"/>
          <w:spacing w:val="-21"/>
          <w:w w:val="100"/>
        </w:rPr>
        <w:t> </w:t>
      </w:r>
      <w:r>
        <w:rPr>
          <w:rFonts w:ascii="Angsana New" w:hAnsi="Angsana New" w:cs="Angsana New" w:eastAsia="Angsana New"/>
          <w:sz w:val="56"/>
          <w:szCs w:val="56"/>
          <w:spacing w:val="3"/>
          <w:w w:val="99"/>
        </w:rPr>
        <w:t>เ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พื่อ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</w:rPr>
        <w:t>พ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ฒนา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 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</w:rPr>
        <w:t>ผ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เ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ยน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980" w:bottom="280" w:left="2060" w:right="2060"/>
          <w:cols w:num="2" w:equalWidth="0">
            <w:col w:w="4532" w:space="1487"/>
            <w:col w:w="4261"/>
          </w:cols>
        </w:sectPr>
      </w:pPr>
      <w:rPr/>
    </w:p>
    <w:p>
      <w:pPr>
        <w:spacing w:before="64" w:after="0" w:line="171" w:lineRule="auto"/>
        <w:ind w:left="3463" w:right="3441"/>
        <w:jc w:val="center"/>
        <w:rPr>
          <w:rFonts w:ascii="Angsana New" w:hAnsi="Angsana New" w:cs="Angsana New" w:eastAsia="Angsana New"/>
          <w:sz w:val="52"/>
          <w:szCs w:val="52"/>
        </w:rPr>
      </w:pPr>
      <w:rPr/>
      <w:r>
        <w:rPr>
          <w:rFonts w:ascii="Angsana New" w:hAnsi="Angsana New" w:cs="Angsana New" w:eastAsia="Angsana New"/>
          <w:sz w:val="52"/>
          <w:szCs w:val="52"/>
          <w:spacing w:val="1"/>
          <w:w w:val="100"/>
        </w:rPr>
        <w:t>3</w:t>
      </w:r>
      <w:r>
        <w:rPr>
          <w:rFonts w:ascii="Angsana New" w:hAnsi="Angsana New" w:cs="Angsana New" w:eastAsia="Angsana New"/>
          <w:sz w:val="52"/>
          <w:szCs w:val="52"/>
          <w:spacing w:val="0"/>
          <w:w w:val="100"/>
        </w:rPr>
        <w:t>.</w:t>
      </w:r>
      <w:r>
        <w:rPr>
          <w:rFonts w:ascii="Angsana New" w:hAnsi="Angsana New" w:cs="Angsana New" w:eastAsia="Angsana New"/>
          <w:sz w:val="52"/>
          <w:szCs w:val="52"/>
          <w:spacing w:val="-1"/>
          <w:w w:val="100"/>
        </w:rPr>
        <w:t> </w:t>
      </w:r>
      <w:r>
        <w:rPr>
          <w:rFonts w:ascii="Angsana New" w:hAnsi="Angsana New" w:cs="Angsana New" w:eastAsia="Angsana New"/>
          <w:sz w:val="52"/>
          <w:szCs w:val="52"/>
          <w:spacing w:val="1"/>
          <w:w w:val="100"/>
        </w:rPr>
        <w:t>พ</w:t>
      </w:r>
      <w:r>
        <w:rPr>
          <w:rFonts w:ascii="Angsana New" w:hAnsi="Angsana New" w:cs="Angsana New" w:eastAsia="Angsana New"/>
          <w:sz w:val="52"/>
          <w:szCs w:val="52"/>
          <w:spacing w:val="0"/>
          <w:w w:val="100"/>
        </w:rPr>
        <w:t>ฒนาโคร</w:t>
      </w:r>
      <w:r>
        <w:rPr>
          <w:rFonts w:ascii="Angsana New" w:hAnsi="Angsana New" w:cs="Angsana New" w:eastAsia="Angsana New"/>
          <w:sz w:val="52"/>
          <w:szCs w:val="52"/>
          <w:spacing w:val="-2"/>
          <w:w w:val="100"/>
        </w:rPr>
        <w:t>ง</w:t>
      </w:r>
      <w:r>
        <w:rPr>
          <w:rFonts w:ascii="Angsana New" w:hAnsi="Angsana New" w:cs="Angsana New" w:eastAsia="Angsana New"/>
          <w:sz w:val="52"/>
          <w:szCs w:val="52"/>
          <w:spacing w:val="0"/>
          <w:w w:val="100"/>
        </w:rPr>
        <w:t>สราง</w:t>
      </w:r>
      <w:r>
        <w:rPr>
          <w:rFonts w:ascii="Angsana New" w:hAnsi="Angsana New" w:cs="Angsana New" w:eastAsia="Angsana New"/>
          <w:sz w:val="52"/>
          <w:szCs w:val="52"/>
          <w:spacing w:val="0"/>
          <w:w w:val="100"/>
        </w:rPr>
        <w:t> </w:t>
      </w:r>
      <w:r>
        <w:rPr>
          <w:rFonts w:ascii="Angsana New" w:hAnsi="Angsana New" w:cs="Angsana New" w:eastAsia="Angsana New"/>
          <w:sz w:val="52"/>
          <w:szCs w:val="52"/>
          <w:spacing w:val="1"/>
          <w:w w:val="100"/>
        </w:rPr>
        <w:t>พ</w:t>
      </w:r>
      <w:r>
        <w:rPr>
          <w:rFonts w:ascii="Angsana New" w:hAnsi="Angsana New" w:cs="Angsana New" w:eastAsia="Angsana New"/>
          <w:sz w:val="52"/>
          <w:szCs w:val="52"/>
          <w:spacing w:val="0"/>
          <w:w w:val="100"/>
        </w:rPr>
        <w:t>นฐาน</w:t>
      </w:r>
      <w:r>
        <w:rPr>
          <w:rFonts w:ascii="Angsana New" w:hAnsi="Angsana New" w:cs="Angsana New" w:eastAsia="Angsana New"/>
          <w:sz w:val="52"/>
          <w:szCs w:val="52"/>
          <w:spacing w:val="-1"/>
          <w:w w:val="100"/>
        </w:rPr>
        <w:t> </w:t>
      </w:r>
      <w:r>
        <w:rPr>
          <w:rFonts w:ascii="Angsana New" w:hAnsi="Angsana New" w:cs="Angsana New" w:eastAsia="Angsana New"/>
          <w:sz w:val="52"/>
          <w:szCs w:val="52"/>
          <w:spacing w:val="0"/>
          <w:w w:val="100"/>
        </w:rPr>
        <w:t>I</w:t>
      </w:r>
      <w:r>
        <w:rPr>
          <w:rFonts w:ascii="Angsana New" w:hAnsi="Angsana New" w:cs="Angsana New" w:eastAsia="Angsana New"/>
          <w:sz w:val="52"/>
          <w:szCs w:val="52"/>
          <w:spacing w:val="2"/>
          <w:w w:val="100"/>
        </w:rPr>
        <w:t>C</w:t>
      </w:r>
      <w:r>
        <w:rPr>
          <w:rFonts w:ascii="Angsana New" w:hAnsi="Angsana New" w:cs="Angsana New" w:eastAsia="Angsana New"/>
          <w:sz w:val="52"/>
          <w:szCs w:val="52"/>
          <w:spacing w:val="0"/>
          <w:w w:val="100"/>
        </w:rPr>
        <w:t>T</w:t>
      </w:r>
      <w:r>
        <w:rPr>
          <w:rFonts w:ascii="Angsana New" w:hAnsi="Angsana New" w:cs="Angsana New" w:eastAsia="Angsana New"/>
          <w:sz w:val="52"/>
          <w:szCs w:val="52"/>
          <w:spacing w:val="0"/>
          <w:w w:val="100"/>
        </w:rPr>
        <w:t> </w:t>
      </w:r>
      <w:r>
        <w:rPr>
          <w:rFonts w:ascii="Angsana New" w:hAnsi="Angsana New" w:cs="Angsana New" w:eastAsia="Angsana New"/>
          <w:sz w:val="52"/>
          <w:szCs w:val="52"/>
          <w:spacing w:val="0"/>
          <w:w w:val="100"/>
        </w:rPr>
        <w:t>เพื่อขยาย</w:t>
      </w:r>
      <w:r>
        <w:rPr>
          <w:rFonts w:ascii="Angsana New" w:hAnsi="Angsana New" w:cs="Angsana New" w:eastAsia="Angsana New"/>
          <w:sz w:val="52"/>
          <w:szCs w:val="52"/>
          <w:spacing w:val="0"/>
          <w:w w:val="100"/>
        </w:rPr>
        <w:t> </w:t>
      </w:r>
      <w:r>
        <w:rPr>
          <w:rFonts w:ascii="Angsana New" w:hAnsi="Angsana New" w:cs="Angsana New" w:eastAsia="Angsana New"/>
          <w:sz w:val="52"/>
          <w:szCs w:val="52"/>
          <w:spacing w:val="0"/>
          <w:w w:val="100"/>
        </w:rPr>
        <w:t>โอกา</w:t>
      </w:r>
      <w:r>
        <w:rPr>
          <w:rFonts w:ascii="Angsana New" w:hAnsi="Angsana New" w:cs="Angsana New" w:eastAsia="Angsana New"/>
          <w:sz w:val="52"/>
          <w:szCs w:val="52"/>
          <w:spacing w:val="-2"/>
          <w:w w:val="100"/>
        </w:rPr>
        <w:t>ส</w:t>
      </w:r>
      <w:r>
        <w:rPr>
          <w:rFonts w:ascii="Angsana New" w:hAnsi="Angsana New" w:cs="Angsana New" w:eastAsia="Angsana New"/>
          <w:sz w:val="52"/>
          <w:szCs w:val="52"/>
          <w:spacing w:val="0"/>
          <w:w w:val="100"/>
        </w:rPr>
        <w:t>การเ</w:t>
      </w:r>
      <w:r>
        <w:rPr>
          <w:rFonts w:ascii="Angsana New" w:hAnsi="Angsana New" w:cs="Angsana New" w:eastAsia="Angsana New"/>
          <w:sz w:val="52"/>
          <w:szCs w:val="52"/>
          <w:spacing w:val="-2"/>
          <w:w w:val="100"/>
        </w:rPr>
        <w:t>ข</w:t>
      </w:r>
      <w:r>
        <w:rPr>
          <w:rFonts w:ascii="Angsana New" w:hAnsi="Angsana New" w:cs="Angsana New" w:eastAsia="Angsana New"/>
          <w:sz w:val="52"/>
          <w:szCs w:val="52"/>
          <w:spacing w:val="0"/>
          <w:w w:val="100"/>
        </w:rPr>
        <w:t>า</w:t>
      </w:r>
      <w:r>
        <w:rPr>
          <w:rFonts w:ascii="Angsana New" w:hAnsi="Angsana New" w:cs="Angsana New" w:eastAsia="Angsana New"/>
          <w:sz w:val="52"/>
          <w:szCs w:val="52"/>
          <w:spacing w:val="1"/>
          <w:w w:val="100"/>
        </w:rPr>
        <w:t>ถ</w:t>
      </w:r>
      <w:r>
        <w:rPr>
          <w:rFonts w:ascii="Angsana New" w:hAnsi="Angsana New" w:cs="Angsana New" w:eastAsia="Angsana New"/>
          <w:sz w:val="52"/>
          <w:szCs w:val="52"/>
          <w:spacing w:val="-3"/>
          <w:w w:val="100"/>
        </w:rPr>
        <w:t>ง</w:t>
      </w:r>
      <w:r>
        <w:rPr>
          <w:rFonts w:ascii="Angsana New" w:hAnsi="Angsana New" w:cs="Angsana New" w:eastAsia="Angsana New"/>
          <w:sz w:val="52"/>
          <w:szCs w:val="52"/>
          <w:spacing w:val="0"/>
          <w:w w:val="100"/>
        </w:rPr>
        <w:t>บรการ</w:t>
      </w:r>
      <w:r>
        <w:rPr>
          <w:rFonts w:ascii="Angsana New" w:hAnsi="Angsana New" w:cs="Angsana New" w:eastAsia="Angsana New"/>
          <w:sz w:val="52"/>
          <w:szCs w:val="52"/>
          <w:spacing w:val="0"/>
          <w:w w:val="100"/>
        </w:rPr>
        <w:t> </w:t>
      </w:r>
      <w:r>
        <w:rPr>
          <w:rFonts w:ascii="Angsana New" w:hAnsi="Angsana New" w:cs="Angsana New" w:eastAsia="Angsana New"/>
          <w:sz w:val="52"/>
          <w:szCs w:val="52"/>
          <w:spacing w:val="0"/>
          <w:w w:val="100"/>
        </w:rPr>
        <w:t>ทางกา</w:t>
      </w:r>
      <w:r>
        <w:rPr>
          <w:rFonts w:ascii="Angsana New" w:hAnsi="Angsana New" w:cs="Angsana New" w:eastAsia="Angsana New"/>
          <w:sz w:val="52"/>
          <w:szCs w:val="52"/>
          <w:spacing w:val="-3"/>
          <w:w w:val="100"/>
        </w:rPr>
        <w:t>ร</w:t>
      </w:r>
      <w:r>
        <w:rPr>
          <w:rFonts w:ascii="Angsana New" w:hAnsi="Angsana New" w:cs="Angsana New" w:eastAsia="Angsana New"/>
          <w:sz w:val="52"/>
          <w:szCs w:val="52"/>
          <w:spacing w:val="0"/>
          <w:w w:val="100"/>
        </w:rPr>
        <w:t>ศก</w:t>
      </w:r>
      <w:r>
        <w:rPr>
          <w:rFonts w:ascii="Angsana New" w:hAnsi="Angsana New" w:cs="Angsana New" w:eastAsia="Angsana New"/>
          <w:sz w:val="52"/>
          <w:szCs w:val="52"/>
          <w:spacing w:val="-2"/>
          <w:w w:val="100"/>
        </w:rPr>
        <w:t>ษ</w:t>
      </w:r>
      <w:r>
        <w:rPr>
          <w:rFonts w:ascii="Angsana New" w:hAnsi="Angsana New" w:cs="Angsana New" w:eastAsia="Angsana New"/>
          <w:sz w:val="52"/>
          <w:szCs w:val="52"/>
          <w:spacing w:val="-2"/>
          <w:w w:val="100"/>
        </w:rPr>
        <w:t>า</w:t>
      </w:r>
      <w:r>
        <w:rPr>
          <w:rFonts w:ascii="Angsana New" w:hAnsi="Angsana New" w:cs="Angsana New" w:eastAsia="Angsana New"/>
          <w:sz w:val="52"/>
          <w:szCs w:val="52"/>
          <w:spacing w:val="0"/>
          <w:w w:val="100"/>
        </w:rPr>
        <w:t>แ</w:t>
      </w:r>
      <w:r>
        <w:rPr>
          <w:rFonts w:ascii="Angsana New" w:hAnsi="Angsana New" w:cs="Angsana New" w:eastAsia="Angsana New"/>
          <w:sz w:val="52"/>
          <w:szCs w:val="52"/>
          <w:spacing w:val="-2"/>
          <w:w w:val="100"/>
        </w:rPr>
        <w:t>ล</w:t>
      </w:r>
      <w:r>
        <w:rPr>
          <w:rFonts w:ascii="Angsana New" w:hAnsi="Angsana New" w:cs="Angsana New" w:eastAsia="Angsana New"/>
          <w:sz w:val="52"/>
          <w:szCs w:val="52"/>
          <w:spacing w:val="-2"/>
          <w:w w:val="100"/>
        </w:rPr>
        <w:t>ะ</w:t>
      </w:r>
      <w:r>
        <w:rPr>
          <w:rFonts w:ascii="Angsana New" w:hAnsi="Angsana New" w:cs="Angsana New" w:eastAsia="Angsana New"/>
          <w:sz w:val="52"/>
          <w:szCs w:val="52"/>
          <w:spacing w:val="0"/>
          <w:w w:val="100"/>
        </w:rPr>
        <w:t>การ</w:t>
      </w:r>
      <w:r>
        <w:rPr>
          <w:rFonts w:ascii="Angsana New" w:hAnsi="Angsana New" w:cs="Angsana New" w:eastAsia="Angsana New"/>
          <w:sz w:val="52"/>
          <w:szCs w:val="52"/>
          <w:spacing w:val="0"/>
          <w:w w:val="100"/>
        </w:rPr>
        <w:t> </w:t>
      </w:r>
      <w:r>
        <w:rPr>
          <w:rFonts w:ascii="Angsana New" w:hAnsi="Angsana New" w:cs="Angsana New" w:eastAsia="Angsana New"/>
          <w:sz w:val="52"/>
          <w:szCs w:val="52"/>
          <w:spacing w:val="0"/>
          <w:w w:val="100"/>
        </w:rPr>
        <w:t>เ</w:t>
      </w:r>
      <w:r>
        <w:rPr>
          <w:rFonts w:ascii="Angsana New" w:hAnsi="Angsana New" w:cs="Angsana New" w:eastAsia="Angsana New"/>
          <w:sz w:val="52"/>
          <w:szCs w:val="52"/>
          <w:spacing w:val="-2"/>
          <w:w w:val="100"/>
        </w:rPr>
        <w:t>ร</w:t>
      </w:r>
      <w:r>
        <w:rPr>
          <w:rFonts w:ascii="Angsana New" w:hAnsi="Angsana New" w:cs="Angsana New" w:eastAsia="Angsana New"/>
          <w:sz w:val="52"/>
          <w:szCs w:val="52"/>
          <w:spacing w:val="0"/>
          <w:w w:val="100"/>
        </w:rPr>
        <w:t>ยน</w:t>
      </w:r>
      <w:r>
        <w:rPr>
          <w:rFonts w:ascii="Angsana New" w:hAnsi="Angsana New" w:cs="Angsana New" w:eastAsia="Angsana New"/>
          <w:sz w:val="52"/>
          <w:szCs w:val="52"/>
          <w:spacing w:val="-2"/>
          <w:w w:val="100"/>
        </w:rPr>
        <w:t>ร</w:t>
      </w:r>
      <w:r>
        <w:rPr>
          <w:rFonts w:ascii="Angsana New" w:hAnsi="Angsana New" w:cs="Angsana New" w:eastAsia="Angsana New"/>
          <w:sz w:val="52"/>
          <w:szCs w:val="52"/>
          <w:spacing w:val="0"/>
          <w:w w:val="100"/>
        </w:rPr>
        <w:t>ตลอด</w:t>
      </w:r>
      <w:r>
        <w:rPr>
          <w:rFonts w:ascii="Angsana New" w:hAnsi="Angsana New" w:cs="Angsana New" w:eastAsia="Angsana New"/>
          <w:sz w:val="52"/>
          <w:szCs w:val="52"/>
          <w:spacing w:val="-1"/>
          <w:w w:val="100"/>
        </w:rPr>
        <w:t>ช</w:t>
      </w:r>
      <w:r>
        <w:rPr>
          <w:rFonts w:ascii="Angsana New" w:hAnsi="Angsana New" w:cs="Angsana New" w:eastAsia="Angsana New"/>
          <w:sz w:val="52"/>
          <w:szCs w:val="52"/>
          <w:spacing w:val="-3"/>
          <w:w w:val="100"/>
        </w:rPr>
        <w:t>ว</w:t>
      </w:r>
      <w:r>
        <w:rPr>
          <w:rFonts w:ascii="Angsana New" w:hAnsi="Angsana New" w:cs="Angsana New" w:eastAsia="Angsana New"/>
          <w:sz w:val="52"/>
          <w:szCs w:val="52"/>
          <w:spacing w:val="0"/>
          <w:w w:val="100"/>
        </w:rPr>
        <w:t>ต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280" w:left="2060" w:right="20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97.199997pt;margin-top:97.080002pt;width:526.680pt;height:396.249pt;mso-position-horizontal-relative:page;mso-position-vertical-relative:page;z-index:-1717" coordorigin="1944,1942" coordsize="10534,7925">
            <v:shape style="position:absolute;left:2138;top:2147;width:5100;height:3925" type="#_x0000_t75">
              <v:imagedata r:id="rId8" o:title=""/>
            </v:shape>
            <v:group style="position:absolute;left:2138;top:2147;width:5100;height:3925" coordorigin="2138,2147" coordsize="5100,3925">
              <v:shape style="position:absolute;left:2138;top:2147;width:5100;height:3925" coordorigin="2138,2147" coordsize="5100,3925" path="m7238,3119l7238,2147,2138,2147,2173,6072,2595,6072,2630,6004,2630,5971,2630,5870,2595,5803,2560,5703,2560,5635,2560,5568,2560,5501,2595,5401,2630,5334,2700,5300,2735,5233,2806,5199,2911,5166,2982,5166,3087,5132,3193,5166,3298,5166,3369,5199,3439,5233,3509,5300,3544,5334,3615,5401,3650,5468,3650,5535,3650,5602,3650,5669,3615,5736,3615,5803,3580,5870,3580,5937,3580,6004,3580,6072,4459,6072,4424,5937,4459,5837,4459,5770,4459,5669,4459,5602,4459,5535,4494,5468,4529,5434,4564,5401,4635,5367,4670,5367,4740,5334,4811,5334,4881,5334,4951,5334,4986,5367,5057,5367,5162,5367,5233,5367,5303,5367,5373,5334,5479,5334,5514,5300,5584,5266,5620,5199,5655,5166,5690,5099,5690,4797,5725,4730,5725,4663,5760,4629,5831,4596,5901,4562,5971,4562,6042,4528,6112,4528,6218,4495,6288,4495,6358,4461,6393,4428,6464,4428,6534,4394,6569,4361,6604,4294,6640,4260,6675,4193,6675,4126,6675,4059,6675,3992,6640,3891,6604,3824,6604,3723,6604,3656,6604,3623,6604,3522,6640,3455,6640,3421,6675,3354,6710,3321,6780,3254,6815,3220,6886,3187,6956,3153,7026,3119,7097,3119,7167,3119,7238,3119xe" filled="f" stroked="t" strokeweight="1pt" strokecolor="#000000">
                <v:path arrowok="t"/>
              </v:shape>
              <v:shape style="position:absolute;left:1944;top:2050;width:934;height:917" type="#_x0000_t75">
                <v:imagedata r:id="rId9" o:title=""/>
              </v:shape>
              <v:shape style="position:absolute;left:2129;top:2050;width:934;height:917" type="#_x0000_t75">
                <v:imagedata r:id="rId10" o:title=""/>
              </v:shape>
              <v:shape style="position:absolute;left:2314;top:2050;width:4682;height:917" type="#_x0000_t75">
                <v:imagedata r:id="rId11" o:title=""/>
              </v:shape>
              <v:shape style="position:absolute;left:2090;top:2722;width:4757;height:917" type="#_x0000_t75">
                <v:imagedata r:id="rId12" o:title=""/>
              </v:shape>
              <v:shape style="position:absolute;left:2292;top:3394;width:3094;height:917" type="#_x0000_t75">
                <v:imagedata r:id="rId13" o:title=""/>
              </v:shape>
              <v:shape style="position:absolute;left:4637;top:3394;width:1435;height:917" type="#_x0000_t75">
                <v:imagedata r:id="rId14" o:title=""/>
              </v:shape>
              <v:shape style="position:absolute;left:5323;top:3394;width:1325;height:917" type="#_x0000_t75">
                <v:imagedata r:id="rId15" o:title=""/>
              </v:shape>
              <v:shape style="position:absolute;left:3384;top:4066;width:2172;height:917" type="#_x0000_t75">
                <v:imagedata r:id="rId16" o:title=""/>
              </v:shape>
              <v:shape style="position:absolute;left:4807;top:4066;width:840;height:917" type="#_x0000_t75">
                <v:imagedata r:id="rId17" o:title=""/>
              </v:shape>
              <v:shape style="position:absolute;left:2138;top:5162;width:5052;height:4695" type="#_x0000_t75">
                <v:imagedata r:id="rId18" o:title=""/>
              </v:shape>
            </v:group>
            <v:group style="position:absolute;left:2138;top:5162;width:5052;height:4695" coordorigin="2138,5162" coordsize="5052,4695">
              <v:shape style="position:absolute;left:2138;top:5162;width:5052;height:4695" coordorigin="2138,5162" coordsize="5052,4695" path="m7190,9052l7190,9857,2172,9857,2138,6101,2590,6101,2590,6067,2625,6034,2625,6000,2625,5933,2590,5899,2590,5799,2556,5765,2556,5463,2590,5430,2625,5363,2660,5329,2695,5296,2765,5262,2800,5229,2869,5195,2939,5162,3009,5162,3078,5162,3148,5162,3218,5162,3253,5162,3322,5195,3357,5195,3392,5229,3462,5262,3496,5296,3531,5363,3566,5396,3601,5463,3636,5530,3636,5598,3636,5665,3636,5732,3601,5799,3601,5866,3566,5933,3566,6000,3566,6034,3566,6067,3601,6101,4402,6101,4402,6235,4402,6335,4402,6402,4402,6469,4402,6570,4437,6637,4437,6671,4472,6738,4507,6771,4577,6805,4646,6805,4681,6805,4751,6838,4821,6838,4890,6805,4960,6805,5343,6805,5413,6838,5483,6872,5517,6905,5587,6939,5622,7006,5622,7073,5622,7140,5622,7207,5622,7274,5622,7341,5622,7375,5657,7442,5692,7509,5727,7543,5761,7576,5831,7610,5901,7610,5970,7643,6040,7643,6145,7677,6214,7677,6284,7710,6354,7710,6423,7744,6458,7777,6493,7811,6563,7878,6563,7912,6598,7979,6632,8046,6598,8113,6598,8180,6563,8247,6563,8347,6528,8415,6528,8482,6528,8549,6528,8616,6563,8683,6598,8750,6598,8783,6667,8851,6702,8918,6772,8951,6842,8985,6876,9018,6946,9018,7016,9052,7085,9052,7190,9052xe" filled="f" stroked="t" strokeweight="1pt" strokecolor="#000000">
                <v:path arrowok="t"/>
              </v:shape>
              <v:shape style="position:absolute;left:2009;top:7958;width:934;height:874" type="#_x0000_t75">
                <v:imagedata r:id="rId19" o:title=""/>
              </v:shape>
              <v:shape style="position:absolute;left:2194;top:7958;width:842;height:874" type="#_x0000_t75">
                <v:imagedata r:id="rId20" o:title=""/>
              </v:shape>
              <v:shape style="position:absolute;left:2287;top:7958;width:2707;height:874" type="#_x0000_t75">
                <v:imagedata r:id="rId21" o:title=""/>
              </v:shape>
              <v:shape style="position:absolute;left:4246;top:7958;width:1435;height:874" type="#_x0000_t75">
                <v:imagedata r:id="rId22" o:title=""/>
              </v:shape>
              <v:shape style="position:absolute;left:4932;top:7958;width:1325;height:874" type="#_x0000_t75">
                <v:imagedata r:id="rId23" o:title=""/>
              </v:shape>
              <v:shape style="position:absolute;left:2182;top:8460;width:3902;height:874" type="#_x0000_t75">
                <v:imagedata r:id="rId24" o:title=""/>
              </v:shape>
              <v:shape style="position:absolute;left:2146;top:8959;width:3974;height:874" type="#_x0000_t75">
                <v:imagedata r:id="rId25" o:title=""/>
              </v:shape>
              <v:shape style="position:absolute;left:5371;top:8959;width:840;height:874" type="#_x0000_t75">
                <v:imagedata r:id="rId26" o:title=""/>
              </v:shape>
              <v:shape style="position:absolute;left:7208;top:2154;width:4325;height:4695" type="#_x0000_t75">
                <v:imagedata r:id="rId27" o:title=""/>
              </v:shape>
            </v:group>
            <v:group style="position:absolute;left:7208;top:2154;width:5022;height:4695" coordorigin="7208,2154" coordsize="5022,4695">
              <v:shape style="position:absolute;left:7208;top:2154;width:5022;height:4695" coordorigin="7208,2154" coordsize="5022,4695" path="m7208,3127l7208,2154,12230,2154,12230,5910,11811,5910,11777,5944,11777,5977,11777,6011,11777,6078,11811,6145,11811,6212,11846,6245,11846,6313,11846,6380,11846,6447,11846,6480,11846,6547,11811,6614,11777,6648,11742,6681,11672,6748,11637,6782,11567,6816,11532,6816,11463,6849,11149,6849,11079,6816,11044,6816,10974,6782,10939,6748,10905,6715,10835,6648,10800,6614,10765,6581,10765,6514,10730,6447,10730,6380,10765,6313,10765,6245,10800,6178,10800,6078,10835,6044,10835,6011,10835,5977,10800,5944,9963,5944,9998,5776,9963,5709,9963,5642,9963,5575,9963,5508,9928,5474,9893,5441,9858,5407,9823,5374,9754,5374,9719,5340,9649,5340,9544,5340,9475,5340,9370,5374,9300,5374,9230,5374,9161,5374,9091,5374,8986,5340,8917,5306,8847,5273,8812,5206,8777,5172,8742,5105,8742,5038,8742,4971,8742,4904,8742,4837,8742,4770,8707,4703,8707,4669,8672,4636,8638,4636,8603,4602,8533,4569,8463,4535,8358,4535,8289,4502,8184,4502,8114,4468,8045,4468,7975,4435,7940,4401,7870,4334,7835,4300,7800,4267,7766,4200,7766,4133,7766,4066,7766,4032,7800,3931,7835,3864,7835,3797,7835,3730,7870,3630,7835,3563,7835,3496,7800,3428,7766,3361,7731,3328,7696,3294,7661,3261,7626,3227,7591,3194,7521,3160,7487,3160,7417,3127,7347,3127,7277,3127,7208,3127xe" filled="f" stroked="t" strokeweight="1pt" strokecolor="#000000">
                <v:path arrowok="t"/>
              </v:shape>
              <v:shape style="position:absolute;left:7728;top:1942;width:934;height:874" type="#_x0000_t75">
                <v:imagedata r:id="rId28" o:title=""/>
              </v:shape>
              <v:shape style="position:absolute;left:7913;top:1942;width:842;height:874" type="#_x0000_t75">
                <v:imagedata r:id="rId29" o:title=""/>
              </v:shape>
              <v:shape style="position:absolute;left:8006;top:1942;width:840;height:874" type="#_x0000_t75">
                <v:imagedata r:id="rId30" o:title=""/>
              </v:shape>
              <v:shape style="position:absolute;left:8098;top:1942;width:4363;height:874" type="#_x0000_t75">
                <v:imagedata r:id="rId31" o:title=""/>
              </v:shape>
              <v:shape style="position:absolute;left:8057;top:2443;width:4075;height:874" type="#_x0000_t75">
                <v:imagedata r:id="rId32" o:title=""/>
              </v:shape>
              <v:shape style="position:absolute;left:7826;top:2942;width:4536;height:874" type="#_x0000_t75">
                <v:imagedata r:id="rId33" o:title=""/>
              </v:shape>
              <v:shape style="position:absolute;left:9240;top:3442;width:1706;height:874" type="#_x0000_t75">
                <v:imagedata r:id="rId34" o:title=""/>
              </v:shape>
              <v:shape style="position:absolute;left:10198;top:3442;width:840;height:874" type="#_x0000_t75">
                <v:imagedata r:id="rId35" o:title=""/>
              </v:shape>
            </v:group>
            <v:group style="position:absolute;left:7185;top:5854;width:5020;height:4003" coordorigin="7185,5854" coordsize="5020,4003">
              <v:shape style="position:absolute;left:7185;top:5854;width:5020;height:4003" coordorigin="7185,5854" coordsize="5020,4003" path="m10776,5854l9939,5854,9939,6333,9904,6401,9904,6470,9834,6538,9765,6572,9730,6607,8928,6607,8858,6641,8823,6675,8789,6744,8719,6812,8719,7188,8684,7222,8649,7291,8579,7359,8440,7428,8370,7428,8301,7462,8196,7462,8126,7496,8057,7496,7987,7530,7952,7565,7882,7599,7813,7667,7778,7736,7743,7770,7743,8009,7778,8078,7778,8180,7813,8249,7813,8454,7778,8522,7778,8591,7743,8625,7708,8693,7673,8796,7568,8899,7499,8933,7464,8967,7394,9001,7324,9001,7255,9036,7185,9036,7185,9857,12205,9857,12205,6812,11159,6812,11089,6778,11020,6778,10950,6744,10811,6607,10776,6538,10741,6470,10741,6196,10776,6128,10811,6059,10811,5923,10776,5854e" filled="t" fillcolor="#4F81BC" stroked="f">
                <v:path arrowok="t"/>
                <v:fill/>
              </v:shape>
              <v:shape style="position:absolute;left:7185;top:5854;width:5020;height:4003" coordorigin="7185,5854" coordsize="5020,4003" path="m12205,5854l11752,5854,11752,6059,11787,6128,11822,6230,11822,6470,11787,6538,11752,6607,11682,6675,11403,6812,12205,6812,12205,5854e" filled="t" fillcolor="#4F81BC" stroked="f">
                <v:path arrowok="t"/>
                <v:fill/>
              </v:shape>
              <v:shape style="position:absolute;left:7185;top:5854;width:5020;height:4003" coordorigin="7185,5854" coordsize="5020,4003" path="m9242,6572l9172,6572,9068,6607,9312,6607,9242,6572e" filled="t" fillcolor="#4F81BC" stroked="f">
                <v:path arrowok="t"/>
                <v:fill/>
              </v:shape>
            </v:group>
            <v:group style="position:absolute;left:7185;top:5854;width:5020;height:4003" coordorigin="7185,5854" coordsize="5020,4003">
              <v:shape style="position:absolute;left:7185;top:5854;width:5020;height:4003" coordorigin="7185,5854" coordsize="5020,4003" path="m7185,9036l7185,9857,12205,9857,12205,5854,11752,5854,11752,5923,11752,5991,11752,6059,11787,6128,11822,6230,11822,6299,11822,6367,11822,6470,11787,6538,11752,6607,11682,6675,11612,6709,11543,6744,11473,6778,11403,6812,11299,6812,11159,6812,11089,6778,11020,6778,10950,6744,10880,6675,10811,6607,10776,6538,10741,6470,10741,6401,10741,6333,10741,6265,10741,6196,10776,6128,10811,6059,10811,5991,10811,5923,10776,5854,9939,5854,9939,5991,9939,6094,9939,6196,9939,6265,9939,6333,9904,6401,9904,6470,9869,6504,9834,6538,9765,6572,9730,6607,9312,6607,9242,6572,9172,6572,9068,6607,8998,6607,8928,6607,8858,6641,8823,6675,8789,6744,8719,6812,8719,7188,8684,7222,8649,7291,8579,7359,8510,7394,8440,7428,8370,7428,8301,7462,8196,7462,8126,7496,8057,7496,7987,7530,7952,7565,7882,7599,7847,7633,7813,7667,7778,7736,7743,7770,7743,7872,7743,7941,7743,8009,7778,8078,7778,8180,7813,8249,7813,8317,7813,8386,7813,8454,7778,8522,7778,8591,7743,8625,7708,8693,7673,8796,7603,8864,7568,8899,7499,8933,7464,8967,7394,9001,7324,9001,7255,9036,7185,9036xe" filled="f" stroked="t" strokeweight="1pt" strokecolor="#000000">
                <v:path arrowok="t"/>
              </v:shape>
              <v:shape style="position:absolute;left:8028;top:7452;width:934;height:874" type="#_x0000_t75">
                <v:imagedata r:id="rId36" o:title=""/>
              </v:shape>
              <v:shape style="position:absolute;left:8213;top:7452;width:842;height:874" type="#_x0000_t75">
                <v:imagedata r:id="rId37" o:title=""/>
              </v:shape>
              <v:shape style="position:absolute;left:8306;top:7452;width:4078;height:874" type="#_x0000_t75">
                <v:imagedata r:id="rId38" o:title=""/>
              </v:shape>
              <v:shape style="position:absolute;left:8698;top:7954;width:3019;height:874" type="#_x0000_t75">
                <v:imagedata r:id="rId39" o:title=""/>
              </v:shape>
              <v:shape style="position:absolute;left:8705;top:8453;width:3005;height:874" type="#_x0000_t75">
                <v:imagedata r:id="rId40" o:title=""/>
              </v:shape>
              <v:shape style="position:absolute;left:8026;top:8952;width:4361;height:874" type="#_x0000_t75">
                <v:imagedata r:id="rId41" o:title=""/>
              </v:shape>
              <v:shape style="position:absolute;left:11638;top:8952;width:840;height:874" type="#_x0000_t75">
                <v:imagedata r:id="rId42" o:title=""/>
              </v:shape>
              <v:shape style="position:absolute;left:4395;top:3159;width:5406;height:5903" type="#_x0000_t75">
                <v:imagedata r:id="rId43" o:title=""/>
              </v:shape>
            </v:group>
            <v:group style="position:absolute;left:4395;top:3159;width:5615;height:5903" coordorigin="4395,3159" coordsize="5615,5903">
              <v:shape style="position:absolute;left:4395;top:3159;width:5615;height:5903" coordorigin="4395,3159" coordsize="5615,5903" path="m6522,4400l6592,4333,6627,4266,6662,4199,6662,4098,6627,3998,6592,3897,6592,3796,6557,3662,6592,3595,6592,3528,6627,3427,6697,3327,6767,3260,6836,3226,6941,3193,7046,3159,7185,3159,7359,3159,7464,3159,7569,3193,7604,3226,7673,3260,7743,3327,7778,3394,7848,3461,7848,3528,7883,3629,7883,3729,7848,3796,7848,3863,7813,3964,7778,4098,7778,4165,7813,4232,7813,4299,7883,4366,7952,4400,8022,4467,8092,4501,8196,4501,8301,4534,8371,4534,8475,4568,8580,4601,8615,4635,8685,4668,8720,4702,8720,4735,8754,4802,8754,4836,8789,4903,8789,4970,8754,5037,8754,5071,8789,5138,8824,5205,8859,5272,8894,5305,8929,5339,8999,5373,9103,5373,9173,5406,9243,5406,9312,5406,9417,5373,9487,5373,9557,5373,9626,5373,9696,5373,9766,5373,9801,5406,9836,5406,9905,5440,9940,5507,9975,5574,9975,5607,10010,5674,10010,5809,10010,5943,10010,6110,9975,6278,9975,6379,9975,6479,9940,6546,9905,6580,9870,6613,9801,6647,9766,6680,9696,6680,9591,6680,8999,6680,8964,6714,8929,6714,8859,6748,8824,6815,8789,6848,8789,6882,8754,6949,8754,6982,8754,7049,8754,7116,8754,7217,8720,7284,8720,7351,8650,7385,8615,7418,8545,7452,8475,7485,8406,7485,8336,7519,8266,7519,8196,7552,8092,7552,8057,7586,7987,7619,7917,7653,7848,7720,7813,7754,7778,7821,7778,7888,7778,7955,7778,8022,7813,8123,7813,8190,7848,8257,7848,8357,7848,8458,7848,8525,7813,8592,7778,8693,7743,8760,7708,8827,7638,8894,7604,8927,7569,8961,7499,8995,7429,9028,7394,9028,7290,9062,7185,9062,7080,9062,7011,9062,6941,9028,6871,9028,6801,8995,6767,8961,6697,8894,6662,8860,6627,8793,6592,8760,6557,8693,6557,8626,6557,8559,6557,8491,6557,8424,6592,8357,6592,8257,6627,8190,6627,8123,6627,8055,6627,8022,6627,7955,6592,7888,6557,7854,6488,7821,6453,7787,6418,7754,6348,7720,6278,7720,6209,7687,6139,7687,6069,7653,5999,7653,5930,7619,5825,7586,5790,7586,5720,7552,5685,7485,5651,7418,5651,7351,5651,7284,5651,7184,5651,7150,5651,7083,5616,7016,5581,6949,5546,6915,5511,6882,5441,6848,5372,6815,5023,6815,4953,6848,4883,6848,4779,6848,4709,6848,4639,6815,4569,6781,4500,6748,4465,6714,4465,6647,4430,6546,4430,6446,4395,6345,4395,6244,4430,6110,4430,6010,4430,5909,4430,5809,4430,5708,4465,5607,4465,5540,4500,5507,4535,5440,4569,5440,4639,5406,4674,5373,4744,5373,4814,5373,4883,5373,4988,5373,5058,5373,5127,5406,5232,5406,5337,5373,5406,5373,5511,5339,5546,5305,5616,5272,5651,5205,5651,5138,5685,5071,5685,5037,5651,4937,5685,4869,5685,4802,5720,4735,5755,4668,5790,4635,5860,4601,5964,4568,6034,4568,6104,4534,6174,4534,6278,4501,6383,4501,6453,4433,6522,4400xe" filled="f" stroked="t" strokeweight="1pt" strokecolor="#000000">
                <v:path arrowok="t"/>
              </v:shape>
              <v:shape style="position:absolute;left:5530;top:4603;width:869;height:821" type="#_x0000_t75">
                <v:imagedata r:id="rId44" o:title=""/>
              </v:shape>
              <v:shape style="position:absolute;left:5702;top:4603;width:866;height:821" type="#_x0000_t75">
                <v:imagedata r:id="rId45" o:title=""/>
              </v:shape>
              <v:shape style="position:absolute;left:5873;top:4603;width:3043;height:821" type="#_x0000_t75">
                <v:imagedata r:id="rId46" o:title=""/>
              </v:shape>
              <v:shape style="position:absolute;left:5354;top:5105;width:1848;height:821" type="#_x0000_t75">
                <v:imagedata r:id="rId47" o:title=""/>
              </v:shape>
              <v:shape style="position:absolute;left:6506;top:5105;width:1337;height:821" type="#_x0000_t75">
                <v:imagedata r:id="rId48" o:title=""/>
              </v:shape>
              <v:shape style="position:absolute;left:7147;top:5105;width:1942;height:821" type="#_x0000_t75">
                <v:imagedata r:id="rId49" o:title=""/>
              </v:shape>
              <v:shape style="position:absolute;left:5249;top:5604;width:3946;height:821" type="#_x0000_t75">
                <v:imagedata r:id="rId50" o:title=""/>
              </v:shape>
              <v:shape style="position:absolute;left:5386;top:6103;width:3674;height:821" type="#_x0000_t75">
                <v:imagedata r:id="rId51" o:title=""/>
              </v:shape>
              <v:shape style="position:absolute;left:5731;top:6605;width:2983;height:821" type="#_x0000_t75">
                <v:imagedata r:id="rId52" o:title=""/>
              </v:shape>
              <v:shape style="position:absolute;left:8018;top:6605;width:782;height:821" type="#_x0000_t75">
                <v:imagedata r:id="rId53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58" w:lineRule="auto"/>
        <w:ind w:left="240" w:right="-77"/>
        <w:jc w:val="center"/>
        <w:rPr>
          <w:rFonts w:ascii="Angsana New" w:hAnsi="Angsana New" w:cs="Angsana New" w:eastAsia="Angsana New"/>
          <w:sz w:val="56"/>
          <w:szCs w:val="56"/>
        </w:rPr>
      </w:pPr>
      <w:rPr/>
      <w:r>
        <w:rPr>
          <w:rFonts w:ascii="Angsana New" w:hAnsi="Angsana New" w:cs="Angsana New" w:eastAsia="Angsana New"/>
          <w:sz w:val="56"/>
          <w:szCs w:val="56"/>
          <w:spacing w:val="0"/>
          <w:w w:val="100"/>
        </w:rPr>
        <w:t>4</w:t>
      </w:r>
      <w:r>
        <w:rPr>
          <w:rFonts w:ascii="Angsana New" w:hAnsi="Angsana New" w:cs="Angsana New" w:eastAsia="Angsana New"/>
          <w:sz w:val="56"/>
          <w:szCs w:val="56"/>
          <w:spacing w:val="1"/>
          <w:w w:val="100"/>
        </w:rPr>
        <w:t>.</w:t>
      </w:r>
      <w:r>
        <w:rPr>
          <w:rFonts w:ascii="Angsana New" w:hAnsi="Angsana New" w:cs="Angsana New" w:eastAsia="Angsana New"/>
          <w:sz w:val="56"/>
          <w:szCs w:val="56"/>
          <w:spacing w:val="-2"/>
          <w:w w:val="100"/>
        </w:rPr>
        <w:t>พ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</w:rPr>
        <w:t>ฒนาร</w:t>
      </w:r>
      <w:r>
        <w:rPr>
          <w:rFonts w:ascii="Angsana New" w:hAnsi="Angsana New" w:cs="Angsana New" w:eastAsia="Angsana New"/>
          <w:sz w:val="56"/>
          <w:szCs w:val="56"/>
          <w:spacing w:val="2"/>
          <w:w w:val="100"/>
        </w:rPr>
        <w:t>ะ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</w:rPr>
        <w:t>บบ</w:t>
      </w:r>
      <w:r>
        <w:rPr>
          <w:rFonts w:ascii="Angsana New" w:hAnsi="Angsana New" w:cs="Angsana New" w:eastAsia="Angsana New"/>
          <w:sz w:val="56"/>
          <w:szCs w:val="56"/>
          <w:spacing w:val="-17"/>
          <w:w w:val="100"/>
        </w:rPr>
        <w:t> 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</w:rPr>
        <w:t>ICT</w:t>
      </w:r>
      <w:r>
        <w:rPr>
          <w:rFonts w:ascii="Angsana New" w:hAnsi="Angsana New" w:cs="Angsana New" w:eastAsia="Angsana New"/>
          <w:sz w:val="56"/>
          <w:szCs w:val="56"/>
          <w:spacing w:val="-6"/>
          <w:w w:val="100"/>
        </w:rPr>
        <w:t> 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เพื่อ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 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ส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</w:rPr>
        <w:t>น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บสน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</w:rPr>
        <w:t>น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</w:rPr>
        <w:t>ก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าร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</w:rPr>
        <w:t>บ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หาร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 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</w:rPr>
        <w:t>จ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</w:rPr>
        <w:t>ด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การ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</w:rPr>
        <w:t>แ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ละกา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บ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</w:rPr>
        <w:t>ก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าร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158" w:lineRule="auto"/>
        <w:ind w:left="-57" w:right="279" w:firstLine="2"/>
        <w:jc w:val="center"/>
        <w:rPr>
          <w:rFonts w:ascii="Angsana New" w:hAnsi="Angsana New" w:cs="Angsana New" w:eastAsia="Angsana New"/>
          <w:sz w:val="56"/>
          <w:szCs w:val="56"/>
        </w:rPr>
      </w:pPr>
      <w:rPr/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5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</w:rPr>
        <w:t>.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</w:rPr>
        <w:t>ส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</w:rPr>
        <w:t>ง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เ</w:t>
      </w:r>
      <w:r>
        <w:rPr>
          <w:rFonts w:ascii="Angsana New" w:hAnsi="Angsana New" w:cs="Angsana New" w:eastAsia="Angsana New"/>
          <w:sz w:val="56"/>
          <w:szCs w:val="56"/>
          <w:spacing w:val="4"/>
          <w:w w:val="99"/>
        </w:rPr>
        <w:t>ส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ม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</w:rPr>
        <w:t>ก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</w:rPr>
        <w:t>า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</w:rPr>
        <w:t>ว</w:t>
      </w:r>
      <w:r>
        <w:rPr>
          <w:rFonts w:ascii="Angsana New" w:hAnsi="Angsana New" w:cs="Angsana New" w:eastAsia="Angsana New"/>
          <w:sz w:val="56"/>
          <w:szCs w:val="56"/>
          <w:spacing w:val="3"/>
          <w:w w:val="99"/>
        </w:rPr>
        <w:t>จ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ยพ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</w:rPr>
        <w:t>ฒ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นา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 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อง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</w:rPr>
        <w:t>ค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ความ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</w:rPr>
        <w:t>ด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าน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 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เทคโน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</w:rPr>
        <w:t>โ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ล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</w:rPr>
        <w:t>ย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และ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 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</w:rPr>
        <w:t>น</w:t>
      </w:r>
      <w:r>
        <w:rPr>
          <w:rFonts w:ascii="Angsana New" w:hAnsi="Angsana New" w:cs="Angsana New" w:eastAsia="Angsana New"/>
          <w:sz w:val="56"/>
          <w:szCs w:val="56"/>
          <w:spacing w:val="-2"/>
          <w:w w:val="100"/>
        </w:rPr>
        <w:t>ว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</w:rPr>
        <w:t>ตกรรม</w:t>
      </w:r>
      <w:r>
        <w:rPr>
          <w:rFonts w:ascii="Angsana New" w:hAnsi="Angsana New" w:cs="Angsana New" w:eastAsia="Angsana New"/>
          <w:sz w:val="56"/>
          <w:szCs w:val="56"/>
          <w:spacing w:val="-12"/>
          <w:w w:val="100"/>
        </w:rPr>
        <w:t> 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เพื่อ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</w:rPr>
        <w:t>ก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าร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</w:rPr>
        <w:t>ศ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ก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</w:rPr>
        <w:t>ษ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</w:rPr>
        <w:t>า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980" w:bottom="280" w:left="2060" w:right="2060"/>
          <w:cols w:num="2" w:equalWidth="0">
            <w:col w:w="3795" w:space="2520"/>
            <w:col w:w="3965"/>
          </w:cols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0pt;margin-top:89.160004pt;width:720pt;height:90.84pt;mso-position-horizontal-relative:page;mso-position-vertical-relative:page;z-index:-1716" coordorigin="0,1783" coordsize="14400,1817">
            <v:shape style="position:absolute;left:0;top:1912;width:14400;height:1688" type="#_x0000_t75">
              <v:imagedata r:id="rId54" o:title=""/>
            </v:shape>
            <v:shape style="position:absolute;left:0;top:1783;width:2930;height:1042" type="#_x0000_t75">
              <v:imagedata r:id="rId55" o:title=""/>
            </v:shape>
            <v:shape style="position:absolute;left:2081;top:1783;width:1061;height:1042" type="#_x0000_t75">
              <v:imagedata r:id="rId56" o:title=""/>
            </v:shape>
            <v:shape style="position:absolute;left:2292;top:1783;width:955;height:1042" type="#_x0000_t75">
              <v:imagedata r:id="rId57" o:title=""/>
            </v:shape>
            <v:shape style="position:absolute;left:2398;top:1783;width:1013;height:1042" type="#_x0000_t75">
              <v:imagedata r:id="rId58" o:title=""/>
            </v:shape>
            <v:shape style="position:absolute;left:2561;top:1783;width:10898;height:1042" type="#_x0000_t75">
              <v:imagedata r:id="rId59" o:title=""/>
            </v:shape>
            <v:shape style="position:absolute;left:12610;top:1783;width:955;height:1042" type="#_x0000_t75">
              <v:imagedata r:id="rId60" o:title=""/>
            </v:shape>
            <v:shape style="position:absolute;left:0;top:2551;width:3410;height:1042" type="#_x0000_t75">
              <v:imagedata r:id="rId61" o:title=""/>
            </v:shape>
            <v:shape style="position:absolute;left:2561;top:2551;width:2554;height:1042" type="#_x0000_t75">
              <v:imagedata r:id="rId62" o:title=""/>
            </v:shape>
            <v:shape style="position:absolute;left:4265;top:2551;width:1637;height:1042" type="#_x0000_t75">
              <v:imagedata r:id="rId63" o:title=""/>
            </v:shape>
            <v:shape style="position:absolute;left:5052;top:2551;width:3130;height:1042" type="#_x0000_t75">
              <v:imagedata r:id="rId64" o:title=""/>
            </v:shape>
            <v:shape style="position:absolute;left:7332;top:2551;width:955;height:1042" type="#_x0000_t75">
              <v:imagedata r:id="rId65" o:title=""/>
            </v:shape>
            <w10:wrap type="none"/>
          </v:group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30" w:lineRule="exact"/>
        <w:ind w:left="104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9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ทธศ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position w:val="9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สต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position w:val="9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  <w:position w:val="9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1.</w:t>
      </w:r>
      <w:r>
        <w:rPr>
          <w:rFonts w:ascii="Angsana New" w:hAnsi="Angsana New" w:cs="Angsana New" w:eastAsia="Angsana New"/>
          <w:sz w:val="64"/>
          <w:szCs w:val="64"/>
          <w:spacing w:val="58"/>
          <w:w w:val="100"/>
          <w:position w:val="9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ยกระ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9"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บความสา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position w:val="9"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9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รถของ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9"/>
        </w:rPr>
        <w:t>ผ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สอนและ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9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คลากรทางการ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position w:val="9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กษา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640" w:lineRule="exact"/>
        <w:ind w:left="2920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ในกา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ใช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ICT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เพื่อการ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กษา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831" w:lineRule="exact"/>
        <w:ind w:left="500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าประสงค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277" w:right="355"/>
        <w:jc w:val="center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1"/>
        </w:rPr>
        <w:t>ผ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นแ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บค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1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ษา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1"/>
        </w:rPr>
        <w:t>ไ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1"/>
        </w:rPr>
        <w:t>ฒ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นา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1"/>
        </w:rPr>
        <w:t>ภ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าพใน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1"/>
        </w:rPr>
        <w:t>ใ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ช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71" w:lineRule="exact"/>
        <w:ind w:left="2674" w:right="1758"/>
        <w:jc w:val="center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2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คโนโลยสา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2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สนเท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2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และก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b/>
          <w:bCs/>
          <w:position w:val="12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อสาร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2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พอการศกษา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jc w:val="center"/>
        <w:spacing w:after="0"/>
        <w:sectPr>
          <w:pgSz w:w="14400" w:h="10800" w:orient="landscape"/>
          <w:pgMar w:top="980" w:bottom="280" w:left="40" w:right="12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.9336pt;margin-top:71.760002pt;width:718.0664pt;height:52.49pt;mso-position-horizontal-relative:page;mso-position-vertical-relative:page;z-index:-1715" coordorigin="39,1435" coordsize="14361,1050">
            <v:group style="position:absolute;left:49;top:1575;width:14351;height:900" coordorigin="49,1575" coordsize="14351,900">
              <v:shape style="position:absolute;left:49;top:1575;width:14351;height:900" coordorigin="49,1575" coordsize="14351,900" path="m49,2475l14400,2475,14400,1575,49,1575,49,2475e" filled="t" fillcolor="#FBD4B5" stroked="f">
                <v:path arrowok="t"/>
                <v:fill/>
              </v:shape>
              <v:shape style="position:absolute;left:3970;top:1435;width:5258;height:1042" type="#_x0000_t75">
                <v:imagedata r:id="rId66" o:title=""/>
              </v:shape>
              <v:shape style="position:absolute;left:8378;top:1435;width:1061;height:1042" type="#_x0000_t75">
                <v:imagedata r:id="rId67" o:title=""/>
              </v:shape>
              <v:shape style="position:absolute;left:8590;top:1435;width:958;height:1042" type="#_x0000_t75">
                <v:imagedata r:id="rId68" o:title=""/>
              </v:shape>
              <v:shape style="position:absolute;left:8698;top:1435;width:1882;height:1042" type="#_x0000_t75">
                <v:imagedata r:id="rId69" o:title=""/>
              </v:shape>
              <v:shape style="position:absolute;left:9730;top:1435;width:955;height:1042" type="#_x0000_t75">
                <v:imagedata r:id="rId70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832" w:lineRule="exact"/>
        <w:ind w:left="3828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มาต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การในยทธ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position w:val="10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าสต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position w:val="10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1.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97" w:after="0" w:line="608" w:lineRule="exact"/>
        <w:ind w:left="106" w:right="-20"/>
        <w:jc w:val="left"/>
        <w:tabs>
          <w:tab w:pos="680" w:val="left"/>
        </w:tabs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6"/>
        </w:rPr>
        <w:t>1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.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ab/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6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เสร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6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6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บ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6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6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6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6"/>
        </w:rPr>
        <w:t>แ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6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ะ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6"/>
        </w:rPr>
        <w:t>จ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6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6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6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ผสอ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6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6"/>
        </w:rPr>
        <w:t>แ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6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ะบ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6"/>
        </w:rPr>
        <w:t>ค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ลากรทา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6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การ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6"/>
        </w:rPr>
        <w:t>ศ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กษา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6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การ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6"/>
        </w:rPr>
        <w:t>พ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6"/>
        </w:rPr>
        <w:t>ฒ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6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6"/>
        </w:rPr>
        <w:t>แ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6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ะ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6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6"/>
        </w:rPr>
        <w:t>ช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6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6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6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เทคโ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6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โล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6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สารส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6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6"/>
        </w:rPr>
        <w:t>เ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ทศ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682" w:right="-20"/>
        <w:jc w:val="left"/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และการ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อสารที่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ท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ั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สมั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การปฏิบ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ั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ติง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106" w:right="-20"/>
        <w:jc w:val="left"/>
        <w:tabs>
          <w:tab w:pos="680" w:val="left"/>
        </w:tabs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2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.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ab/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เสร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สนบ</w:t>
      </w:r>
      <w:r>
        <w:rPr>
          <w:rFonts w:ascii="Angsana New" w:hAnsi="Angsana New" w:cs="Angsana New" w:eastAsia="Angsana New"/>
          <w:sz w:val="44"/>
          <w:szCs w:val="44"/>
          <w:spacing w:val="3"/>
          <w:w w:val="99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ะ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จ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การ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ศ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กษา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อบรม</w:t>
      </w:r>
      <w:r>
        <w:rPr>
          <w:rFonts w:ascii="Angsana New" w:hAnsi="Angsana New" w:cs="Angsana New" w:eastAsia="Angsana New"/>
          <w:sz w:val="44"/>
          <w:szCs w:val="44"/>
          <w:spacing w:val="-7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และ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ศ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กษา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านเทคโนโล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ทท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106" w:right="-20"/>
        <w:jc w:val="left"/>
        <w:tabs>
          <w:tab w:pos="680" w:val="left"/>
        </w:tabs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3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.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ab/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สรา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แร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จ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4"/>
          <w:w w:val="99"/>
          <w:b/>
          <w:bCs/>
          <w:position w:val="8"/>
        </w:rPr>
        <w:t>จ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และโ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กาสควา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กาว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นา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นสา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าน</w:t>
      </w:r>
      <w:r>
        <w:rPr>
          <w:rFonts w:ascii="Angsana New" w:hAnsi="Angsana New" w:cs="Angsana New" w:eastAsia="Angsana New"/>
          <w:sz w:val="44"/>
          <w:szCs w:val="44"/>
          <w:spacing w:val="3"/>
          <w:w w:val="99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(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C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a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r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e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er</w:t>
      </w:r>
      <w:r>
        <w:rPr>
          <w:rFonts w:ascii="Angsana New" w:hAnsi="Angsana New" w:cs="Angsana New" w:eastAsia="Angsana New"/>
          <w:sz w:val="44"/>
          <w:szCs w:val="44"/>
          <w:spacing w:val="-7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pat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h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)</w:t>
      </w:r>
      <w:r>
        <w:rPr>
          <w:rFonts w:ascii="Angsana New" w:hAnsi="Angsana New" w:cs="Angsana New" w:eastAsia="Angsana New"/>
          <w:sz w:val="44"/>
          <w:szCs w:val="44"/>
          <w:spacing w:val="-3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ทเ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าะสม</w:t>
      </w:r>
      <w:r>
        <w:rPr>
          <w:rFonts w:ascii="Angsana New" w:hAnsi="Angsana New" w:cs="Angsana New" w:eastAsia="Angsana New"/>
          <w:sz w:val="44"/>
          <w:szCs w:val="44"/>
          <w:spacing w:val="-10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ผ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ท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ป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ฏ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บ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การ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682" w:right="-20"/>
        <w:jc w:val="left"/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-2"/>
          <w:w w:val="100"/>
          <w:b/>
          <w:bCs/>
          <w:position w:val="8"/>
        </w:rPr>
        <w:t>พ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ฒน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และใชง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นเ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ท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คโนโล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สารสนเทศและการสอสาร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9" w:lineRule="exact"/>
        <w:ind w:left="106" w:right="-20"/>
        <w:jc w:val="left"/>
        <w:tabs>
          <w:tab w:pos="680" w:val="left"/>
        </w:tabs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4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.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ab/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เสร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สนบ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ะ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จ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ผ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สอน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การ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พ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ฒ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นาแ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ะ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ช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าน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ทคโนโล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สารสนเท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ศ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แล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ะ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การสอสารททนส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682" w:right="-20"/>
        <w:jc w:val="left"/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การเรยนการสอน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106" w:right="-20"/>
        <w:jc w:val="left"/>
        <w:tabs>
          <w:tab w:pos="820" w:val="left"/>
        </w:tabs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5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.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ab/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สรางกลไกความรวมมือ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บภาคเอกชน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การผลต</w:t>
      </w:r>
      <w:r>
        <w:rPr>
          <w:rFonts w:ascii="Angsana New" w:hAnsi="Angsana New" w:cs="Angsana New" w:eastAsia="Angsana New"/>
          <w:sz w:val="44"/>
          <w:szCs w:val="44"/>
          <w:spacing w:val="-2"/>
          <w:w w:val="100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ะ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พ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ฒ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ากาลงคน</w:t>
      </w:r>
      <w:r>
        <w:rPr>
          <w:rFonts w:ascii="Angsana New" w:hAnsi="Angsana New" w:cs="Angsana New" w:eastAsia="Angsana New"/>
          <w:sz w:val="44"/>
          <w:szCs w:val="44"/>
          <w:spacing w:val="-2"/>
          <w:w w:val="100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าน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ทคโนโล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สารสนเ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ท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ศแล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ะ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การ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826" w:right="-20"/>
        <w:jc w:val="left"/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สอสาร</w:t>
      </w:r>
      <w:r>
        <w:rPr>
          <w:rFonts w:ascii="Angsana New" w:hAnsi="Angsana New" w:cs="Angsana New" w:eastAsia="Angsana New"/>
          <w:sz w:val="44"/>
          <w:szCs w:val="44"/>
          <w:spacing w:val="-8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พ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บสน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งความ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องการของ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ลาดแร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งาน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อสรา</w:t>
      </w:r>
      <w:r>
        <w:rPr>
          <w:rFonts w:ascii="Angsana New" w:hAnsi="Angsana New" w:cs="Angsana New" w:eastAsia="Angsana New"/>
          <w:sz w:val="44"/>
          <w:szCs w:val="44"/>
          <w:spacing w:val="4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นวต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รรม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106" w:right="-20"/>
        <w:jc w:val="left"/>
        <w:tabs>
          <w:tab w:pos="820" w:val="left"/>
        </w:tabs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6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.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ab/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สงเสร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บ</w:t>
      </w:r>
      <w:r>
        <w:rPr>
          <w:rFonts w:ascii="Angsana New" w:hAnsi="Angsana New" w:cs="Angsana New" w:eastAsia="Angsana New"/>
          <w:sz w:val="44"/>
          <w:szCs w:val="44"/>
          <w:spacing w:val="3"/>
          <w:w w:val="99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การ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พ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ฒ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ะ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ช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ซอ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ฟ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วร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บ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บ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ป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เผ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(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Open</w:t>
      </w:r>
      <w:r>
        <w:rPr>
          <w:rFonts w:ascii="Angsana New" w:hAnsi="Angsana New" w:cs="Angsana New" w:eastAsia="Angsana New"/>
          <w:sz w:val="44"/>
          <w:szCs w:val="44"/>
          <w:spacing w:val="-7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S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ou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r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c</w:t>
      </w:r>
      <w:r>
        <w:rPr>
          <w:rFonts w:ascii="Angsana New" w:hAnsi="Angsana New" w:cs="Angsana New" w:eastAsia="Angsana New"/>
          <w:sz w:val="44"/>
          <w:szCs w:val="44"/>
          <w:spacing w:val="4"/>
          <w:w w:val="100"/>
          <w:b/>
          <w:bCs/>
          <w:position w:val="8"/>
        </w:rPr>
        <w:t>e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)</w:t>
      </w:r>
      <w:r>
        <w:rPr>
          <w:rFonts w:ascii="Angsana New" w:hAnsi="Angsana New" w:cs="Angsana New" w:eastAsia="Angsana New"/>
          <w:sz w:val="44"/>
          <w:szCs w:val="44"/>
          <w:spacing w:val="-6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รวมท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ั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งก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รใช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826" w:right="-20"/>
        <w:jc w:val="left"/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ซอ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ฟ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แวรแบบ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ข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สทธทถก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ฎ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106" w:right="-20"/>
        <w:jc w:val="left"/>
        <w:tabs>
          <w:tab w:pos="880" w:val="left"/>
        </w:tabs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7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.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ab/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ผลก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นการบรหารจ</w:t>
      </w:r>
      <w:r>
        <w:rPr>
          <w:rFonts w:ascii="Angsana New" w:hAnsi="Angsana New" w:cs="Angsana New" w:eastAsia="Angsana New"/>
          <w:sz w:val="44"/>
          <w:szCs w:val="44"/>
          <w:spacing w:val="-2"/>
          <w:w w:val="100"/>
          <w:b/>
          <w:bCs/>
          <w:position w:val="8"/>
        </w:rPr>
        <w:t>ั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ดการเรองลิข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ทธใ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การ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พ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ฒน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อดจนถึงการใ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ช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เทคโนโล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ารสนเทศแ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ะการสอสาร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30" w:lineRule="exact"/>
        <w:ind w:left="826" w:right="-20"/>
        <w:jc w:val="left"/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ใหเปนของ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ระทรว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ศ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กษา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ธ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การ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980" w:bottom="280" w:left="540" w:right="5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92.811996pt;width:720pt;height:87.188pt;mso-position-horizontal-relative:page;mso-position-vertical-relative:page;z-index:-1714" coordorigin="0,1856" coordsize="14400,1744">
            <v:shape style="position:absolute;left:0;top:1856;width:14400;height:1744" type="#_x0000_t75">
              <v:imagedata r:id="rId71" o:title=""/>
            </v:shape>
            <v:shape style="position:absolute;left:0;top:2071;width:2930;height:974" type="#_x0000_t75">
              <v:imagedata r:id="rId72" o:title=""/>
            </v:shape>
            <v:shape style="position:absolute;left:2081;top:2071;width:1061;height:974" type="#_x0000_t75">
              <v:imagedata r:id="rId73" o:title=""/>
            </v:shape>
            <v:shape style="position:absolute;left:2292;top:2071;width:955;height:974" type="#_x0000_t75">
              <v:imagedata r:id="rId74" o:title=""/>
            </v:shape>
            <v:shape style="position:absolute;left:2398;top:2071;width:1174;height:974" type="#_x0000_t75">
              <v:imagedata r:id="rId75" o:title=""/>
            </v:shape>
            <v:shape style="position:absolute;left:2722;top:2071;width:9967;height:974" type="#_x0000_t75">
              <v:imagedata r:id="rId76" o:title=""/>
            </v:shape>
            <v:shape style="position:absolute;left:11839;top:2071;width:955;height:974" type="#_x0000_t75">
              <v:imagedata r:id="rId77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831" w:lineRule="exact"/>
        <w:ind w:left="104" w:right="-20"/>
        <w:jc w:val="left"/>
        <w:tabs>
          <w:tab w:pos="308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10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ทธศ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position w:val="10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สต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  <w:position w:val="10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2.</w:t>
        <w:tab/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10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  <w:position w:val="10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10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10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position w:val="10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10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นน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10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บบ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10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10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10"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บบ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position w:val="10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10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10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อน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10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8" w:lineRule="auto"/>
        <w:ind w:left="1142" w:right="-44" w:firstLine="-415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าประสงค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  <w:b/>
          <w:bCs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  <w:b/>
          <w:bCs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ยน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แบบ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นบ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  <w:b/>
          <w:bCs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ยน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มา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b/>
          <w:bCs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าม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</w:r>
    </w:p>
    <w:p>
      <w:pPr>
        <w:jc w:val="left"/>
        <w:spacing w:after="0"/>
        <w:sectPr>
          <w:pgSz w:w="14400" w:h="10800" w:orient="landscape"/>
          <w:pgMar w:top="980" w:bottom="280" w:left="40" w:right="660"/>
        </w:sectPr>
      </w:pPr>
      <w:rPr/>
    </w:p>
    <w:p>
      <w:pPr>
        <w:spacing w:before="0" w:after="0" w:line="863" w:lineRule="exact"/>
        <w:ind w:left="3640" w:right="4597"/>
        <w:jc w:val="center"/>
        <w:rPr>
          <w:rFonts w:ascii="Angsana New" w:hAnsi="Angsana New" w:cs="Angsana New" w:eastAsia="Angsana New"/>
          <w:sz w:val="64"/>
          <w:szCs w:val="64"/>
        </w:rPr>
      </w:pPr>
      <w:rPr/>
      <w:r>
        <w:rPr/>
        <w:pict>
          <v:group style="position:absolute;margin-left:7.9649pt;margin-top:0pt;width:712.03510pt;height:47.48pt;mso-position-horizontal-relative:page;mso-position-vertical-relative:page;z-index:-1713" coordorigin="159,0" coordsize="14241,950">
            <v:group style="position:absolute;left:169;top:40;width:14231;height:900" coordorigin="169,40" coordsize="14231,900">
              <v:shape style="position:absolute;left:169;top:40;width:14231;height:900" coordorigin="169,40" coordsize="14231,900" path="m169,940l14400,940,14400,40,169,40,169,940e" filled="t" fillcolor="#FBD4B5" stroked="f">
                <v:path arrowok="t"/>
                <v:fill/>
              </v:shape>
              <v:shape style="position:absolute;left:4090;top:0;width:5258;height:941" type="#_x0000_t75">
                <v:imagedata r:id="rId78" o:title=""/>
              </v:shape>
              <v:shape style="position:absolute;left:8498;top:0;width:1061;height:941" type="#_x0000_t75">
                <v:imagedata r:id="rId79" o:title=""/>
              </v:shape>
              <v:shape style="position:absolute;left:8710;top:0;width:958;height:941" type="#_x0000_t75">
                <v:imagedata r:id="rId80" o:title=""/>
              </v:shape>
              <v:shape style="position:absolute;left:8818;top:0;width:1882;height:941" type="#_x0000_t75">
                <v:imagedata r:id="rId81" o:title=""/>
              </v:shape>
              <v:shape style="position:absolute;left:9850;top:0;width:955;height:941" type="#_x0000_t75">
                <v:imagedata r:id="rId82" o:title=""/>
              </v:shape>
            </v:group>
            <w10:wrap type="none"/>
          </v:group>
        </w:pic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มาตรการในยทธศ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position w:val="9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สต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9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position w:val="9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2.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08" w:lineRule="exact"/>
        <w:ind w:left="100" w:right="-20"/>
        <w:jc w:val="left"/>
        <w:tabs>
          <w:tab w:pos="660" w:val="left"/>
        </w:tabs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6"/>
        </w:rPr>
        <w:t>1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.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ab/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6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6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6"/>
        </w:rPr>
        <w:t>เสร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6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6"/>
        </w:rPr>
        <w:t>สนบ</w:t>
      </w:r>
      <w:r>
        <w:rPr>
          <w:rFonts w:ascii="Angsana New" w:hAnsi="Angsana New" w:cs="Angsana New" w:eastAsia="Angsana New"/>
          <w:sz w:val="44"/>
          <w:szCs w:val="44"/>
          <w:spacing w:val="3"/>
          <w:w w:val="99"/>
          <w:b/>
          <w:bCs/>
          <w:position w:val="6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6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6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6"/>
        </w:rPr>
        <w:t>แ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6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6"/>
        </w:rPr>
        <w:t>ะ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6"/>
        </w:rPr>
        <w:t>จ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6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6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6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6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6"/>
        </w:rPr>
        <w:t>การ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6"/>
        </w:rPr>
        <w:t>ผ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6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6"/>
        </w:rPr>
        <w:t>ต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6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6"/>
        </w:rPr>
        <w:t>อ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6"/>
        </w:rPr>
        <w:t>การเร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6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6"/>
        </w:rPr>
        <w:t>นร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6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6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6"/>
        </w:rPr>
        <w:t>นทกระ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6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6"/>
        </w:rPr>
        <w:t>บแล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6"/>
        </w:rPr>
        <w:t>ะ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6"/>
        </w:rPr>
        <w:t>ทก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6"/>
        </w:rPr>
        <w:t>ป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6"/>
        </w:rPr>
        <w:t>ระเ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6"/>
        </w:rPr>
        <w:t>ภ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6"/>
        </w:rPr>
        <w:t>ทกา</w:t>
      </w:r>
      <w:r>
        <w:rPr>
          <w:rFonts w:ascii="Angsana New" w:hAnsi="Angsana New" w:cs="Angsana New" w:eastAsia="Angsana New"/>
          <w:sz w:val="44"/>
          <w:szCs w:val="44"/>
          <w:spacing w:val="3"/>
          <w:w w:val="99"/>
          <w:b/>
          <w:bCs/>
          <w:position w:val="6"/>
        </w:rPr>
        <w:t>ร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6"/>
        </w:rPr>
        <w:t>ศ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6"/>
        </w:rPr>
        <w:t>กษา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6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ทสา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6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ารถ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6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6"/>
        </w:rPr>
        <w:t>ช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6"/>
        </w:rPr>
        <w:t>ก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บ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676" w:right="-20"/>
        <w:jc w:val="left"/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เครอ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ออ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ป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กร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ณ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อเลกทรอ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กสทท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9" w:lineRule="exact"/>
        <w:ind w:left="100" w:right="-20"/>
        <w:jc w:val="left"/>
        <w:tabs>
          <w:tab w:pos="660" w:val="left"/>
        </w:tabs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2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.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ab/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เสร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สนบ</w:t>
      </w:r>
      <w:r>
        <w:rPr>
          <w:rFonts w:ascii="Angsana New" w:hAnsi="Angsana New" w:cs="Angsana New" w:eastAsia="Angsana New"/>
          <w:sz w:val="44"/>
          <w:szCs w:val="44"/>
          <w:spacing w:val="3"/>
          <w:w w:val="99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ะ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จ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การ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ผ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การเร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นร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ทสา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าร</w:t>
      </w:r>
      <w:r>
        <w:rPr>
          <w:rFonts w:ascii="Angsana New" w:hAnsi="Angsana New" w:cs="Angsana New" w:eastAsia="Angsana New"/>
          <w:sz w:val="44"/>
          <w:szCs w:val="44"/>
          <w:spacing w:val="-2"/>
          <w:w w:val="100"/>
          <w:b/>
          <w:bCs/>
          <w:position w:val="8"/>
        </w:rPr>
        <w:t>ถ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ช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รว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กน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ไ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ระ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วา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คน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พ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การแล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ะ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บคคล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7" w:lineRule="exact"/>
        <w:ind w:left="676" w:right="-20"/>
        <w:jc w:val="left"/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ทั่วไป</w:t>
      </w:r>
      <w:r>
        <w:rPr>
          <w:rFonts w:ascii="Angsana New" w:hAnsi="Angsana New" w:cs="Angsana New" w:eastAsia="Angsana New"/>
          <w:sz w:val="44"/>
          <w:szCs w:val="44"/>
          <w:spacing w:val="-7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(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Univer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s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al</w:t>
      </w:r>
      <w:r>
        <w:rPr>
          <w:rFonts w:ascii="Angsana New" w:hAnsi="Angsana New" w:cs="Angsana New" w:eastAsia="Angsana New"/>
          <w:sz w:val="44"/>
          <w:szCs w:val="44"/>
          <w:spacing w:val="-13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D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e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sign)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100" w:right="-20"/>
        <w:jc w:val="left"/>
        <w:tabs>
          <w:tab w:pos="660" w:val="left"/>
        </w:tabs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3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.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ab/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กา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รอ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ช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ฐ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านท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จ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ป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าร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พ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ฒ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นาสอการเร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นร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100" w:right="-20"/>
        <w:jc w:val="left"/>
        <w:tabs>
          <w:tab w:pos="660" w:val="left"/>
        </w:tabs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4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.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ab/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จ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กระบวนการรบรอ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ฐ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านส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การเร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นร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-2"/>
          <w:w w:val="100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ว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ท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การทบทวนแล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ะ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ผ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พ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าะส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676" w:right="-20"/>
        <w:jc w:val="left"/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ความกาวหนาทางเ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ท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คโนโลย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100" w:right="-20"/>
        <w:jc w:val="left"/>
        <w:tabs>
          <w:tab w:pos="660" w:val="left"/>
        </w:tabs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5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.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ab/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เสร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สนบ</w:t>
      </w:r>
      <w:r>
        <w:rPr>
          <w:rFonts w:ascii="Angsana New" w:hAnsi="Angsana New" w:cs="Angsana New" w:eastAsia="Angsana New"/>
          <w:sz w:val="44"/>
          <w:szCs w:val="44"/>
          <w:spacing w:val="3"/>
          <w:w w:val="99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ะ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จ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การสรา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ควา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รว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อกบอ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คก</w:t>
      </w:r>
      <w:r>
        <w:rPr>
          <w:rFonts w:ascii="Angsana New" w:hAnsi="Angsana New" w:cs="Angsana New" w:eastAsia="Angsana New"/>
          <w:sz w:val="44"/>
          <w:szCs w:val="44"/>
          <w:spacing w:val="-2"/>
          <w:w w:val="99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ท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แลค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พ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การ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ผ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โอกาส</w:t>
      </w:r>
      <w:r>
        <w:rPr>
          <w:rFonts w:ascii="Angsana New" w:hAnsi="Angsana New" w:cs="Angsana New" w:eastAsia="Angsana New"/>
          <w:sz w:val="44"/>
          <w:szCs w:val="44"/>
          <w:spacing w:val="-15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และ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ผ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อาย</w:t>
      </w:r>
      <w:r>
        <w:rPr>
          <w:rFonts w:ascii="Angsana New" w:hAnsi="Angsana New" w:cs="Angsana New" w:eastAsia="Angsana New"/>
          <w:sz w:val="44"/>
          <w:szCs w:val="44"/>
          <w:spacing w:val="-12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676" w:right="-20"/>
        <w:jc w:val="left"/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การ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จ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ทา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ลกส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รและอบร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ควา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านเทคโนโล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สารสนเท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ศ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และการสอสาร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100" w:right="-20"/>
        <w:jc w:val="left"/>
        <w:tabs>
          <w:tab w:pos="660" w:val="left"/>
        </w:tabs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6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.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ab/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เสร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สนบ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ะ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จ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การ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ช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ระบ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บ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การเร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นรทา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ไ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กล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ผ</w:t>
      </w:r>
      <w:r>
        <w:rPr>
          <w:rFonts w:ascii="Angsana New" w:hAnsi="Angsana New" w:cs="Angsana New" w:eastAsia="Angsana New"/>
          <w:sz w:val="44"/>
          <w:szCs w:val="44"/>
          <w:spacing w:val="-2"/>
          <w:w w:val="100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นระบบ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ทคโนโล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สารสนเท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ศ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ะการ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676" w:right="-20"/>
        <w:jc w:val="left"/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สอสาร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100" w:right="-20"/>
        <w:jc w:val="left"/>
        <w:tabs>
          <w:tab w:pos="660" w:val="left"/>
        </w:tabs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7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.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ab/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พ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ฒ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นาร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ะ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บบบร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าร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จ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การการ</w:t>
      </w:r>
      <w:r>
        <w:rPr>
          <w:rFonts w:ascii="Angsana New" w:hAnsi="Angsana New" w:cs="Angsana New" w:eastAsia="Angsana New"/>
          <w:sz w:val="44"/>
          <w:szCs w:val="44"/>
          <w:spacing w:val="-2"/>
          <w:w w:val="99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นร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(L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e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arni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n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g</w:t>
      </w:r>
      <w:r>
        <w:rPr>
          <w:rFonts w:ascii="Angsana New" w:hAnsi="Angsana New" w:cs="Angsana New" w:eastAsia="Angsana New"/>
          <w:sz w:val="44"/>
          <w:szCs w:val="44"/>
          <w:spacing w:val="-12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M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a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nage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m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e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nt</w:t>
      </w:r>
      <w:r>
        <w:rPr>
          <w:rFonts w:ascii="Angsana New" w:hAnsi="Angsana New" w:cs="Angsana New" w:eastAsia="Angsana New"/>
          <w:sz w:val="44"/>
          <w:szCs w:val="44"/>
          <w:spacing w:val="-15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S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ys</w:t>
      </w:r>
      <w:r>
        <w:rPr>
          <w:rFonts w:ascii="Angsana New" w:hAnsi="Angsana New" w:cs="Angsana New" w:eastAsia="Angsana New"/>
          <w:sz w:val="44"/>
          <w:szCs w:val="44"/>
          <w:spacing w:val="-2"/>
          <w:w w:val="100"/>
          <w:b/>
          <w:bCs/>
          <w:position w:val="8"/>
        </w:rPr>
        <w:t>t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em</w:t>
      </w:r>
      <w:r>
        <w:rPr>
          <w:rFonts w:ascii="Angsana New" w:hAnsi="Angsana New" w:cs="Angsana New" w:eastAsia="Angsana New"/>
          <w:sz w:val="44"/>
          <w:szCs w:val="44"/>
          <w:spacing w:val="-6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:</w:t>
      </w:r>
      <w:r>
        <w:rPr>
          <w:rFonts w:ascii="Angsana New" w:hAnsi="Angsana New" w:cs="Angsana New" w:eastAsia="Angsana New"/>
          <w:sz w:val="44"/>
          <w:szCs w:val="44"/>
          <w:spacing w:val="-3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L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M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S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)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100" w:right="-20"/>
        <w:jc w:val="left"/>
        <w:tabs>
          <w:tab w:pos="660" w:val="left"/>
        </w:tabs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8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.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ab/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พ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ฒ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นาร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ะ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บบ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จ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การอ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คควา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(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Kno</w:t>
      </w:r>
      <w:r>
        <w:rPr>
          <w:rFonts w:ascii="Angsana New" w:hAnsi="Angsana New" w:cs="Angsana New" w:eastAsia="Angsana New"/>
          <w:sz w:val="44"/>
          <w:szCs w:val="44"/>
          <w:spacing w:val="-2"/>
          <w:w w:val="100"/>
          <w:b/>
          <w:bCs/>
          <w:position w:val="8"/>
        </w:rPr>
        <w:t>w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l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e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d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ge</w:t>
      </w:r>
      <w:r>
        <w:rPr>
          <w:rFonts w:ascii="Angsana New" w:hAnsi="Angsana New" w:cs="Angsana New" w:eastAsia="Angsana New"/>
          <w:sz w:val="44"/>
          <w:szCs w:val="44"/>
          <w:spacing w:val="-15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M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anag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e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m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e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n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t</w:t>
      </w:r>
      <w:r>
        <w:rPr>
          <w:rFonts w:ascii="Angsana New" w:hAnsi="Angsana New" w:cs="Angsana New" w:eastAsia="Angsana New"/>
          <w:sz w:val="44"/>
          <w:szCs w:val="44"/>
          <w:spacing w:val="-16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: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K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M)</w:t>
      </w:r>
      <w:r>
        <w:rPr>
          <w:rFonts w:ascii="Angsana New" w:hAnsi="Angsana New" w:cs="Angsana New" w:eastAsia="Angsana New"/>
          <w:sz w:val="44"/>
          <w:szCs w:val="44"/>
          <w:spacing w:val="-2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ภายใ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หนวยงาน</w:t>
      </w:r>
      <w:r>
        <w:rPr>
          <w:rFonts w:ascii="Angsana New" w:hAnsi="Angsana New" w:cs="Angsana New" w:eastAsia="Angsana New"/>
          <w:sz w:val="44"/>
          <w:szCs w:val="44"/>
          <w:spacing w:val="-18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-2"/>
          <w:w w:val="100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ลอดจนถึงการ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676" w:right="-20"/>
        <w:jc w:val="left"/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ถา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ทอด</w:t>
      </w:r>
      <w:r>
        <w:rPr>
          <w:rFonts w:ascii="Angsana New" w:hAnsi="Angsana New" w:cs="Angsana New" w:eastAsia="Angsana New"/>
          <w:sz w:val="44"/>
          <w:szCs w:val="44"/>
          <w:spacing w:val="-11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ผ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พ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รควา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รทา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เทคโนโลย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ละนว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กรร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ป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ระ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ช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ช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100" w:right="-20"/>
        <w:jc w:val="left"/>
        <w:tabs>
          <w:tab w:pos="660" w:val="left"/>
        </w:tabs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9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.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ab/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พ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ฒ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นา</w:t>
      </w:r>
      <w:r>
        <w:rPr>
          <w:rFonts w:ascii="Angsana New" w:hAnsi="Angsana New" w:cs="Angsana New" w:eastAsia="Angsana New"/>
          <w:sz w:val="44"/>
          <w:szCs w:val="44"/>
          <w:spacing w:val="3"/>
          <w:w w:val="99"/>
          <w:b/>
          <w:bCs/>
          <w:position w:val="8"/>
        </w:rPr>
        <w:t>ค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ณ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ภ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พ</w:t>
      </w:r>
      <w:r>
        <w:rPr>
          <w:rFonts w:ascii="Angsana New" w:hAnsi="Angsana New" w:cs="Angsana New" w:eastAsia="Angsana New"/>
          <w:sz w:val="44"/>
          <w:szCs w:val="44"/>
          <w:spacing w:val="3"/>
          <w:w w:val="99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ทคโนโล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สารสนเท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ศ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ทา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การ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ศ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กษา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ควา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ทนส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ทนควา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กา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ว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นาทา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เทคโนโลย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9" w:lineRule="exact"/>
        <w:ind w:left="100" w:right="-20"/>
        <w:jc w:val="left"/>
        <w:tabs>
          <w:tab w:pos="660" w:val="left"/>
        </w:tabs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10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.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ab/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บร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ณ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การระบบการ</w:t>
      </w:r>
      <w:r>
        <w:rPr>
          <w:rFonts w:ascii="Angsana New" w:hAnsi="Angsana New" w:cs="Angsana New" w:eastAsia="Angsana New"/>
          <w:sz w:val="44"/>
          <w:szCs w:val="44"/>
          <w:spacing w:val="3"/>
          <w:w w:val="99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ผ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พ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รสอการเร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-2"/>
          <w:w w:val="99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และ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ผ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นการว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จ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รว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ท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จ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ศ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กลา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การบ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ณ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าการสอการ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9" w:lineRule="exact"/>
        <w:ind w:left="676" w:right="-20"/>
        <w:jc w:val="left"/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เร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นรแ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ช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าต</w:t>
      </w:r>
      <w:r>
        <w:rPr>
          <w:rFonts w:ascii="Angsana New" w:hAnsi="Angsana New" w:cs="Angsana New" w:eastAsia="Angsana New"/>
          <w:sz w:val="44"/>
          <w:szCs w:val="44"/>
          <w:spacing w:val="-16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(Nat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i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onal</w:t>
      </w:r>
      <w:r>
        <w:rPr>
          <w:rFonts w:ascii="Angsana New" w:hAnsi="Angsana New" w:cs="Angsana New" w:eastAsia="Angsana New"/>
          <w:sz w:val="44"/>
          <w:szCs w:val="44"/>
          <w:spacing w:val="-12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L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e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arning</w:t>
      </w:r>
      <w:r>
        <w:rPr>
          <w:rFonts w:ascii="Angsana New" w:hAnsi="Angsana New" w:cs="Angsana New" w:eastAsia="Angsana New"/>
          <w:sz w:val="44"/>
          <w:szCs w:val="44"/>
          <w:spacing w:val="-11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C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e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n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t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e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r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)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40" w:bottom="280" w:left="780" w:right="500"/>
        </w:sectPr>
      </w:pPr>
      <w:rPr/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0pt;margin-top:88.440002pt;width:720pt;height:108.43pt;mso-position-horizontal-relative:page;mso-position-vertical-relative:page;z-index:-1712" coordorigin="0,1769" coordsize="14400,2169">
            <v:shape style="position:absolute;left:0;top:1912;width:14400;height:2025" type="#_x0000_t75">
              <v:imagedata r:id="rId83" o:title=""/>
            </v:shape>
            <v:shape style="position:absolute;left:0;top:1769;width:2930;height:974" type="#_x0000_t75">
              <v:imagedata r:id="rId84" o:title=""/>
            </v:shape>
            <v:shape style="position:absolute;left:2081;top:1769;width:1061;height:974" type="#_x0000_t75">
              <v:imagedata r:id="rId85" o:title=""/>
            </v:shape>
            <v:shape style="position:absolute;left:2292;top:1769;width:955;height:974" type="#_x0000_t75">
              <v:imagedata r:id="rId86" o:title=""/>
            </v:shape>
            <v:shape style="position:absolute;left:2398;top:1769;width:1174;height:974" type="#_x0000_t75">
              <v:imagedata r:id="rId87" o:title=""/>
            </v:shape>
            <v:shape style="position:absolute;left:2722;top:1769;width:10932;height:974" type="#_x0000_t75">
              <v:imagedata r:id="rId88" o:title=""/>
            </v:shape>
            <v:shape style="position:absolute;left:2722;top:2270;width:11390;height:974" type="#_x0000_t75">
              <v:imagedata r:id="rId89" o:title=""/>
            </v:shape>
            <v:shape style="position:absolute;left:2722;top:2770;width:3674;height:974" type="#_x0000_t75">
              <v:imagedata r:id="rId90" o:title=""/>
            </v:shape>
            <v:shape style="position:absolute;left:5546;top:2770;width:955;height:974" type="#_x0000_t75">
              <v:imagedata r:id="rId91" o:title="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96" w:lineRule="exact"/>
        <w:ind w:left="104" w:right="-20"/>
        <w:jc w:val="left"/>
        <w:tabs>
          <w:tab w:pos="308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-1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  <w:t>ทธศ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position w:val="-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  <w:t>สต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position w:val="-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  <w:position w:val="-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  <w:t>3.</w:t>
        <w:tab/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  <w:t>พฒนา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-1"/>
        </w:rPr>
        <w:t>โ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-1"/>
        </w:rPr>
        <w:t>ค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-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position w:val="-1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-1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-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  <w:t>างพนฐานดานเท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-1"/>
        </w:rPr>
        <w:t>ค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-1"/>
        </w:rPr>
        <w:t>โ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-1"/>
        </w:rPr>
        <w:t>โ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-1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  <w:position w:val="-1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-1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-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-1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  <w:t>นเทศ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-1"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-1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  <w:position w:val="-1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-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501" w:lineRule="exact"/>
        <w:ind w:left="3080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-3"/>
          <w:w w:val="100"/>
          <w:position w:val="3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3"/>
        </w:rPr>
        <w:t>อสาร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3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3"/>
        </w:rPr>
        <w:t>เพื่อขยายโอกาสก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position w:val="3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3"/>
        </w:rPr>
        <w:t>รเ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position w:val="3"/>
        </w:rPr>
        <w:t>ข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3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position w:val="3"/>
        </w:rPr>
        <w:t>ถ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3"/>
        </w:rPr>
        <w:t>งบ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3"/>
        </w:rPr>
        <w:t>การทางการ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position w:val="3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3"/>
        </w:rPr>
        <w:t>กษาแ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position w:val="3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3"/>
        </w:rPr>
        <w:t>ะการ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505" w:lineRule="exact"/>
        <w:ind w:left="3080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3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3"/>
        </w:rPr>
        <w:t>ยน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3"/>
        </w:rPr>
        <w:t>ตลอดชวิต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30" w:lineRule="exact"/>
        <w:ind w:left="500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าประสงค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670" w:lineRule="exact"/>
        <w:ind w:left="500" w:right="-20"/>
        <w:jc w:val="left"/>
        <w:rPr>
          <w:rFonts w:ascii="Angsana New" w:hAnsi="Angsana New" w:cs="Angsana New" w:eastAsia="Angsana New"/>
          <w:sz w:val="56"/>
          <w:szCs w:val="56"/>
        </w:rPr>
      </w:pPr>
      <w:rPr/>
      <w:r>
        <w:rPr>
          <w:rFonts w:ascii="Angsana New" w:hAnsi="Angsana New" w:cs="Angsana New" w:eastAsia="Angsana New"/>
          <w:sz w:val="56"/>
          <w:szCs w:val="56"/>
          <w:spacing w:val="-1"/>
          <w:w w:val="99"/>
          <w:b/>
          <w:bCs/>
          <w:position w:val="10"/>
        </w:rPr>
        <w:t>ม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  <w:b/>
          <w:bCs/>
          <w:position w:val="10"/>
        </w:rPr>
        <w:t>ก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  <w:b/>
          <w:bCs/>
          <w:position w:val="10"/>
        </w:rPr>
        <w:t>จ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  <w:b/>
          <w:bCs/>
          <w:position w:val="10"/>
        </w:rPr>
        <w:t>ด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  <w:b/>
          <w:bCs/>
          <w:position w:val="10"/>
        </w:rPr>
        <w:t>ส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  <w:b/>
          <w:bCs/>
          <w:position w:val="10"/>
        </w:rPr>
        <w:t>ค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  <w:b/>
          <w:bCs/>
          <w:position w:val="10"/>
        </w:rPr>
        <w:t>ล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  <w:b/>
          <w:bCs/>
          <w:position w:val="10"/>
        </w:rPr>
        <w:t>นค</w:t>
      </w:r>
      <w:r>
        <w:rPr>
          <w:rFonts w:ascii="Angsana New" w:hAnsi="Angsana New" w:cs="Angsana New" w:eastAsia="Angsana New"/>
          <w:sz w:val="56"/>
          <w:szCs w:val="56"/>
          <w:spacing w:val="3"/>
          <w:w w:val="99"/>
          <w:b/>
          <w:bCs/>
          <w:position w:val="10"/>
        </w:rPr>
        <w:t>ว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  <w:b/>
          <w:bCs/>
          <w:position w:val="10"/>
        </w:rPr>
        <w:t>ม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  <w:b/>
          <w:bCs/>
          <w:position w:val="10"/>
        </w:rPr>
        <w:t>ถ</w:t>
      </w:r>
      <w:r>
        <w:rPr>
          <w:rFonts w:ascii="Angsana New" w:hAnsi="Angsana New" w:cs="Angsana New" w:eastAsia="Angsana New"/>
          <w:sz w:val="56"/>
          <w:szCs w:val="56"/>
          <w:spacing w:val="3"/>
          <w:w w:val="99"/>
          <w:b/>
          <w:bCs/>
          <w:position w:val="10"/>
        </w:rPr>
        <w:t>แ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  <w:b/>
          <w:bCs/>
          <w:position w:val="10"/>
        </w:rPr>
        <w:t>ล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  <w:b/>
          <w:bCs/>
          <w:position w:val="10"/>
        </w:rPr>
        <w:t>ะ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  <w:b/>
          <w:bCs/>
          <w:position w:val="10"/>
        </w:rPr>
        <w:t>โ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  <w:b/>
          <w:bCs/>
          <w:position w:val="10"/>
        </w:rPr>
        <w:t>ค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  <w:b/>
          <w:bCs/>
          <w:position w:val="10"/>
        </w:rPr>
        <w:t>ง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  <w:b/>
          <w:bCs/>
          <w:position w:val="10"/>
        </w:rPr>
        <w:t>ส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  <w:b/>
          <w:bCs/>
          <w:position w:val="10"/>
        </w:rPr>
        <w:t>ง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  <w:b/>
          <w:bCs/>
          <w:position w:val="10"/>
        </w:rPr>
        <w:t>พนฐ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  <w:b/>
          <w:bCs/>
          <w:position w:val="10"/>
        </w:rPr>
        <w:t>น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  <w:b/>
          <w:bCs/>
          <w:position w:val="10"/>
        </w:rPr>
        <w:t>ใ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  <w:b/>
          <w:bCs/>
          <w:position w:val="10"/>
        </w:rPr>
        <w:t>น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  <w:b/>
          <w:bCs/>
          <w:position w:val="10"/>
        </w:rPr>
        <w:t>ก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3"/>
          <w:w w:val="99"/>
          <w:b/>
          <w:bCs/>
          <w:position w:val="10"/>
        </w:rPr>
        <w:t>ส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  <w:b/>
          <w:bCs/>
          <w:position w:val="10"/>
        </w:rPr>
        <w:t>ง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  <w:b/>
          <w:bCs/>
          <w:position w:val="10"/>
        </w:rPr>
        <w:t>ว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  <w:b/>
          <w:bCs/>
          <w:position w:val="10"/>
        </w:rPr>
        <w:t>ท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  <w:b/>
          <w:bCs/>
          <w:position w:val="10"/>
        </w:rPr>
        <w:t>ย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  <w:b/>
          <w:bCs/>
          <w:position w:val="10"/>
        </w:rPr>
        <w:t>ก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  <w:b/>
          <w:bCs/>
          <w:position w:val="10"/>
        </w:rPr>
        <w:t>ะ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  <w:b/>
          <w:bCs/>
          <w:position w:val="10"/>
        </w:rPr>
        <w:t>จ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  <w:b/>
          <w:bCs/>
          <w:position w:val="10"/>
        </w:rPr>
        <w:t>ย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  <w:b/>
          <w:bCs/>
          <w:position w:val="10"/>
        </w:rPr>
        <w:t>เ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  <w:b/>
          <w:bCs/>
          <w:position w:val="10"/>
        </w:rPr>
        <w:t>ส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  <w:b/>
          <w:bCs/>
          <w:position w:val="10"/>
        </w:rPr>
        <w:t>ย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  <w:b/>
          <w:bCs/>
          <w:position w:val="10"/>
        </w:rPr>
        <w:t>ง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  <w:b/>
          <w:bCs/>
          <w:position w:val="10"/>
        </w:rPr>
        <w:t> 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  <w:b/>
          <w:bCs/>
          <w:position w:val="10"/>
        </w:rPr>
        <w:t>วท</w:t>
      </w:r>
      <w:r>
        <w:rPr>
          <w:rFonts w:ascii="Angsana New" w:hAnsi="Angsana New" w:cs="Angsana New" w:eastAsia="Angsana New"/>
          <w:sz w:val="56"/>
          <w:szCs w:val="56"/>
          <w:spacing w:val="4"/>
          <w:w w:val="100"/>
          <w:b/>
          <w:bCs/>
          <w:position w:val="10"/>
        </w:rPr>
        <w:t>ย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  <w:b/>
          <w:bCs/>
          <w:position w:val="10"/>
        </w:rPr>
        <w:t>โทร</w:t>
      </w:r>
      <w:r>
        <w:rPr>
          <w:rFonts w:ascii="Angsana New" w:hAnsi="Angsana New" w:cs="Angsana New" w:eastAsia="Angsana New"/>
          <w:sz w:val="56"/>
          <w:szCs w:val="56"/>
          <w:spacing w:val="-1"/>
          <w:w w:val="100"/>
          <w:b/>
          <w:bCs/>
          <w:position w:val="10"/>
        </w:rPr>
        <w:t>ท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  <w:b/>
          <w:bCs/>
          <w:position w:val="10"/>
        </w:rPr>
        <w:t>ศน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  <w:position w:val="0"/>
        </w:rPr>
      </w:r>
    </w:p>
    <w:p>
      <w:pPr>
        <w:spacing w:before="0" w:after="0" w:line="672" w:lineRule="exact"/>
        <w:ind w:left="591" w:right="-20"/>
        <w:jc w:val="left"/>
        <w:rPr>
          <w:rFonts w:ascii="Angsana New" w:hAnsi="Angsana New" w:cs="Angsana New" w:eastAsia="Angsana New"/>
          <w:sz w:val="56"/>
          <w:szCs w:val="56"/>
        </w:rPr>
      </w:pPr>
      <w:rPr/>
      <w:r>
        <w:rPr>
          <w:rFonts w:ascii="Angsana New" w:hAnsi="Angsana New" w:cs="Angsana New" w:eastAsia="Angsana New"/>
          <w:sz w:val="56"/>
          <w:szCs w:val="56"/>
          <w:spacing w:val="0"/>
          <w:w w:val="99"/>
          <w:b/>
          <w:bCs/>
          <w:position w:val="10"/>
        </w:rPr>
        <w:t>ต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  <w:b/>
          <w:bCs/>
          <w:position w:val="10"/>
        </w:rPr>
        <w:t>ล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  <w:b/>
          <w:bCs/>
          <w:position w:val="10"/>
        </w:rPr>
        <w:t>อดจนถึงเ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  <w:b/>
          <w:bCs/>
          <w:position w:val="10"/>
        </w:rPr>
        <w:t>ค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  <w:b/>
          <w:bCs/>
          <w:position w:val="10"/>
        </w:rPr>
        <w:t>อ</w:t>
      </w:r>
      <w:r>
        <w:rPr>
          <w:rFonts w:ascii="Angsana New" w:hAnsi="Angsana New" w:cs="Angsana New" w:eastAsia="Angsana New"/>
          <w:sz w:val="56"/>
          <w:szCs w:val="56"/>
          <w:spacing w:val="-1"/>
          <w:w w:val="99"/>
          <w:b/>
          <w:bCs/>
          <w:position w:val="10"/>
        </w:rPr>
        <w:t>ข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  <w:b/>
          <w:bCs/>
          <w:position w:val="10"/>
        </w:rPr>
        <w:t>ยเทคโนโล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  <w:b/>
          <w:bCs/>
          <w:position w:val="10"/>
        </w:rPr>
        <w:t>ย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  <w:b/>
          <w:bCs/>
          <w:position w:val="10"/>
        </w:rPr>
        <w:t>สารส</w:t>
      </w:r>
      <w:r>
        <w:rPr>
          <w:rFonts w:ascii="Angsana New" w:hAnsi="Angsana New" w:cs="Angsana New" w:eastAsia="Angsana New"/>
          <w:sz w:val="56"/>
          <w:szCs w:val="56"/>
          <w:spacing w:val="-2"/>
          <w:w w:val="99"/>
          <w:b/>
          <w:bCs/>
          <w:position w:val="10"/>
        </w:rPr>
        <w:t>น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  <w:b/>
          <w:bCs/>
          <w:position w:val="10"/>
        </w:rPr>
        <w:t>เทศ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  <w:b/>
          <w:bCs/>
          <w:position w:val="10"/>
        </w:rPr>
        <w:t>แ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  <w:b/>
          <w:bCs/>
          <w:position w:val="10"/>
        </w:rPr>
        <w:t>ละกา</w:t>
      </w:r>
      <w:r>
        <w:rPr>
          <w:rFonts w:ascii="Angsana New" w:hAnsi="Angsana New" w:cs="Angsana New" w:eastAsia="Angsana New"/>
          <w:sz w:val="56"/>
          <w:szCs w:val="56"/>
          <w:spacing w:val="-2"/>
          <w:w w:val="99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2"/>
          <w:w w:val="99"/>
          <w:b/>
          <w:bCs/>
          <w:position w:val="10"/>
        </w:rPr>
        <w:t>ส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  <w:b/>
          <w:bCs/>
          <w:position w:val="10"/>
        </w:rPr>
        <w:t>อ</w:t>
      </w:r>
      <w:r>
        <w:rPr>
          <w:rFonts w:ascii="Angsana New" w:hAnsi="Angsana New" w:cs="Angsana New" w:eastAsia="Angsana New"/>
          <w:sz w:val="56"/>
          <w:szCs w:val="56"/>
          <w:spacing w:val="1"/>
          <w:w w:val="99"/>
          <w:b/>
          <w:bCs/>
          <w:position w:val="10"/>
        </w:rPr>
        <w:t>ส</w:t>
      </w:r>
      <w:r>
        <w:rPr>
          <w:rFonts w:ascii="Angsana New" w:hAnsi="Angsana New" w:cs="Angsana New" w:eastAsia="Angsana New"/>
          <w:sz w:val="56"/>
          <w:szCs w:val="56"/>
          <w:spacing w:val="0"/>
          <w:w w:val="99"/>
          <w:b/>
          <w:bCs/>
          <w:position w:val="10"/>
        </w:rPr>
        <w:t>าร</w:t>
      </w:r>
      <w:r>
        <w:rPr>
          <w:rFonts w:ascii="Angsana New" w:hAnsi="Angsana New" w:cs="Angsana New" w:eastAsia="Angsana New"/>
          <w:sz w:val="56"/>
          <w:szCs w:val="56"/>
          <w:spacing w:val="5"/>
          <w:w w:val="99"/>
          <w:b/>
          <w:bCs/>
          <w:position w:val="10"/>
        </w:rPr>
        <w:t> </w:t>
      </w:r>
      <w:r>
        <w:rPr>
          <w:rFonts w:ascii="Angsana New" w:hAnsi="Angsana New" w:cs="Angsana New" w:eastAsia="Angsana New"/>
          <w:sz w:val="56"/>
          <w:szCs w:val="56"/>
          <w:spacing w:val="2"/>
          <w:w w:val="100"/>
          <w:b/>
          <w:bCs/>
          <w:position w:val="10"/>
        </w:rPr>
        <w:t>(</w:t>
      </w:r>
      <w:r>
        <w:rPr>
          <w:rFonts w:ascii="Angsana New" w:hAnsi="Angsana New" w:cs="Angsana New" w:eastAsia="Angsana New"/>
          <w:sz w:val="56"/>
          <w:szCs w:val="56"/>
          <w:spacing w:val="1"/>
          <w:w w:val="100"/>
          <w:b/>
          <w:bCs/>
          <w:position w:val="10"/>
        </w:rPr>
        <w:t>N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  <w:b/>
          <w:bCs/>
          <w:position w:val="10"/>
        </w:rPr>
        <w:t>etwork)</w:t>
      </w:r>
      <w:r>
        <w:rPr>
          <w:rFonts w:ascii="Angsana New" w:hAnsi="Angsana New" w:cs="Angsana New" w:eastAsia="Angsana New"/>
          <w:sz w:val="56"/>
          <w:szCs w:val="56"/>
          <w:spacing w:val="-14"/>
          <w:w w:val="100"/>
          <w:b/>
          <w:bCs/>
          <w:position w:val="10"/>
        </w:rPr>
        <w:t> </w:t>
      </w:r>
      <w:r>
        <w:rPr>
          <w:rFonts w:ascii="Angsana New" w:hAnsi="Angsana New" w:cs="Angsana New" w:eastAsia="Angsana New"/>
          <w:sz w:val="56"/>
          <w:szCs w:val="56"/>
          <w:spacing w:val="-1"/>
          <w:w w:val="100"/>
          <w:b/>
          <w:bCs/>
          <w:position w:val="10"/>
        </w:rPr>
        <w:t>ท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  <w:b/>
          <w:bCs/>
          <w:position w:val="10"/>
        </w:rPr>
        <w:t>สามา</w:t>
      </w:r>
      <w:r>
        <w:rPr>
          <w:rFonts w:ascii="Angsana New" w:hAnsi="Angsana New" w:cs="Angsana New" w:eastAsia="Angsana New"/>
          <w:sz w:val="56"/>
          <w:szCs w:val="56"/>
          <w:spacing w:val="1"/>
          <w:w w:val="100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2"/>
          <w:w w:val="100"/>
          <w:b/>
          <w:bCs/>
          <w:position w:val="10"/>
        </w:rPr>
        <w:t>ถ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  <w:b/>
          <w:bCs/>
          <w:position w:val="10"/>
        </w:rPr>
        <w:t>ใหบ</w:t>
      </w:r>
      <w:r>
        <w:rPr>
          <w:rFonts w:ascii="Angsana New" w:hAnsi="Angsana New" w:cs="Angsana New" w:eastAsia="Angsana New"/>
          <w:sz w:val="56"/>
          <w:szCs w:val="56"/>
          <w:spacing w:val="-2"/>
          <w:w w:val="100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  <w:b/>
          <w:bCs/>
          <w:position w:val="10"/>
        </w:rPr>
        <w:t>การ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  <w:position w:val="0"/>
        </w:rPr>
      </w:r>
    </w:p>
    <w:p>
      <w:pPr>
        <w:spacing w:before="0" w:after="0" w:line="674" w:lineRule="exact"/>
        <w:ind w:left="500" w:right="-20"/>
        <w:jc w:val="left"/>
        <w:rPr>
          <w:rFonts w:ascii="Angsana New" w:hAnsi="Angsana New" w:cs="Angsana New" w:eastAsia="Angsana New"/>
          <w:sz w:val="56"/>
          <w:szCs w:val="56"/>
        </w:rPr>
      </w:pPr>
      <w:rPr/>
      <w:r>
        <w:rPr>
          <w:rFonts w:ascii="Angsana New" w:hAnsi="Angsana New" w:cs="Angsana New" w:eastAsia="Angsana New"/>
          <w:sz w:val="56"/>
          <w:szCs w:val="56"/>
          <w:spacing w:val="0"/>
          <w:w w:val="100"/>
          <w:b/>
          <w:bCs/>
          <w:position w:val="10"/>
        </w:rPr>
        <w:t>เพ</w:t>
      </w:r>
      <w:r>
        <w:rPr>
          <w:rFonts w:ascii="Angsana New" w:hAnsi="Angsana New" w:cs="Angsana New" w:eastAsia="Angsana New"/>
          <w:sz w:val="56"/>
          <w:szCs w:val="56"/>
          <w:spacing w:val="1"/>
          <w:w w:val="100"/>
          <w:b/>
          <w:bCs/>
          <w:position w:val="10"/>
        </w:rPr>
        <w:t>อ</w:t>
      </w:r>
      <w:r>
        <w:rPr>
          <w:rFonts w:ascii="Angsana New" w:hAnsi="Angsana New" w:cs="Angsana New" w:eastAsia="Angsana New"/>
          <w:sz w:val="56"/>
          <w:szCs w:val="56"/>
          <w:spacing w:val="2"/>
          <w:w w:val="100"/>
          <w:b/>
          <w:bCs/>
          <w:position w:val="10"/>
        </w:rPr>
        <w:t>ก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56"/>
          <w:szCs w:val="56"/>
          <w:spacing w:val="-1"/>
          <w:w w:val="100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2"/>
          <w:w w:val="100"/>
          <w:b/>
          <w:bCs/>
          <w:position w:val="10"/>
        </w:rPr>
        <w:t>ศ</w:t>
      </w:r>
      <w:r>
        <w:rPr>
          <w:rFonts w:ascii="Angsana New" w:hAnsi="Angsana New" w:cs="Angsana New" w:eastAsia="Angsana New"/>
          <w:sz w:val="56"/>
          <w:szCs w:val="56"/>
          <w:spacing w:val="-1"/>
          <w:w w:val="100"/>
          <w:b/>
          <w:bCs/>
          <w:position w:val="10"/>
        </w:rPr>
        <w:t>ก</w:t>
      </w:r>
      <w:r>
        <w:rPr>
          <w:rFonts w:ascii="Angsana New" w:hAnsi="Angsana New" w:cs="Angsana New" w:eastAsia="Angsana New"/>
          <w:sz w:val="56"/>
          <w:szCs w:val="56"/>
          <w:spacing w:val="2"/>
          <w:w w:val="100"/>
          <w:b/>
          <w:bCs/>
          <w:position w:val="10"/>
        </w:rPr>
        <w:t>ษ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  <w:b/>
          <w:bCs/>
          <w:position w:val="10"/>
        </w:rPr>
        <w:t>าไ</w:t>
      </w:r>
      <w:r>
        <w:rPr>
          <w:rFonts w:ascii="Angsana New" w:hAnsi="Angsana New" w:cs="Angsana New" w:eastAsia="Angsana New"/>
          <w:sz w:val="56"/>
          <w:szCs w:val="56"/>
          <w:spacing w:val="1"/>
          <w:w w:val="100"/>
          <w:b/>
          <w:bCs/>
          <w:position w:val="10"/>
        </w:rPr>
        <w:t>ด</w:t>
      </w:r>
      <w:r>
        <w:rPr>
          <w:rFonts w:ascii="Angsana New" w:hAnsi="Angsana New" w:cs="Angsana New" w:eastAsia="Angsana New"/>
          <w:sz w:val="56"/>
          <w:szCs w:val="56"/>
          <w:spacing w:val="-1"/>
          <w:w w:val="100"/>
          <w:b/>
          <w:bCs/>
          <w:position w:val="10"/>
        </w:rPr>
        <w:t>อ</w:t>
      </w:r>
      <w:r>
        <w:rPr>
          <w:rFonts w:ascii="Angsana New" w:hAnsi="Angsana New" w:cs="Angsana New" w:eastAsia="Angsana New"/>
          <w:sz w:val="56"/>
          <w:szCs w:val="56"/>
          <w:spacing w:val="2"/>
          <w:w w:val="100"/>
          <w:b/>
          <w:bCs/>
          <w:position w:val="10"/>
        </w:rPr>
        <w:t>ย</w:t>
      </w:r>
      <w:r>
        <w:rPr>
          <w:rFonts w:ascii="Angsana New" w:hAnsi="Angsana New" w:cs="Angsana New" w:eastAsia="Angsana New"/>
          <w:sz w:val="56"/>
          <w:szCs w:val="56"/>
          <w:spacing w:val="2"/>
          <w:w w:val="100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56"/>
          <w:szCs w:val="56"/>
          <w:spacing w:val="-1"/>
          <w:w w:val="100"/>
          <w:b/>
          <w:bCs/>
          <w:position w:val="10"/>
        </w:rPr>
        <w:t>ง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  <w:b/>
          <w:bCs/>
          <w:position w:val="10"/>
        </w:rPr>
        <w:t>ทว</w:t>
      </w:r>
      <w:r>
        <w:rPr>
          <w:rFonts w:ascii="Angsana New" w:hAnsi="Angsana New" w:cs="Angsana New" w:eastAsia="Angsana New"/>
          <w:sz w:val="56"/>
          <w:szCs w:val="56"/>
          <w:spacing w:val="3"/>
          <w:w w:val="100"/>
          <w:b/>
          <w:bCs/>
          <w:position w:val="10"/>
        </w:rPr>
        <w:t>ถ</w:t>
      </w:r>
      <w:r>
        <w:rPr>
          <w:rFonts w:ascii="Angsana New" w:hAnsi="Angsana New" w:cs="Angsana New" w:eastAsia="Angsana New"/>
          <w:sz w:val="56"/>
          <w:szCs w:val="56"/>
          <w:spacing w:val="-1"/>
          <w:w w:val="100"/>
          <w:b/>
          <w:bCs/>
          <w:position w:val="10"/>
        </w:rPr>
        <w:t>ง</w:t>
      </w:r>
      <w:r>
        <w:rPr>
          <w:rFonts w:ascii="Angsana New" w:hAnsi="Angsana New" w:cs="Angsana New" w:eastAsia="Angsana New"/>
          <w:sz w:val="56"/>
          <w:szCs w:val="56"/>
          <w:spacing w:val="3"/>
          <w:w w:val="100"/>
          <w:b/>
          <w:bCs/>
          <w:position w:val="10"/>
        </w:rPr>
        <w:t>แ</w:t>
      </w:r>
      <w:r>
        <w:rPr>
          <w:rFonts w:ascii="Angsana New" w:hAnsi="Angsana New" w:cs="Angsana New" w:eastAsia="Angsana New"/>
          <w:sz w:val="56"/>
          <w:szCs w:val="56"/>
          <w:spacing w:val="-1"/>
          <w:w w:val="100"/>
          <w:b/>
          <w:bCs/>
          <w:position w:val="10"/>
        </w:rPr>
        <w:t>ล</w:t>
      </w:r>
      <w:r>
        <w:rPr>
          <w:rFonts w:ascii="Angsana New" w:hAnsi="Angsana New" w:cs="Angsana New" w:eastAsia="Angsana New"/>
          <w:sz w:val="56"/>
          <w:szCs w:val="56"/>
          <w:spacing w:val="1"/>
          <w:w w:val="100"/>
          <w:b/>
          <w:bCs/>
          <w:position w:val="10"/>
        </w:rPr>
        <w:t>ะ</w:t>
      </w:r>
      <w:r>
        <w:rPr>
          <w:rFonts w:ascii="Angsana New" w:hAnsi="Angsana New" w:cs="Angsana New" w:eastAsia="Angsana New"/>
          <w:sz w:val="56"/>
          <w:szCs w:val="56"/>
          <w:spacing w:val="-1"/>
          <w:w w:val="100"/>
          <w:b/>
          <w:bCs/>
          <w:position w:val="10"/>
        </w:rPr>
        <w:t>ม</w:t>
      </w:r>
      <w:r>
        <w:rPr>
          <w:rFonts w:ascii="Angsana New" w:hAnsi="Angsana New" w:cs="Angsana New" w:eastAsia="Angsana New"/>
          <w:sz w:val="56"/>
          <w:szCs w:val="56"/>
          <w:spacing w:val="1"/>
          <w:w w:val="100"/>
          <w:b/>
          <w:bCs/>
          <w:position w:val="10"/>
        </w:rPr>
        <w:t>เ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  <w:b/>
          <w:bCs/>
          <w:position w:val="10"/>
        </w:rPr>
        <w:t>ค</w:t>
      </w:r>
      <w:r>
        <w:rPr>
          <w:rFonts w:ascii="Angsana New" w:hAnsi="Angsana New" w:cs="Angsana New" w:eastAsia="Angsana New"/>
          <w:sz w:val="56"/>
          <w:szCs w:val="56"/>
          <w:spacing w:val="-1"/>
          <w:w w:val="100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2"/>
          <w:w w:val="100"/>
          <w:b/>
          <w:bCs/>
          <w:position w:val="10"/>
        </w:rPr>
        <w:t>อ</w:t>
      </w:r>
      <w:r>
        <w:rPr>
          <w:rFonts w:ascii="Angsana New" w:hAnsi="Angsana New" w:cs="Angsana New" w:eastAsia="Angsana New"/>
          <w:sz w:val="56"/>
          <w:szCs w:val="56"/>
          <w:spacing w:val="-1"/>
          <w:w w:val="100"/>
          <w:b/>
          <w:bCs/>
          <w:position w:val="10"/>
        </w:rPr>
        <w:t>ง</w:t>
      </w:r>
      <w:r>
        <w:rPr>
          <w:rFonts w:ascii="Angsana New" w:hAnsi="Angsana New" w:cs="Angsana New" w:eastAsia="Angsana New"/>
          <w:sz w:val="56"/>
          <w:szCs w:val="56"/>
          <w:spacing w:val="2"/>
          <w:w w:val="100"/>
          <w:b/>
          <w:bCs/>
          <w:position w:val="10"/>
        </w:rPr>
        <w:t>ม</w:t>
      </w:r>
      <w:r>
        <w:rPr>
          <w:rFonts w:ascii="Angsana New" w:hAnsi="Angsana New" w:cs="Angsana New" w:eastAsia="Angsana New"/>
          <w:sz w:val="56"/>
          <w:szCs w:val="56"/>
          <w:spacing w:val="2"/>
          <w:w w:val="100"/>
          <w:b/>
          <w:bCs/>
          <w:position w:val="10"/>
        </w:rPr>
        <w:t>อ</w:t>
      </w:r>
      <w:r>
        <w:rPr>
          <w:rFonts w:ascii="Angsana New" w:hAnsi="Angsana New" w:cs="Angsana New" w:eastAsia="Angsana New"/>
          <w:sz w:val="56"/>
          <w:szCs w:val="56"/>
          <w:spacing w:val="-1"/>
          <w:w w:val="100"/>
          <w:b/>
          <w:bCs/>
          <w:position w:val="10"/>
        </w:rPr>
        <w:t>อ</w:t>
      </w:r>
      <w:r>
        <w:rPr>
          <w:rFonts w:ascii="Angsana New" w:hAnsi="Angsana New" w:cs="Angsana New" w:eastAsia="Angsana New"/>
          <w:sz w:val="56"/>
          <w:szCs w:val="56"/>
          <w:spacing w:val="-1"/>
          <w:w w:val="100"/>
          <w:b/>
          <w:bCs/>
          <w:position w:val="10"/>
        </w:rPr>
        <w:t>ป</w:t>
      </w:r>
      <w:r>
        <w:rPr>
          <w:rFonts w:ascii="Angsana New" w:hAnsi="Angsana New" w:cs="Angsana New" w:eastAsia="Angsana New"/>
          <w:sz w:val="56"/>
          <w:szCs w:val="56"/>
          <w:spacing w:val="2"/>
          <w:w w:val="100"/>
          <w:b/>
          <w:bCs/>
          <w:position w:val="10"/>
        </w:rPr>
        <w:t>ก</w:t>
      </w:r>
      <w:r>
        <w:rPr>
          <w:rFonts w:ascii="Angsana New" w:hAnsi="Angsana New" w:cs="Angsana New" w:eastAsia="Angsana New"/>
          <w:sz w:val="56"/>
          <w:szCs w:val="56"/>
          <w:spacing w:val="-1"/>
          <w:w w:val="100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56"/>
          <w:szCs w:val="56"/>
          <w:spacing w:val="1"/>
          <w:w w:val="100"/>
          <w:b/>
          <w:bCs/>
          <w:position w:val="10"/>
        </w:rPr>
        <w:t>ณ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  <w:b/>
          <w:bCs/>
          <w:position w:val="10"/>
        </w:rPr>
        <w:t>ท</w:t>
      </w:r>
      <w:r>
        <w:rPr>
          <w:rFonts w:ascii="Angsana New" w:hAnsi="Angsana New" w:cs="Angsana New" w:eastAsia="Angsana New"/>
          <w:sz w:val="56"/>
          <w:szCs w:val="56"/>
          <w:spacing w:val="1"/>
          <w:w w:val="100"/>
          <w:b/>
          <w:bCs/>
          <w:position w:val="10"/>
        </w:rPr>
        <w:t>เ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  <w:b/>
          <w:bCs/>
          <w:position w:val="10"/>
        </w:rPr>
        <w:t>พ</w:t>
      </w:r>
      <w:r>
        <w:rPr>
          <w:rFonts w:ascii="Angsana New" w:hAnsi="Angsana New" w:cs="Angsana New" w:eastAsia="Angsana New"/>
          <w:sz w:val="56"/>
          <w:szCs w:val="56"/>
          <w:spacing w:val="2"/>
          <w:w w:val="100"/>
          <w:b/>
          <w:bCs/>
          <w:position w:val="10"/>
        </w:rPr>
        <w:t>ย</w:t>
      </w:r>
      <w:r>
        <w:rPr>
          <w:rFonts w:ascii="Angsana New" w:hAnsi="Angsana New" w:cs="Angsana New" w:eastAsia="Angsana New"/>
          <w:sz w:val="56"/>
          <w:szCs w:val="56"/>
          <w:spacing w:val="1"/>
          <w:w w:val="100"/>
          <w:b/>
          <w:bCs/>
          <w:position w:val="10"/>
        </w:rPr>
        <w:t>ง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  <w:b/>
          <w:bCs/>
          <w:position w:val="10"/>
        </w:rPr>
        <w:t>พอ</w:t>
      </w:r>
      <w:r>
        <w:rPr>
          <w:rFonts w:ascii="Angsana New" w:hAnsi="Angsana New" w:cs="Angsana New" w:eastAsia="Angsana New"/>
          <w:sz w:val="56"/>
          <w:szCs w:val="56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980" w:bottom="280" w:left="40" w:right="460"/>
        </w:sectPr>
      </w:pPr>
      <w:rPr/>
    </w:p>
    <w:p>
      <w:pPr>
        <w:spacing w:before="0" w:after="0" w:line="819" w:lineRule="exact"/>
        <w:ind w:left="3683" w:right="4515"/>
        <w:jc w:val="center"/>
        <w:rPr>
          <w:rFonts w:ascii="Angsana New" w:hAnsi="Angsana New" w:cs="Angsana New" w:eastAsia="Angsana New"/>
          <w:sz w:val="64"/>
          <w:szCs w:val="64"/>
        </w:rPr>
      </w:pPr>
      <w:rPr/>
      <w:r>
        <w:rPr/>
        <w:pict>
          <v:group style="position:absolute;margin-left:0pt;margin-top:0pt;width:719.0625pt;height:43.25pt;mso-position-horizontal-relative:page;mso-position-vertical-relative:page;z-index:-1711" coordorigin="0,0" coordsize="14381,865">
            <v:group style="position:absolute;left:0;top:0;width:14371;height:855" coordorigin="0,0" coordsize="14371,855">
              <v:shape style="position:absolute;left:0;top:0;width:14371;height:855" coordorigin="0,0" coordsize="14371,855" path="m0,855l14371,855,14371,0,0,0,0,855e" filled="t" fillcolor="#FBD4B5" stroked="f">
                <v:path arrowok="t"/>
                <v:fill/>
              </v:shape>
              <v:shape style="position:absolute;left:3893;top:0;width:5258;height:857" type="#_x0000_t75">
                <v:imagedata r:id="rId92" o:title=""/>
              </v:shape>
              <v:shape style="position:absolute;left:8302;top:0;width:1061;height:857" type="#_x0000_t75">
                <v:imagedata r:id="rId93" o:title=""/>
              </v:shape>
              <v:shape style="position:absolute;left:8513;top:0;width:958;height:857" type="#_x0000_t75">
                <v:imagedata r:id="rId94" o:title=""/>
              </v:shape>
              <v:shape style="position:absolute;left:8621;top:0;width:1882;height:857" type="#_x0000_t75">
                <v:imagedata r:id="rId95" o:title=""/>
              </v:shape>
              <v:shape style="position:absolute;left:9653;top:0;width:955;height:857" type="#_x0000_t75">
                <v:imagedata r:id="rId96" o:title=""/>
              </v:shape>
            </v:group>
            <w10:wrap type="none"/>
          </v:group>
        </w:pic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มาตรการในยทธศ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position w:val="10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สต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10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0"/>
        </w:rPr>
        <w:t>3.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08" w:lineRule="exact"/>
        <w:ind w:left="114" w:right="-20"/>
        <w:jc w:val="left"/>
        <w:tabs>
          <w:tab w:pos="680" w:val="left"/>
        </w:tabs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6"/>
        </w:rPr>
        <w:t>1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.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ab/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6"/>
        </w:rPr>
        <w:t>บร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6"/>
        </w:rPr>
        <w:t>ณ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6"/>
        </w:rPr>
        <w:t>าการเครอขายเ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6"/>
        </w:rPr>
        <w:t>ท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6"/>
        </w:rPr>
        <w:t>คโนโลยสารสนเ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6"/>
        </w:rPr>
        <w:t>ท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6"/>
        </w:rPr>
        <w:t>ศ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6"/>
        </w:rPr>
        <w:t>และการ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6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6"/>
        </w:rPr>
        <w:t>อสารของกระทรวง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6"/>
        </w:rPr>
        <w:t>ศ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6"/>
        </w:rPr>
        <w:t>กษา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6"/>
        </w:rPr>
        <w:t>ธ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6"/>
        </w:rPr>
        <w:t>การ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6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รวม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6"/>
        </w:rPr>
        <w:t>ท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งการ</w:t>
      </w:r>
      <w:r>
        <w:rPr>
          <w:rFonts w:ascii="Angsana New" w:hAnsi="Angsana New" w:cs="Angsana New" w:eastAsia="Angsana New"/>
          <w:sz w:val="44"/>
          <w:szCs w:val="44"/>
          <w:spacing w:val="-2"/>
          <w:w w:val="100"/>
          <w:b/>
          <w:bCs/>
          <w:position w:val="6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ชเทคโน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6"/>
        </w:rPr>
        <w:t>โ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6"/>
        </w:rPr>
        <w:t>ลย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690" w:right="-20"/>
        <w:jc w:val="left"/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ไ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สายที่ทันส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ัย</w:t>
      </w:r>
      <w:r>
        <w:rPr>
          <w:rFonts w:ascii="Angsana New" w:hAnsi="Angsana New" w:cs="Angsana New" w:eastAsia="Angsana New"/>
          <w:sz w:val="44"/>
          <w:szCs w:val="44"/>
          <w:spacing w:val="-19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เชน</w:t>
      </w:r>
      <w:r>
        <w:rPr>
          <w:rFonts w:ascii="Angsana New" w:hAnsi="Angsana New" w:cs="Angsana New" w:eastAsia="Angsana New"/>
          <w:sz w:val="44"/>
          <w:szCs w:val="44"/>
          <w:spacing w:val="-4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เทคโนโลย</w:t>
      </w:r>
      <w:r>
        <w:rPr>
          <w:rFonts w:ascii="Angsana New" w:hAnsi="Angsana New" w:cs="Angsana New" w:eastAsia="Angsana New"/>
          <w:sz w:val="44"/>
          <w:szCs w:val="44"/>
          <w:spacing w:val="-11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3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G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ป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ตน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114" w:right="-20"/>
        <w:jc w:val="left"/>
        <w:tabs>
          <w:tab w:pos="680" w:val="left"/>
        </w:tabs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2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.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ab/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เสร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สนบ</w:t>
      </w:r>
      <w:r>
        <w:rPr>
          <w:rFonts w:ascii="Angsana New" w:hAnsi="Angsana New" w:cs="Angsana New" w:eastAsia="Angsana New"/>
          <w:sz w:val="44"/>
          <w:szCs w:val="44"/>
          <w:spacing w:val="3"/>
          <w:w w:val="99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ะ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จ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การ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ช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เครอ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ออ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ป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กร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ณ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ททน</w:t>
      </w:r>
      <w:r>
        <w:rPr>
          <w:rFonts w:ascii="Angsana New" w:hAnsi="Angsana New" w:cs="Angsana New" w:eastAsia="Angsana New"/>
          <w:sz w:val="44"/>
          <w:szCs w:val="44"/>
          <w:spacing w:val="3"/>
          <w:w w:val="99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นการเขาถ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สอการ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นการสอนและการ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690" w:right="-20"/>
        <w:jc w:val="left"/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เร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นรแบบอเลกทรอ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กส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114" w:right="-20"/>
        <w:jc w:val="left"/>
        <w:tabs>
          <w:tab w:pos="680" w:val="left"/>
        </w:tabs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3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.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ab/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เสร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สนบ</w:t>
      </w:r>
      <w:r>
        <w:rPr>
          <w:rFonts w:ascii="Angsana New" w:hAnsi="Angsana New" w:cs="Angsana New" w:eastAsia="Angsana New"/>
          <w:sz w:val="44"/>
          <w:szCs w:val="44"/>
          <w:spacing w:val="3"/>
          <w:w w:val="99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ะ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จ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การนารอ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พ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ฒ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นา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เร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นแบบ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เลกทรอนกส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ช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-6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ช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อนเทอรเ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ไ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รส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690" w:right="-20"/>
        <w:jc w:val="left"/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ท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ค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ณ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ภ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าพ</w:t>
      </w:r>
      <w:r>
        <w:rPr>
          <w:rFonts w:ascii="Angsana New" w:hAnsi="Angsana New" w:cs="Angsana New" w:eastAsia="Angsana New"/>
          <w:sz w:val="44"/>
          <w:szCs w:val="44"/>
          <w:spacing w:val="-12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ป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-8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รว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ท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การ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ป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รบ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ป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ป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ฏบ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การคอ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พ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ว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อร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กบ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ผ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เร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นอ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พ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พอ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114" w:right="-20"/>
        <w:jc w:val="left"/>
        <w:tabs>
          <w:tab w:pos="680" w:val="left"/>
        </w:tabs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4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.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ab/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เสร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บ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ะ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จ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การ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พ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ฒ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ครอขา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เทคโ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โล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-2"/>
          <w:w w:val="100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ารส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เท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ศ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ะการสอสารของ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690" w:right="-20"/>
        <w:jc w:val="left"/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กระทรวง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ศ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กษา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ธ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การ</w:t>
      </w:r>
      <w:r>
        <w:rPr>
          <w:rFonts w:ascii="Angsana New" w:hAnsi="Angsana New" w:cs="Angsana New" w:eastAsia="Angsana New"/>
          <w:sz w:val="44"/>
          <w:szCs w:val="44"/>
          <w:spacing w:val="-26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พ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อการ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ศ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กษา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นร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ะ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บบไซ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บอ</w:t>
      </w:r>
      <w:r>
        <w:rPr>
          <w:rFonts w:ascii="Angsana New" w:hAnsi="Angsana New" w:cs="Angsana New" w:eastAsia="Angsana New"/>
          <w:sz w:val="44"/>
          <w:szCs w:val="44"/>
          <w:spacing w:val="5"/>
          <w:w w:val="100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โฮม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114" w:right="-20"/>
        <w:jc w:val="left"/>
        <w:tabs>
          <w:tab w:pos="680" w:val="left"/>
        </w:tabs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5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.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ab/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จ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สรรคลนควา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ถ</w:t>
      </w:r>
      <w:r>
        <w:rPr>
          <w:rFonts w:ascii="Angsana New" w:hAnsi="Angsana New" w:cs="Angsana New" w:eastAsia="Angsana New"/>
          <w:sz w:val="44"/>
          <w:szCs w:val="44"/>
          <w:spacing w:val="-3"/>
          <w:w w:val="99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ละ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พ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ฒ</w:t>
      </w:r>
      <w:r>
        <w:rPr>
          <w:rFonts w:ascii="Angsana New" w:hAnsi="Angsana New" w:cs="Angsana New" w:eastAsia="Angsana New"/>
          <w:sz w:val="44"/>
          <w:szCs w:val="44"/>
          <w:spacing w:val="2"/>
          <w:w w:val="99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าโคร</w:t>
      </w:r>
      <w:r>
        <w:rPr>
          <w:rFonts w:ascii="Angsana New" w:hAnsi="Angsana New" w:cs="Angsana New" w:eastAsia="Angsana New"/>
          <w:sz w:val="44"/>
          <w:szCs w:val="44"/>
          <w:spacing w:val="-1"/>
          <w:w w:val="99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ขา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วท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กระ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จ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เส</w:t>
      </w:r>
      <w:r>
        <w:rPr>
          <w:rFonts w:ascii="Angsana New" w:hAnsi="Angsana New" w:cs="Angsana New" w:eastAsia="Angsana New"/>
          <w:sz w:val="44"/>
          <w:szCs w:val="44"/>
          <w:spacing w:val="1"/>
          <w:w w:val="99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4"/>
          <w:szCs w:val="44"/>
          <w:spacing w:val="0"/>
          <w:w w:val="99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วท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โทรท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ศ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4"/>
          <w:szCs w:val="44"/>
          <w:spacing w:val="-17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กล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ป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สา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ารถรบบ</w:t>
      </w:r>
      <w:r>
        <w:rPr>
          <w:rFonts w:ascii="Angsana New" w:hAnsi="Angsana New" w:cs="Angsana New" w:eastAsia="Angsana New"/>
          <w:sz w:val="44"/>
          <w:szCs w:val="44"/>
          <w:spacing w:val="-2"/>
          <w:w w:val="100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การ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28" w:lineRule="exact"/>
        <w:ind w:left="690" w:right="-20"/>
        <w:jc w:val="left"/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การ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ศ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กษาไ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อยางทั่วถึงทั่</w:t>
      </w:r>
      <w:r>
        <w:rPr>
          <w:rFonts w:ascii="Angsana New" w:hAnsi="Angsana New" w:cs="Angsana New" w:eastAsia="Angsana New"/>
          <w:sz w:val="44"/>
          <w:szCs w:val="44"/>
          <w:spacing w:val="3"/>
          <w:w w:val="100"/>
          <w:b/>
          <w:bCs/>
          <w:position w:val="8"/>
        </w:rPr>
        <w:t>ว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ประเทศ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spacing w:before="0" w:after="0" w:line="530" w:lineRule="exact"/>
        <w:ind w:left="114" w:right="-20"/>
        <w:jc w:val="left"/>
        <w:tabs>
          <w:tab w:pos="680" w:val="left"/>
        </w:tabs>
        <w:rPr>
          <w:rFonts w:ascii="Angsana New" w:hAnsi="Angsana New" w:cs="Angsana New" w:eastAsia="Angsana New"/>
          <w:sz w:val="44"/>
          <w:szCs w:val="44"/>
        </w:rPr>
      </w:pPr>
      <w:rPr/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6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.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ab/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จัดใหมีกระบวนการ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กษาความมั่นคงป</w:t>
      </w:r>
      <w:r>
        <w:rPr>
          <w:rFonts w:ascii="Angsana New" w:hAnsi="Angsana New" w:cs="Angsana New" w:eastAsia="Angsana New"/>
          <w:sz w:val="44"/>
          <w:szCs w:val="44"/>
          <w:spacing w:val="-2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อด</w:t>
      </w:r>
      <w:r>
        <w:rPr>
          <w:rFonts w:ascii="Angsana New" w:hAnsi="Angsana New" w:cs="Angsana New" w:eastAsia="Angsana New"/>
          <w:sz w:val="44"/>
          <w:szCs w:val="44"/>
          <w:spacing w:val="-2"/>
          <w:w w:val="100"/>
          <w:b/>
          <w:bCs/>
          <w:position w:val="8"/>
        </w:rPr>
        <w:t>ภ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ัยระบบเทคโนโ</w:t>
      </w:r>
      <w:r>
        <w:rPr>
          <w:rFonts w:ascii="Angsana New" w:hAnsi="Angsana New" w:cs="Angsana New" w:eastAsia="Angsana New"/>
          <w:sz w:val="44"/>
          <w:szCs w:val="44"/>
          <w:spacing w:val="2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ยสารสนเทศแ</w:t>
      </w:r>
      <w:r>
        <w:rPr>
          <w:rFonts w:ascii="Angsana New" w:hAnsi="Angsana New" w:cs="Angsana New" w:eastAsia="Angsana New"/>
          <w:sz w:val="44"/>
          <w:szCs w:val="44"/>
          <w:spacing w:val="-2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ะกา</w:t>
      </w:r>
      <w:r>
        <w:rPr>
          <w:rFonts w:ascii="Angsana New" w:hAnsi="Angsana New" w:cs="Angsana New" w:eastAsia="Angsana New"/>
          <w:sz w:val="44"/>
          <w:szCs w:val="44"/>
          <w:spacing w:val="1"/>
          <w:w w:val="100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สอสารอยางเค</w:t>
      </w:r>
      <w:r>
        <w:rPr>
          <w:rFonts w:ascii="Angsana New" w:hAnsi="Angsana New" w:cs="Angsana New" w:eastAsia="Angsana New"/>
          <w:sz w:val="44"/>
          <w:szCs w:val="44"/>
          <w:spacing w:val="-1"/>
          <w:w w:val="100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งค</w:t>
      </w:r>
      <w:r>
        <w:rPr>
          <w:rFonts w:ascii="Angsana New" w:hAnsi="Angsana New" w:cs="Angsana New" w:eastAsia="Angsana New"/>
          <w:sz w:val="44"/>
          <w:szCs w:val="44"/>
          <w:spacing w:val="-4"/>
          <w:w w:val="100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4"/>
          <w:szCs w:val="44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0" w:bottom="280" w:left="540" w:right="7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95.626999pt;width:720pt;height:81.563pt;mso-position-horizontal-relative:page;mso-position-vertical-relative:page;z-index:-1710" coordorigin="0,1913" coordsize="14400,1631">
            <v:shape style="position:absolute;left:0;top:1913;width:14400;height:1631" type="#_x0000_t75">
              <v:imagedata r:id="rId97" o:title=""/>
            </v:shape>
            <v:shape style="position:absolute;left:0;top:2071;width:2930;height:974" type="#_x0000_t75">
              <v:imagedata r:id="rId98" o:title=""/>
            </v:shape>
            <v:shape style="position:absolute;left:2081;top:2071;width:1061;height:974" type="#_x0000_t75">
              <v:imagedata r:id="rId99" o:title=""/>
            </v:shape>
            <v:shape style="position:absolute;left:2292;top:2071;width:955;height:974" type="#_x0000_t75">
              <v:imagedata r:id="rId100" o:title=""/>
            </v:shape>
            <v:shape style="position:absolute;left:2398;top:2071;width:955;height:974" type="#_x0000_t75">
              <v:imagedata r:id="rId101" o:title=""/>
            </v:shape>
            <v:shape style="position:absolute;left:2503;top:2071;width:3089;height:974" type="#_x0000_t75">
              <v:imagedata r:id="rId102" o:title=""/>
            </v:shape>
            <v:shape style="position:absolute;left:4742;top:2071;width:1634;height:974" type="#_x0000_t75">
              <v:imagedata r:id="rId103" o:title=""/>
            </v:shape>
            <v:shape style="position:absolute;left:5527;top:2071;width:8789;height:974" type="#_x0000_t75">
              <v:imagedata r:id="rId104" o:title=""/>
            </v:shape>
            <v:shape style="position:absolute;left:13466;top:2071;width:934;height:974" type="#_x0000_t75">
              <v:imagedata r:id="rId105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701" w:lineRule="exact"/>
        <w:ind w:left="104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-1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  <w:t>ทธศ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position w:val="-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  <w:t>สต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position w:val="-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  <w:position w:val="-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  <w:t>4.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  <w:t>พฒนาระบบ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  <w:t>ICT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position w:val="-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  <w:t>เพื่อส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-1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  <w:t>บส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position w:val="-1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  <w:t>นการบ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-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  <w:t>หาร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-1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  <w:t>ดการและการบ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-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-1"/>
        </w:rPr>
        <w:t>การ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08" w:lineRule="auto"/>
        <w:ind w:left="1258" w:right="711" w:firstLine="-418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าประสงค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มค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ข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บบสาร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b/>
          <w:bCs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b/>
          <w:bCs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ารบร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ารบร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านการ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กษา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</w:r>
    </w:p>
    <w:p>
      <w:pPr>
        <w:jc w:val="left"/>
        <w:spacing w:after="0"/>
        <w:sectPr>
          <w:pgSz w:w="14400" w:h="10800" w:orient="landscape"/>
          <w:pgMar w:top="980" w:bottom="280" w:left="40" w:right="420"/>
        </w:sectPr>
      </w:pPr>
      <w:rPr/>
    </w:p>
    <w:p>
      <w:pPr>
        <w:spacing w:before="0" w:after="0" w:line="864" w:lineRule="exact"/>
        <w:ind w:left="3609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/>
        <w:pict>
          <v:group style="position:absolute;margin-left:0pt;margin-top:0pt;width:711.9551pt;height:45.5pt;mso-position-horizontal-relative:page;mso-position-vertical-relative:page;z-index:-1709" coordorigin="0,0" coordsize="14239,910">
            <v:group style="position:absolute;left:0;top:0;width:14229;height:900" coordorigin="0,0" coordsize="14229,900">
              <v:shape style="position:absolute;left:0;top:0;width:14229;height:900" coordorigin="0,0" coordsize="14229,900" path="m0,900l14229,900,14229,0,0,0,0,900e" filled="t" fillcolor="#FBD4B5" stroked="f">
                <v:path arrowok="t"/>
                <v:fill/>
              </v:shape>
              <v:shape style="position:absolute;left:3751;top:0;width:5258;height:902" type="#_x0000_t75">
                <v:imagedata r:id="rId106" o:title=""/>
              </v:shape>
              <v:shape style="position:absolute;left:8160;top:0;width:1061;height:902" type="#_x0000_t75">
                <v:imagedata r:id="rId107" o:title=""/>
              </v:shape>
              <v:shape style="position:absolute;left:8371;top:0;width:958;height:902" type="#_x0000_t75">
                <v:imagedata r:id="rId108" o:title=""/>
              </v:shape>
              <v:shape style="position:absolute;left:8479;top:0;width:1882;height:902" type="#_x0000_t75">
                <v:imagedata r:id="rId109" o:title=""/>
              </v:shape>
              <v:shape style="position:absolute;left:9511;top:0;width:955;height:902" type="#_x0000_t75">
                <v:imagedata r:id="rId110" o:title=""/>
              </v:shape>
            </v:group>
            <w10:wrap type="none"/>
          </v:group>
        </w:pic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มาตรการในยทธศ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position w:val="9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สต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9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9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5.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63" w:lineRule="exact"/>
        <w:ind w:left="114" w:right="-20"/>
        <w:jc w:val="left"/>
        <w:tabs>
          <w:tab w:pos="920" w:val="left"/>
        </w:tabs>
        <w:rPr>
          <w:rFonts w:ascii="Angsana New" w:hAnsi="Angsana New" w:cs="Angsana New" w:eastAsia="Angsana New"/>
          <w:sz w:val="48"/>
          <w:szCs w:val="48"/>
        </w:rPr>
      </w:pPr>
      <w:rPr/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7"/>
        </w:rPr>
        <w:t>1.</w:t>
        <w:tab/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7"/>
        </w:rPr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7"/>
        </w:rPr>
        <w:t>สงเส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7"/>
        </w:rPr>
        <w:t>ร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7"/>
        </w:rPr>
        <w:t>ม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7"/>
        </w:rPr>
        <w:t>สน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7"/>
        </w:rPr>
        <w:t>บ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7"/>
        </w:rPr>
        <w:t>สนน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7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7"/>
        </w:rPr>
        <w:t>ารม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7"/>
        </w:rPr>
        <w:t>บ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7"/>
        </w:rPr>
        <w:t>ท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7"/>
        </w:rPr>
        <w:t>บ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7"/>
        </w:rPr>
        <w:t>า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7"/>
        </w:rPr>
        <w:t>ท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7"/>
        </w:rPr>
        <w:t>ข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7"/>
        </w:rPr>
        <w:t>อ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7"/>
        </w:rPr>
        <w:t>ง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7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7"/>
        </w:rPr>
        <w:t>อ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7"/>
        </w:rPr>
        <w:t>ง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7"/>
        </w:rPr>
        <w:t>ท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7"/>
        </w:rPr>
        <w:t>นพฒนาเ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7"/>
        </w:rPr>
        <w:t>ท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7"/>
        </w:rPr>
        <w:t>ค</w:t>
      </w:r>
      <w:r>
        <w:rPr>
          <w:rFonts w:ascii="Angsana New" w:hAnsi="Angsana New" w:cs="Angsana New" w:eastAsia="Angsana New"/>
          <w:sz w:val="48"/>
          <w:szCs w:val="48"/>
          <w:spacing w:val="2"/>
          <w:w w:val="100"/>
          <w:b/>
          <w:bCs/>
          <w:position w:val="7"/>
        </w:rPr>
        <w:t>โ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7"/>
        </w:rPr>
        <w:t>นโ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7"/>
        </w:rPr>
        <w:t>ล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7"/>
        </w:rPr>
        <w:t>ยเพ</w:t>
      </w:r>
      <w:r>
        <w:rPr>
          <w:rFonts w:ascii="Angsana New" w:hAnsi="Angsana New" w:cs="Angsana New" w:eastAsia="Angsana New"/>
          <w:sz w:val="48"/>
          <w:szCs w:val="48"/>
          <w:spacing w:val="2"/>
          <w:w w:val="100"/>
          <w:b/>
          <w:bCs/>
          <w:position w:val="7"/>
        </w:rPr>
        <w:t>อ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7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7"/>
        </w:rPr>
        <w:t>า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7"/>
        </w:rPr>
        <w:t>ร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7"/>
        </w:rPr>
        <w:t>ศ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7"/>
        </w:rPr>
        <w:t>กษา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114" w:right="-20"/>
        <w:jc w:val="left"/>
        <w:tabs>
          <w:tab w:pos="920" w:val="left"/>
        </w:tabs>
        <w:rPr>
          <w:rFonts w:ascii="Angsana New" w:hAnsi="Angsana New" w:cs="Angsana New" w:eastAsia="Angsana New"/>
          <w:sz w:val="48"/>
          <w:szCs w:val="48"/>
        </w:rPr>
      </w:pPr>
      <w:rPr/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2.</w:t>
        <w:tab/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สงเสรมสน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บ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สนน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ะจ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ารว</w:t>
      </w:r>
      <w:r>
        <w:rPr>
          <w:rFonts w:ascii="Angsana New" w:hAnsi="Angsana New" w:cs="Angsana New" w:eastAsia="Angsana New"/>
          <w:sz w:val="48"/>
          <w:szCs w:val="48"/>
          <w:spacing w:val="2"/>
          <w:w w:val="100"/>
          <w:b/>
          <w:bCs/>
          <w:position w:val="8"/>
        </w:rPr>
        <w:t>จ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ท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สราง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งคควา</w:t>
      </w:r>
      <w:r>
        <w:rPr>
          <w:rFonts w:ascii="Angsana New" w:hAnsi="Angsana New" w:cs="Angsana New" w:eastAsia="Angsana New"/>
          <w:sz w:val="48"/>
          <w:szCs w:val="48"/>
          <w:spacing w:val="2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ะ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3"/>
          <w:w w:val="100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8"/>
          <w:szCs w:val="48"/>
          <w:spacing w:val="2"/>
          <w:w w:val="100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ท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ศ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ท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าง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ารวจยท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925" w:right="-20"/>
        <w:jc w:val="left"/>
        <w:rPr>
          <w:rFonts w:ascii="Angsana New" w:hAnsi="Angsana New" w:cs="Angsana New" w:eastAsia="Angsana New"/>
          <w:sz w:val="48"/>
          <w:szCs w:val="48"/>
        </w:rPr>
      </w:pPr>
      <w:rPr/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ดประโย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ช</w:t>
      </w:r>
      <w:r>
        <w:rPr>
          <w:rFonts w:ascii="Angsana New" w:hAnsi="Angsana New" w:cs="Angsana New" w:eastAsia="Angsana New"/>
          <w:sz w:val="48"/>
          <w:szCs w:val="48"/>
          <w:spacing w:val="-2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ารพฒนาควา</w:t>
      </w:r>
      <w:r>
        <w:rPr>
          <w:rFonts w:ascii="Angsana New" w:hAnsi="Angsana New" w:cs="Angsana New" w:eastAsia="Angsana New"/>
          <w:sz w:val="48"/>
          <w:szCs w:val="48"/>
          <w:spacing w:val="2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8"/>
          <w:szCs w:val="48"/>
          <w:spacing w:val="2"/>
          <w:w w:val="100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ใหม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114" w:right="-20"/>
        <w:jc w:val="left"/>
        <w:tabs>
          <w:tab w:pos="920" w:val="left"/>
        </w:tabs>
        <w:rPr>
          <w:rFonts w:ascii="Angsana New" w:hAnsi="Angsana New" w:cs="Angsana New" w:eastAsia="Angsana New"/>
          <w:sz w:val="48"/>
          <w:szCs w:val="48"/>
        </w:rPr>
      </w:pPr>
      <w:rPr/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3.</w:t>
        <w:tab/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สงเสรมสน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บ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สนนแ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ะจด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ารว</w:t>
      </w:r>
      <w:r>
        <w:rPr>
          <w:rFonts w:ascii="Angsana New" w:hAnsi="Angsana New" w:cs="Angsana New" w:eastAsia="Angsana New"/>
          <w:sz w:val="48"/>
          <w:szCs w:val="48"/>
          <w:spacing w:val="2"/>
          <w:w w:val="100"/>
          <w:b/>
          <w:bCs/>
          <w:position w:val="8"/>
        </w:rPr>
        <w:t>จ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ท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สราง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งคควา</w:t>
      </w:r>
      <w:r>
        <w:rPr>
          <w:rFonts w:ascii="Angsana New" w:hAnsi="Angsana New" w:cs="Angsana New" w:eastAsia="Angsana New"/>
          <w:sz w:val="48"/>
          <w:szCs w:val="48"/>
          <w:spacing w:val="2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ะ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3"/>
          <w:w w:val="100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8"/>
          <w:szCs w:val="48"/>
          <w:spacing w:val="2"/>
          <w:w w:val="100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ท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ศ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ท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าง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ารวจยท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925" w:right="-20"/>
        <w:jc w:val="left"/>
        <w:rPr>
          <w:rFonts w:ascii="Angsana New" w:hAnsi="Angsana New" w:cs="Angsana New" w:eastAsia="Angsana New"/>
          <w:sz w:val="48"/>
          <w:szCs w:val="48"/>
        </w:rPr>
      </w:pPr>
      <w:rPr/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ดประโย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ช</w:t>
      </w:r>
      <w:r>
        <w:rPr>
          <w:rFonts w:ascii="Angsana New" w:hAnsi="Angsana New" w:cs="Angsana New" w:eastAsia="Angsana New"/>
          <w:sz w:val="48"/>
          <w:szCs w:val="48"/>
          <w:spacing w:val="-2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ารพฒนาควา</w:t>
      </w:r>
      <w:r>
        <w:rPr>
          <w:rFonts w:ascii="Angsana New" w:hAnsi="Angsana New" w:cs="Angsana New" w:eastAsia="Angsana New"/>
          <w:sz w:val="48"/>
          <w:szCs w:val="48"/>
          <w:spacing w:val="2"/>
          <w:w w:val="100"/>
          <w:b/>
          <w:bCs/>
          <w:position w:val="8"/>
        </w:rPr>
        <w:t>ม</w:t>
      </w:r>
      <w:r>
        <w:rPr>
          <w:rFonts w:ascii="Angsana New" w:hAnsi="Angsana New" w:cs="Angsana New" w:eastAsia="Angsana New"/>
          <w:sz w:val="48"/>
          <w:szCs w:val="48"/>
          <w:spacing w:val="2"/>
          <w:w w:val="100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ใหม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114" w:right="-20"/>
        <w:jc w:val="left"/>
        <w:tabs>
          <w:tab w:pos="920" w:val="left"/>
        </w:tabs>
        <w:rPr>
          <w:rFonts w:ascii="Angsana New" w:hAnsi="Angsana New" w:cs="Angsana New" w:eastAsia="Angsana New"/>
          <w:sz w:val="48"/>
          <w:szCs w:val="48"/>
        </w:rPr>
      </w:pPr>
      <w:rPr/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4.</w:t>
        <w:tab/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สรางเคร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ขายน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วจย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ะสน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บ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สนน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ารนาผ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งานวจย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ไ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ป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ช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ประ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โ</w:t>
      </w:r>
      <w:r>
        <w:rPr>
          <w:rFonts w:ascii="Angsana New" w:hAnsi="Angsana New" w:cs="Angsana New" w:eastAsia="Angsana New"/>
          <w:sz w:val="48"/>
          <w:szCs w:val="48"/>
          <w:spacing w:val="-3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ช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ารพ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ฒ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นา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ประเ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ท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ศ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925" w:right="-20"/>
        <w:jc w:val="left"/>
        <w:rPr>
          <w:rFonts w:ascii="Angsana New" w:hAnsi="Angsana New" w:cs="Angsana New" w:eastAsia="Angsana New"/>
          <w:sz w:val="48"/>
          <w:szCs w:val="48"/>
        </w:rPr>
      </w:pPr>
      <w:rPr/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อย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นเ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ช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งพา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ณ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ชย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114" w:right="-20"/>
        <w:jc w:val="left"/>
        <w:tabs>
          <w:tab w:pos="920" w:val="left"/>
        </w:tabs>
        <w:rPr>
          <w:rFonts w:ascii="Angsana New" w:hAnsi="Angsana New" w:cs="Angsana New" w:eastAsia="Angsana New"/>
          <w:sz w:val="48"/>
          <w:szCs w:val="48"/>
        </w:rPr>
      </w:pPr>
      <w:rPr/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5.</w:t>
        <w:tab/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สราง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ไ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ารวจ</w:t>
      </w:r>
      <w:r>
        <w:rPr>
          <w:rFonts w:ascii="Angsana New" w:hAnsi="Angsana New" w:cs="Angsana New" w:eastAsia="Angsana New"/>
          <w:sz w:val="48"/>
          <w:szCs w:val="48"/>
          <w:spacing w:val="2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ะ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ถ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าย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ท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งคความร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ท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คโนโ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8"/>
          <w:szCs w:val="48"/>
          <w:spacing w:val="2"/>
          <w:w w:val="100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ะนว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ต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-2"/>
          <w:w w:val="100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รม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ระ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วาง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ภ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าคเ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ช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ส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ถ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าน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925" w:right="-20"/>
        <w:jc w:val="left"/>
        <w:rPr>
          <w:rFonts w:ascii="Angsana New" w:hAnsi="Angsana New" w:cs="Angsana New" w:eastAsia="Angsana New"/>
          <w:sz w:val="48"/>
          <w:szCs w:val="48"/>
        </w:rPr>
      </w:pPr>
      <w:rPr/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ประ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อบก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ร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และส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ถ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าน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ศ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กษา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ท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งในแ</w:t>
      </w:r>
      <w:r>
        <w:rPr>
          <w:rFonts w:ascii="Angsana New" w:hAnsi="Angsana New" w:cs="Angsana New" w:eastAsia="Angsana New"/>
          <w:sz w:val="48"/>
          <w:szCs w:val="48"/>
          <w:spacing w:val="2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ะตางปร</w:t>
      </w:r>
      <w:r>
        <w:rPr>
          <w:rFonts w:ascii="Angsana New" w:hAnsi="Angsana New" w:cs="Angsana New" w:eastAsia="Angsana New"/>
          <w:sz w:val="48"/>
          <w:szCs w:val="48"/>
          <w:spacing w:val="-3"/>
          <w:w w:val="100"/>
          <w:b/>
          <w:bCs/>
          <w:position w:val="8"/>
        </w:rPr>
        <w:t>ะ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เทศ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114" w:right="-20"/>
        <w:jc w:val="left"/>
        <w:tabs>
          <w:tab w:pos="920" w:val="left"/>
        </w:tabs>
        <w:rPr>
          <w:rFonts w:ascii="Angsana New" w:hAnsi="Angsana New" w:cs="Angsana New" w:eastAsia="Angsana New"/>
          <w:sz w:val="48"/>
          <w:szCs w:val="48"/>
        </w:rPr>
      </w:pPr>
      <w:rPr/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6.</w:t>
        <w:tab/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สงเสรมสน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บ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สนน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ะจ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ด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มเว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ท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แ</w:t>
      </w:r>
      <w:r>
        <w:rPr>
          <w:rFonts w:ascii="Angsana New" w:hAnsi="Angsana New" w:cs="Angsana New" w:eastAsia="Angsana New"/>
          <w:sz w:val="48"/>
          <w:szCs w:val="48"/>
          <w:spacing w:val="3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เป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8"/>
          <w:szCs w:val="48"/>
          <w:spacing w:val="-3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เร</w:t>
      </w:r>
      <w:r>
        <w:rPr>
          <w:rFonts w:ascii="Angsana New" w:hAnsi="Angsana New" w:cs="Angsana New" w:eastAsia="Angsana New"/>
          <w:sz w:val="48"/>
          <w:szCs w:val="48"/>
          <w:spacing w:val="-3"/>
          <w:w w:val="100"/>
          <w:b/>
          <w:bCs/>
          <w:position w:val="8"/>
        </w:rPr>
        <w:t>ย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นร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 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นา</w:t>
      </w:r>
      <w:r>
        <w:rPr>
          <w:rFonts w:ascii="Angsana New" w:hAnsi="Angsana New" w:cs="Angsana New" w:eastAsia="Angsana New"/>
          <w:sz w:val="48"/>
          <w:szCs w:val="48"/>
          <w:spacing w:val="-2"/>
          <w:w w:val="100"/>
          <w:b/>
          <w:bCs/>
          <w:position w:val="8"/>
        </w:rPr>
        <w:t>เ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สน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อ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ผ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ล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งานวจยระ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ห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วางส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ถ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าน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ศ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ษ</w:t>
      </w:r>
      <w:r>
        <w:rPr>
          <w:rFonts w:ascii="Angsana New" w:hAnsi="Angsana New" w:cs="Angsana New" w:eastAsia="Angsana New"/>
          <w:sz w:val="48"/>
          <w:szCs w:val="48"/>
          <w:spacing w:val="3"/>
          <w:w w:val="100"/>
          <w:b/>
          <w:bCs/>
          <w:position w:val="8"/>
        </w:rPr>
        <w:t>า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8"/>
        </w:rPr>
        <w:t>ท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ใ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น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925" w:right="-20"/>
        <w:jc w:val="left"/>
        <w:rPr>
          <w:rFonts w:ascii="Angsana New" w:hAnsi="Angsana New" w:cs="Angsana New" w:eastAsia="Angsana New"/>
          <w:sz w:val="48"/>
          <w:szCs w:val="48"/>
        </w:rPr>
      </w:pPr>
      <w:rPr/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และตา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ง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ปร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8"/>
        </w:rPr>
        <w:t>ะ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8"/>
        </w:rPr>
        <w:t>เทศ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position w:val="0"/>
        </w:rPr>
      </w:r>
    </w:p>
    <w:p>
      <w:pPr>
        <w:spacing w:before="0" w:after="0" w:line="578" w:lineRule="exact"/>
        <w:ind w:left="114" w:right="-20"/>
        <w:jc w:val="left"/>
        <w:tabs>
          <w:tab w:pos="920" w:val="left"/>
        </w:tabs>
        <w:rPr>
          <w:rFonts w:ascii="Angsana New" w:hAnsi="Angsana New" w:cs="Angsana New" w:eastAsia="Angsana New"/>
          <w:sz w:val="48"/>
          <w:szCs w:val="48"/>
        </w:rPr>
      </w:pPr>
      <w:rPr/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9"/>
        </w:rPr>
        <w:t>7.</w:t>
        <w:tab/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9"/>
        </w:rPr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9"/>
        </w:rPr>
        <w:t>พฒนาระ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9"/>
        </w:rPr>
        <w:t>บ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9"/>
        </w:rPr>
        <w:t>บ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9"/>
        </w:rPr>
        <w:t>บ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9"/>
        </w:rPr>
        <w:t>ร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9"/>
        </w:rPr>
        <w:t>ห</w:t>
      </w:r>
      <w:r>
        <w:rPr>
          <w:rFonts w:ascii="Angsana New" w:hAnsi="Angsana New" w:cs="Angsana New" w:eastAsia="Angsana New"/>
          <w:sz w:val="48"/>
          <w:szCs w:val="48"/>
          <w:spacing w:val="3"/>
          <w:w w:val="100"/>
          <w:b/>
          <w:bCs/>
          <w:position w:val="9"/>
        </w:rPr>
        <w:t>า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9"/>
        </w:rPr>
        <w:t>รจด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9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9"/>
        </w:rPr>
        <w:t>ารงานวจย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9"/>
        </w:rPr>
        <w:t> </w:t>
      </w:r>
      <w:r>
        <w:rPr>
          <w:rFonts w:ascii="Angsana New" w:hAnsi="Angsana New" w:cs="Angsana New" w:eastAsia="Angsana New"/>
          <w:sz w:val="48"/>
          <w:szCs w:val="48"/>
          <w:spacing w:val="-2"/>
          <w:w w:val="100"/>
          <w:b/>
          <w:bCs/>
          <w:position w:val="9"/>
        </w:rPr>
        <w:t>เ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9"/>
        </w:rPr>
        <w:t>พ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9"/>
        </w:rPr>
        <w:t>อ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9"/>
        </w:rPr>
        <w:t>สน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9"/>
        </w:rPr>
        <w:t>บ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9"/>
        </w:rPr>
        <w:t>สนน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9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9"/>
        </w:rPr>
        <w:t>าร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9"/>
        </w:rPr>
        <w:t>ศ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9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9"/>
        </w:rPr>
        <w:t>ษ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9"/>
        </w:rPr>
        <w:t>าคนควาเ</w:t>
      </w:r>
      <w:r>
        <w:rPr>
          <w:rFonts w:ascii="Angsana New" w:hAnsi="Angsana New" w:cs="Angsana New" w:eastAsia="Angsana New"/>
          <w:sz w:val="48"/>
          <w:szCs w:val="48"/>
          <w:spacing w:val="1"/>
          <w:w w:val="100"/>
          <w:b/>
          <w:bCs/>
          <w:position w:val="9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9"/>
        </w:rPr>
        <w:t>ยว</w:t>
      </w:r>
      <w:r>
        <w:rPr>
          <w:rFonts w:ascii="Angsana New" w:hAnsi="Angsana New" w:cs="Angsana New" w:eastAsia="Angsana New"/>
          <w:sz w:val="48"/>
          <w:szCs w:val="48"/>
          <w:spacing w:val="3"/>
          <w:w w:val="100"/>
          <w:b/>
          <w:bCs/>
          <w:position w:val="9"/>
        </w:rPr>
        <w:t>ก</w:t>
      </w:r>
      <w:r>
        <w:rPr>
          <w:rFonts w:ascii="Angsana New" w:hAnsi="Angsana New" w:cs="Angsana New" w:eastAsia="Angsana New"/>
          <w:sz w:val="48"/>
          <w:szCs w:val="48"/>
          <w:spacing w:val="-1"/>
          <w:w w:val="100"/>
          <w:b/>
          <w:bCs/>
          <w:position w:val="9"/>
        </w:rPr>
        <w:t>บ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b/>
          <w:bCs/>
          <w:position w:val="9"/>
        </w:rPr>
        <w:t>งานวจย</w:t>
      </w:r>
      <w:r>
        <w:rPr>
          <w:rFonts w:ascii="Angsana New" w:hAnsi="Angsana New" w:cs="Angsana New" w:eastAsia="Angsana New"/>
          <w:sz w:val="48"/>
          <w:szCs w:val="48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0" w:bottom="280" w:left="540" w:right="600"/>
        </w:sectPr>
      </w:pPr>
      <w:rPr/>
    </w:p>
    <w:p>
      <w:pPr>
        <w:spacing w:before="0" w:after="0" w:line="879" w:lineRule="exact"/>
        <w:ind w:left="4480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/>
        <w:pict>
          <v:group style="position:absolute;margin-left:0pt;margin-top:28.125pt;width:720pt;height:46.045pt;mso-position-horizontal-relative:page;mso-position-vertical-relative:page;z-index:-1708" coordorigin="0,563" coordsize="14400,921">
            <v:shape style="position:absolute;left:0;top:563;width:14400;height:921" coordorigin="0,563" coordsize="14400,921" path="m0,1483l14400,1483,14400,563,0,563,0,1483e" filled="t" fillcolor="#B8CDE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234.839996pt;width:720pt;height:52.54pt;mso-position-horizontal-relative:page;mso-position-vertical-relative:page;z-index:-1707" coordorigin="0,4697" coordsize="14400,1051">
            <v:group style="position:absolute;left:0;top:4838;width:14400;height:900" coordorigin="0,4838" coordsize="14400,900">
              <v:shape style="position:absolute;left:0;top:4838;width:14400;height:900" coordorigin="0,4838" coordsize="14400,900" path="m0,5738l14400,5738,14400,4838,0,4838,0,5738e" filled="t" fillcolor="#FBD4B5" stroked="f">
                <v:path arrowok="t"/>
                <v:fill/>
              </v:shape>
              <v:shape style="position:absolute;left:3922;top:4697;width:4524;height:1042" type="#_x0000_t75">
                <v:imagedata r:id="rId111" o:title=""/>
              </v:shape>
              <v:shape style="position:absolute;left:7596;top:4697;width:1886;height:1042" type="#_x0000_t75">
                <v:imagedata r:id="rId112" o:title=""/>
              </v:shape>
              <v:shape style="position:absolute;left:8633;top:4697;width:1505;height:1042" type="#_x0000_t75">
                <v:imagedata r:id="rId113" o:title=""/>
              </v:shape>
              <v:shape style="position:absolute;left:9288;top:4697;width:1243;height:1042" type="#_x0000_t75">
                <v:imagedata r:id="rId114" o:title=""/>
              </v:shape>
              <v:shape style="position:absolute;left:9682;top:4697;width:955;height:1042" type="#_x0000_t75">
                <v:imagedata r:id="rId115" o:title=""/>
              </v:shape>
            </v:group>
            <w10:wrap type="none"/>
          </v:group>
        </w:pic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แนวปฏิบัติใ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9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การดาเ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นงาน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08" w:lineRule="auto"/>
        <w:ind w:left="112" w:right="-35"/>
        <w:jc w:val="both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ในทางปฏิบ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</w:rPr>
        <w:t>ั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ติแ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ละ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นวยงานจา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อง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าหนดรายละเอยดและวิ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ธ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ปฏิบั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b/>
          <w:bCs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ิเฉพาะ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มาตรกา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ที่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ยว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ข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อง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บทข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งต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ซ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งร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ว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มถึงกา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าหนดม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การ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อย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โค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งการ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จาเ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นเ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มเติม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00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เฉพาะมา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รการ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ู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รณ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การ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96" w:lineRule="exact"/>
        <w:ind w:left="976" w:right="-20"/>
        <w:jc w:val="left"/>
        <w:tabs>
          <w:tab w:pos="138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0"/>
        </w:rPr>
        <w:t>•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0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แนว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0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ณา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ษา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976" w:right="-20"/>
        <w:jc w:val="left"/>
        <w:tabs>
          <w:tab w:pos="138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3"/>
        </w:rPr>
        <w:t>•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3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แนว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3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รณา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ารส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นร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56" w:lineRule="exact"/>
        <w:ind w:left="976" w:right="-20"/>
        <w:jc w:val="left"/>
        <w:tabs>
          <w:tab w:pos="138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2"/>
        </w:rPr>
        <w:t>•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2"/>
        </w:rPr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คโนโ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2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2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ารบรณา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2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สารส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  <w:b/>
          <w:bCs/>
          <w:position w:val="12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b/>
          <w:bCs/>
          <w:position w:val="12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b/>
          <w:bCs/>
          <w:position w:val="12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2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  <w:b/>
          <w:bCs/>
          <w:position w:val="12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56" w:lineRule="exact"/>
        <w:ind w:left="976" w:right="-20"/>
        <w:jc w:val="left"/>
        <w:tabs>
          <w:tab w:pos="138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3"/>
        </w:rPr>
        <w:t>•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3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โค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ณา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84" w:lineRule="exact"/>
        <w:ind w:left="976" w:right="-20"/>
        <w:jc w:val="left"/>
        <w:tabs>
          <w:tab w:pos="138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4"/>
        </w:rPr>
        <w:t>•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4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แนว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4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4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4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รณา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ารร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4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คร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ขา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4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4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คโ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4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โ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560" w:bottom="280" w:left="320" w:right="400"/>
        </w:sectPr>
      </w:pPr>
      <w:rPr/>
    </w:p>
    <w:p>
      <w:pPr>
        <w:spacing w:before="0" w:after="0" w:line="746" w:lineRule="exact"/>
        <w:ind w:left="4231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/>
        <w:pict>
          <v:group style="position:absolute;margin-left:0pt;margin-top:67.625pt;width:720pt;height:46.045pt;mso-position-horizontal-relative:page;mso-position-vertical-relative:paragraph;z-index:-1706" coordorigin="0,1353" coordsize="14400,921">
            <v:shape style="position:absolute;left:0;top:1353;width:14400;height:921" coordorigin="0,1353" coordsize="14400,921" path="m0,2273l14400,2273,14400,1353,0,1353,0,2273e" filled="t" fillcolor="#FBD4B5" stroked="f">
              <v:path arrowok="t"/>
              <v:fill/>
            </v:shape>
          </v:group>
          <w10:wrap type="none"/>
        </w:pic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แนวปฏิบัติใ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-1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การดาเ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-1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นงาน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b/>
          <w:bCs/>
          <w:position w:val="-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-1"/>
        </w:rPr>
        <w:t>(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ตอ)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834" w:lineRule="exact"/>
        <w:ind w:left="3755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/>
        <w:pict>
          <v:group style="position:absolute;margin-left:0pt;margin-top:-69.634308pt;width:720pt;height:46.045pt;mso-position-horizontal-relative:page;mso-position-vertical-relative:paragraph;z-index:-1705" coordorigin="0,-1393" coordsize="14400,921">
            <v:shape style="position:absolute;left:0;top:-1393;width:14400;height:921" coordorigin="0,-1393" coordsize="14400,921" path="m0,-472l14400,-472,14400,-1393,0,-1393,0,-472e" filled="t" fillcolor="#B8CDE4" stroked="f">
              <v:path arrowok="t"/>
              <v:fill/>
            </v:shape>
          </v:group>
          <w10:wrap type="none"/>
        </w:pic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แนว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0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ฒ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นา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นร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91.206827pt;height:291.840pt;mso-position-horizontal-relative:char;mso-position-vertical-relative:line" type="#_x0000_t75">
            <v:imagedata r:id="rId1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4400" w:h="10800" w:orient="landscape"/>
          <w:pgMar w:top="560" w:bottom="280" w:left="120" w:right="200"/>
        </w:sectPr>
      </w:pPr>
      <w:rPr/>
    </w:p>
    <w:p>
      <w:pPr>
        <w:spacing w:before="0" w:after="0" w:line="746" w:lineRule="exact"/>
        <w:ind w:left="3991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/>
        <w:pict>
          <v:group style="position:absolute;margin-left:0pt;margin-top:101.245003pt;width:720pt;height:46.045pt;mso-position-horizontal-relative:page;mso-position-vertical-relative:page;z-index:-1704" coordorigin="0,2025" coordsize="14400,921">
            <v:shape style="position:absolute;left:0;top:2025;width:14400;height:921" coordorigin="0,2025" coordsize="14400,921" path="m0,2946l14400,2946,14400,2025,0,2025,0,2946e" filled="t" fillcolor="#FBD4B5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28.125pt;width:720pt;height:46.045pt;mso-position-horizontal-relative:page;mso-position-vertical-relative:page;z-index:-1703" coordorigin="0,563" coordsize="14400,921">
            <v:shape style="position:absolute;left:0;top:563;width:14400;height:921" coordorigin="0,563" coordsize="14400,921" path="m0,1483l14400,1483,14400,563,0,563,0,1483e" filled="t" fillcolor="#B8CDE4" stroked="f">
              <v:path arrowok="t"/>
              <v:fill/>
            </v:shape>
          </v:group>
          <w10:wrap type="none"/>
        </w:pic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แนวปฏิบัติใ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-1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การดาเ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-1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นงาน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b/>
          <w:bCs/>
          <w:position w:val="-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-1"/>
        </w:rPr>
        <w:t>(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ตอ)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34" w:lineRule="exact"/>
        <w:ind w:left="4660" w:right="4660"/>
        <w:jc w:val="center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การใช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10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Web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0"/>
        </w:rPr>
        <w:t>A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pplication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72.063483pt;height:218.7075pt;mso-position-horizontal-relative:char;mso-position-vertical-relative:line" type="#_x0000_t75">
            <v:imagedata r:id="rId1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4400" w:h="10800" w:orient="landscape"/>
          <w:pgMar w:top="560" w:bottom="280" w:left="360" w:right="340"/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2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5.284996pt;height:30.03pt;mso-position-horizontal-relative:char;mso-position-vertical-relative:line" type="#_x0000_t75">
            <v:imagedata r:id="rId1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463" w:lineRule="exact"/>
        <w:ind w:left="2946" w:right="-20"/>
        <w:jc w:val="left"/>
        <w:rPr>
          <w:rFonts w:ascii="Times New Roman" w:hAnsi="Times New Roman" w:cs="Times New Roman" w:eastAsia="Times New Roman"/>
          <w:sz w:val="41"/>
          <w:szCs w:val="41"/>
        </w:rPr>
      </w:pPr>
      <w:rPr/>
      <w:r>
        <w:rPr>
          <w:rFonts w:ascii="Times New Roman" w:hAnsi="Times New Roman" w:cs="Times New Roman" w:eastAsia="Times New Roman"/>
          <w:sz w:val="39"/>
          <w:szCs w:val="39"/>
          <w:spacing w:val="0"/>
          <w:w w:val="105"/>
          <w:b/>
          <w:bCs/>
          <w:position w:val="-1"/>
        </w:rPr>
        <w:t>fll11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5"/>
          <w:b/>
          <w:bCs/>
          <w:position w:val="-1"/>
        </w:rPr>
        <w:t>Clou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5"/>
          <w:b/>
          <w:bCs/>
          <w:position w:val="-1"/>
        </w:rPr>
        <w:t>d</w:t>
      </w:r>
      <w:r>
        <w:rPr>
          <w:rFonts w:ascii="Times New Roman" w:hAnsi="Times New Roman" w:cs="Times New Roman" w:eastAsia="Times New Roman"/>
          <w:sz w:val="41"/>
          <w:szCs w:val="41"/>
          <w:spacing w:val="72"/>
          <w:w w:val="105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5"/>
          <w:b/>
          <w:bCs/>
          <w:position w:val="-1"/>
        </w:rPr>
        <w:t>Computing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100"/>
          <w:position w:val="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4400" w:h="10800" w:orient="landscape"/>
          <w:pgMar w:top="580" w:bottom="280" w:left="2060" w:right="2060"/>
        </w:sectPr>
      </w:pPr>
      <w:rPr/>
    </w:p>
    <w:p>
      <w:pPr>
        <w:spacing w:before="37" w:after="0" w:line="240" w:lineRule="auto"/>
        <w:ind w:left="2987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/>
        <w:pict>
          <v:group style="position:absolute;margin-left:0pt;margin-top:29.124365pt;width:209.828571pt;height:.1pt;mso-position-horizontal-relative:page;mso-position-vertical-relative:page;z-index:-1697" coordorigin="0,582" coordsize="4197,2">
            <v:shape style="position:absolute;left:0;top:582;width:4197;height:2" coordorigin="0,582" coordsize="4197,0" path="m0,582l4197,582e" filled="f" stroked="t" strokeweight="2.057143pt" strokecolor="#B8CCE4">
              <v:path arrowok="t"/>
            </v:shape>
          </v:group>
          <w10:wrap type="none"/>
        </w:pict>
      </w:r>
      <w:r>
        <w:rPr/>
        <w:pict>
          <v:group style="position:absolute;margin-left:519.771423pt;margin-top:29.124365pt;width:199.542857pt;height:.1pt;mso-position-horizontal-relative:page;mso-position-vertical-relative:page;z-index:-1696" coordorigin="10395,582" coordsize="3991,2">
            <v:shape style="position:absolute;left:10395;top:582;width:3991;height:2" coordorigin="10395,582" coordsize="3991,0" path="m10395,582l14386,582e" filled="f" stroked="t" strokeweight="2.057143pt" strokecolor="#B8CCE4">
              <v:path arrowok="t"/>
            </v:shape>
          </v:group>
          <w10:wrap type="none"/>
        </w:pict>
      </w:r>
      <w:r>
        <w:rPr/>
        <w:pict>
          <v:group style="position:absolute;margin-left:0pt;margin-top:72.982231pt;width:718.628571pt;height:.1pt;mso-position-horizontal-relative:page;mso-position-vertical-relative:page;z-index:-1695" coordorigin="0,1460" coordsize="14373,2">
            <v:shape style="position:absolute;left:0;top:1460;width:14373;height:2" coordorigin="0,1460" coordsize="14373,0" path="m0,1460l14373,1460e" filled="f" stroked="t" strokeweight="3.428571pt" strokecolor="#B8CCE4">
              <v:path arrowok="t"/>
            </v:shape>
          </v:group>
          <w10:wrap type="none"/>
        </w:pict>
      </w:r>
      <w:r>
        <w:rPr/>
        <w:pict>
          <v:group style="position:absolute;margin-left:2.742857pt;margin-top:90.114212pt;width:172.8pt;height:.1pt;mso-position-horizontal-relative:page;mso-position-vertical-relative:page;z-index:-1694" coordorigin="55,1802" coordsize="3456,2">
            <v:shape style="position:absolute;left:55;top:1802;width:3456;height:2" coordorigin="55,1802" coordsize="3456,0" path="m55,1802l3511,1802e" filled="f" stroked="t" strokeweight=".685714pt" strokecolor="#FBD4B3">
              <v:path arrowok="t"/>
            </v:shape>
          </v:group>
          <w10:wrap type="none"/>
        </w:pict>
      </w:r>
      <w:r>
        <w:rPr/>
        <w:pict>
          <v:group style="position:absolute;margin-left:545.828552pt;margin-top:90.114212pt;width:172.8pt;height:.1pt;mso-position-horizontal-relative:page;mso-position-vertical-relative:page;z-index:-1693" coordorigin="10917,1802" coordsize="3456,2">
            <v:shape style="position:absolute;left:10917;top:1802;width:3456;height:2" coordorigin="10917,1802" coordsize="3456,0" path="m10917,1802l14373,1802e" filled="f" stroked="t" strokeweight=".685714pt" strokecolor="#FBD4B3">
              <v:path arrowok="t"/>
            </v:shape>
          </v:group>
          <w10:wrap type="none"/>
        </w:pict>
      </w:r>
      <w:r>
        <w:rPr/>
        <w:pict>
          <v:group style="position:absolute;margin-left:2.742857pt;margin-top:135.342636pt;width:205.714286pt;height:.1pt;mso-position-horizontal-relative:page;mso-position-vertical-relative:page;z-index:-1692" coordorigin="55,2707" coordsize="4114,2">
            <v:shape style="position:absolute;left:55;top:2707;width:4114;height:2" coordorigin="55,2707" coordsize="4114,0" path="m55,2707l4169,2707e" filled="f" stroked="t" strokeweight="2.057143pt" strokecolor="#FBD4B3">
              <v:path arrowok="t"/>
            </v:shape>
          </v:group>
          <w10:wrap type="none"/>
        </w:pict>
      </w:r>
      <w:r>
        <w:rPr/>
        <w:pict>
          <v:group style="position:absolute;margin-left:512.914307pt;margin-top:135.342636pt;width:205.714285pt;height:.1pt;mso-position-horizontal-relative:page;mso-position-vertical-relative:page;z-index:-1691" coordorigin="10258,2707" coordsize="4114,2">
            <v:shape style="position:absolute;left:10258;top:2707;width:4114;height:2" coordorigin="10258,2707" coordsize="4114,0" path="m10258,2707l14373,2707e" filled="f" stroked="t" strokeweight="2.057143pt" strokecolor="#FBD4B3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6.96286pt;margin-top:2.991771pt;width:1.551407pt;height:72pt;mso-position-horizontal-relative:page;mso-position-vertical-relative:paragraph;z-index:-1690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312F2D"/>
                      <w:spacing w:val="-826"/>
                      <w:w w:val="120"/>
                      <w:i/>
                      <w:position w:val="-1"/>
                    </w:rPr>
                    <w:t>0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v:shape style="width:108.342857pt;height:58.971428pt;mso-position-horizontal-relative:char;mso-position-vertical-relative:line" type="#_x0000_t75">
            <v:imagedata r:id="rId1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-15"/>
        </w:rPr>
        <w:t>          </w:t>
      </w:r>
      <w:r>
        <w:rPr>
          <w:rFonts w:ascii="Arial" w:hAnsi="Arial" w:cs="Arial" w:eastAsia="Arial"/>
          <w:sz w:val="32"/>
          <w:szCs w:val="32"/>
          <w:color w:val="424446"/>
          <w:spacing w:val="-79"/>
          <w:w w:val="100"/>
          <w:position w:val="-15"/>
        </w:rPr>
        <w:t>•</w:t>
      </w:r>
      <w:r>
        <w:rPr>
          <w:rFonts w:ascii="Arial" w:hAnsi="Arial" w:cs="Arial" w:eastAsia="Arial"/>
          <w:sz w:val="31"/>
          <w:szCs w:val="31"/>
          <w:color w:val="312F2D"/>
          <w:spacing w:val="0"/>
          <w:w w:val="100"/>
          <w:position w:val="0"/>
        </w:rPr>
        <w:t>"'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23" w:after="0" w:line="240" w:lineRule="auto"/>
        <w:ind w:left="2987" w:right="-20"/>
        <w:jc w:val="left"/>
        <w:tabs>
          <w:tab w:pos="4220" w:val="left"/>
          <w:tab w:pos="548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A3649"/>
          <w:spacing w:val="0"/>
          <w:w w:val="100"/>
        </w:rPr>
        <w:t>Server</w:t>
      </w:r>
      <w:r>
        <w:rPr>
          <w:rFonts w:ascii="Arial" w:hAnsi="Arial" w:cs="Arial" w:eastAsia="Arial"/>
          <w:sz w:val="22"/>
          <w:szCs w:val="22"/>
          <w:color w:val="2A3649"/>
          <w:spacing w:val="-4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A3649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2A3649"/>
          <w:spacing w:val="0"/>
          <w:w w:val="100"/>
        </w:rPr>
        <w:t>Serv</w:t>
      </w:r>
      <w:r>
        <w:rPr>
          <w:rFonts w:ascii="Arial" w:hAnsi="Arial" w:cs="Arial" w:eastAsia="Arial"/>
          <w:sz w:val="22"/>
          <w:szCs w:val="22"/>
          <w:color w:val="2A3649"/>
          <w:spacing w:val="-11"/>
          <w:w w:val="101"/>
        </w:rPr>
        <w:t>e</w:t>
      </w:r>
      <w:r>
        <w:rPr>
          <w:rFonts w:ascii="Arial" w:hAnsi="Arial" w:cs="Arial" w:eastAsia="Arial"/>
          <w:sz w:val="22"/>
          <w:szCs w:val="22"/>
          <w:color w:val="4B5D74"/>
          <w:spacing w:val="0"/>
          <w:w w:val="133"/>
        </w:rPr>
        <w:t>r</w:t>
      </w:r>
      <w:r>
        <w:rPr>
          <w:rFonts w:ascii="Arial" w:hAnsi="Arial" w:cs="Arial" w:eastAsia="Arial"/>
          <w:sz w:val="22"/>
          <w:szCs w:val="22"/>
          <w:color w:val="4B5D74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4B5D74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2A3649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color w:val="2A3649"/>
          <w:spacing w:val="0"/>
          <w:w w:val="101"/>
        </w:rPr>
        <w:t>erver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49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83.771423pt;margin-top:82.285713pt;width:71.314285pt;height:61.714287pt;mso-position-horizontal-relative:page;mso-position-vertical-relative:paragraph;z-index:-1702" type="#_x0000_t75">
            <v:imagedata r:id="rId120" o:title=""/>
          </v:shape>
        </w:pict>
      </w:r>
      <w:r>
        <w:rPr/>
        <w:pict>
          <v:shape style="position:absolute;margin-left:363.428558pt;margin-top:9.599999pt;width:25.934999pt;height:60.06pt;mso-position-horizontal-relative:page;mso-position-vertical-relative:paragraph;z-index:-1701" type="#_x0000_t75">
            <v:imagedata r:id="rId121" o:title=""/>
          </v:shape>
        </w:pict>
      </w:r>
      <w:r>
        <w:rPr/>
        <w:pict>
          <v:shape style="position:absolute;margin-left:338.742859pt;margin-top:83.657143pt;width:74.057144pt;height:60.342857pt;mso-position-horizontal-relative:page;mso-position-vertical-relative:paragraph;z-index:-1700" type="#_x0000_t75">
            <v:imagedata r:id="rId122" o:title=""/>
          </v:shape>
        </w:pict>
      </w:r>
      <w:r>
        <w:rPr/>
        <w:pict>
          <v:shape style="width:40.949999pt;height:72.345pt;mso-position-horizontal-relative:char;mso-position-vertical-relative:line" type="#_x0000_t75">
            <v:imagedata r:id="rId1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986" w:right="-20"/>
        <w:jc w:val="left"/>
        <w:tabs>
          <w:tab w:pos="530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24446"/>
          <w:spacing w:val="0"/>
          <w:w w:val="100"/>
        </w:rPr>
        <w:t>Browser</w:t>
      </w:r>
      <w:r>
        <w:rPr>
          <w:rFonts w:ascii="Arial" w:hAnsi="Arial" w:cs="Arial" w:eastAsia="Arial"/>
          <w:sz w:val="22"/>
          <w:szCs w:val="22"/>
          <w:color w:val="424446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424446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312F2D"/>
          <w:spacing w:val="-13"/>
          <w:w w:val="103"/>
          <w:position w:val="-3"/>
        </w:rPr>
        <w:t>B</w:t>
      </w:r>
      <w:r>
        <w:rPr>
          <w:rFonts w:ascii="Arial" w:hAnsi="Arial" w:cs="Arial" w:eastAsia="Arial"/>
          <w:sz w:val="22"/>
          <w:szCs w:val="22"/>
          <w:color w:val="424446"/>
          <w:spacing w:val="0"/>
          <w:w w:val="102"/>
          <w:position w:val="-3"/>
        </w:rPr>
        <w:t>rows</w:t>
      </w:r>
      <w:r>
        <w:rPr>
          <w:rFonts w:ascii="Arial" w:hAnsi="Arial" w:cs="Arial" w:eastAsia="Arial"/>
          <w:sz w:val="22"/>
          <w:szCs w:val="22"/>
          <w:color w:val="424446"/>
          <w:spacing w:val="-11"/>
          <w:w w:val="102"/>
          <w:position w:val="-3"/>
        </w:rPr>
        <w:t>e</w:t>
      </w:r>
      <w:r>
        <w:rPr>
          <w:rFonts w:ascii="Arial" w:hAnsi="Arial" w:cs="Arial" w:eastAsia="Arial"/>
          <w:sz w:val="22"/>
          <w:szCs w:val="22"/>
          <w:color w:val="312F2D"/>
          <w:spacing w:val="0"/>
          <w:w w:val="111"/>
          <w:position w:val="-3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405" w:lineRule="exact"/>
        <w:ind w:left="-44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/>
        <w:br w:type="column"/>
      </w:r>
      <w:r>
        <w:rPr>
          <w:rFonts w:ascii="Arial" w:hAnsi="Arial" w:cs="Arial" w:eastAsia="Arial"/>
          <w:sz w:val="144"/>
          <w:szCs w:val="144"/>
          <w:color w:val="312F2D"/>
          <w:spacing w:val="-714"/>
          <w:w w:val="120"/>
          <w:i/>
          <w:position w:val="-10"/>
        </w:rPr>
        <w:t>0</w:t>
      </w:r>
      <w:r>
        <w:rPr>
          <w:rFonts w:ascii="Arial" w:hAnsi="Arial" w:cs="Arial" w:eastAsia="Arial"/>
          <w:sz w:val="32"/>
          <w:szCs w:val="32"/>
          <w:color w:val="424446"/>
          <w:spacing w:val="-79"/>
          <w:w w:val="86"/>
          <w:position w:val="20"/>
        </w:rPr>
        <w:t>•</w:t>
      </w:r>
      <w:r>
        <w:rPr>
          <w:rFonts w:ascii="Arial" w:hAnsi="Arial" w:cs="Arial" w:eastAsia="Arial"/>
          <w:sz w:val="31"/>
          <w:szCs w:val="31"/>
          <w:color w:val="312F2D"/>
          <w:spacing w:val="0"/>
          <w:w w:val="97"/>
          <w:position w:val="35"/>
        </w:rPr>
        <w:t>"'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115" w:lineRule="exact"/>
        <w:ind w:left="1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481.371429pt;margin-top:50.908306pt;width:31.542856pt;height:71.314285pt;mso-position-horizontal-relative:page;mso-position-vertical-relative:paragraph;z-index:-1699" type="#_x0000_t75">
            <v:imagedata r:id="rId124" o:title=""/>
          </v:shape>
        </w:pict>
      </w:r>
      <w:r>
        <w:rPr>
          <w:rFonts w:ascii="Arial" w:hAnsi="Arial" w:cs="Arial" w:eastAsia="Arial"/>
          <w:sz w:val="22"/>
          <w:szCs w:val="22"/>
          <w:color w:val="2A3649"/>
          <w:spacing w:val="0"/>
          <w:w w:val="100"/>
          <w:position w:val="2"/>
        </w:rPr>
        <w:t>Server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475.885712pt;margin-top:-61.367554pt;width:78.171425pt;height:60.342857pt;mso-position-horizontal-relative:page;mso-position-vertical-relative:paragraph;z-index:-1698" type="#_x0000_t75">
            <v:imagedata r:id="rId125" o:title=""/>
          </v:shape>
        </w:pict>
      </w:r>
      <w:r>
        <w:rPr>
          <w:rFonts w:ascii="Arial" w:hAnsi="Arial" w:cs="Arial" w:eastAsia="Arial"/>
          <w:sz w:val="22"/>
          <w:szCs w:val="22"/>
          <w:color w:val="312F2D"/>
          <w:spacing w:val="-13"/>
          <w:w w:val="103"/>
        </w:rPr>
        <w:t>B</w:t>
      </w:r>
      <w:r>
        <w:rPr>
          <w:rFonts w:ascii="Arial" w:hAnsi="Arial" w:cs="Arial" w:eastAsia="Arial"/>
          <w:sz w:val="22"/>
          <w:szCs w:val="22"/>
          <w:color w:val="424446"/>
          <w:spacing w:val="0"/>
          <w:w w:val="102"/>
        </w:rPr>
        <w:t>rows</w:t>
      </w:r>
      <w:r>
        <w:rPr>
          <w:rFonts w:ascii="Arial" w:hAnsi="Arial" w:cs="Arial" w:eastAsia="Arial"/>
          <w:sz w:val="22"/>
          <w:szCs w:val="22"/>
          <w:color w:val="424446"/>
          <w:spacing w:val="3"/>
          <w:w w:val="102"/>
        </w:rPr>
        <w:t>e</w:t>
      </w:r>
      <w:r>
        <w:rPr>
          <w:rFonts w:ascii="Arial" w:hAnsi="Arial" w:cs="Arial" w:eastAsia="Arial"/>
          <w:sz w:val="22"/>
          <w:szCs w:val="22"/>
          <w:color w:val="312F2D"/>
          <w:spacing w:val="0"/>
          <w:w w:val="111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280" w:left="2060" w:right="2060"/>
          <w:cols w:num="3" w:equalWidth="0">
            <w:col w:w="6197" w:space="576"/>
            <w:col w:w="961" w:space="383"/>
            <w:col w:w="2163"/>
          </w:cols>
        </w:sectPr>
      </w:pPr>
      <w:rPr/>
    </w:p>
    <w:p>
      <w:pPr>
        <w:spacing w:before="0" w:after="0" w:line="874" w:lineRule="exact"/>
        <w:ind w:left="4287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/>
        <w:pict>
          <v:group style="position:absolute;margin-left:0pt;margin-top:16.875pt;width:720pt;height:46.045pt;mso-position-horizontal-relative:page;mso-position-vertical-relative:page;z-index:-1689" coordorigin="0,338" coordsize="14400,921">
            <v:shape style="position:absolute;left:0;top:338;width:14400;height:921" coordorigin="0,338" coordsize="14400,921" path="m0,1258l14400,1258,14400,338,0,338,0,1258e" filled="t" fillcolor="#FBD4B5" stroked="f">
              <v:path arrowok="t"/>
              <v:fill/>
            </v:shape>
          </v:group>
          <w10:wrap type="none"/>
        </w:pic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โค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9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9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9"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9"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9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9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ณา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896" w:lineRule="exact"/>
        <w:ind w:left="104" w:right="-20"/>
        <w:jc w:val="left"/>
        <w:tabs>
          <w:tab w:pos="90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0"/>
        </w:rPr>
        <w:t>1.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0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โค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10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0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ามา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รฐา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0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ข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0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าน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0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ษา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56" w:lineRule="exact"/>
        <w:ind w:left="104" w:right="-20"/>
        <w:jc w:val="left"/>
        <w:tabs>
          <w:tab w:pos="90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2"/>
        </w:rPr>
        <w:t>2.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2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โค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2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งกา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2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2"/>
        </w:rPr>
        <w:t>ฒ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นาเว็บพอ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2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12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56" w:lineRule="exact"/>
        <w:ind w:left="104" w:right="-20"/>
        <w:jc w:val="left"/>
        <w:tabs>
          <w:tab w:pos="900" w:val="left"/>
        </w:tabs>
        <w:rPr>
          <w:rFonts w:ascii="TH SarabunPSK" w:hAnsi="TH SarabunPSK" w:cs="TH SarabunPSK" w:eastAsia="TH SarabunPSK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  <w:t>3.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โค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3"/>
        </w:rPr>
        <w:t>ษ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ฒ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นาโ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3"/>
        </w:rPr>
        <w:t>ค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สรา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ค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3"/>
        </w:rPr>
        <w:t>ข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มล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3"/>
        </w:rPr>
        <w:t>(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  <w:t>Data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  <w:t> 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  <w:t>wareh</w:t>
      </w:r>
      <w:r>
        <w:rPr>
          <w:rFonts w:ascii="TH SarabunPSK" w:hAnsi="TH SarabunPSK" w:cs="TH SarabunPSK" w:eastAsia="TH SarabunPSK"/>
          <w:sz w:val="64"/>
          <w:szCs w:val="64"/>
          <w:spacing w:val="-2"/>
          <w:w w:val="100"/>
          <w:b/>
          <w:bCs/>
          <w:position w:val="13"/>
        </w:rPr>
        <w:t>o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  <w:t>use)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04" w:right="-20"/>
        <w:jc w:val="left"/>
        <w:tabs>
          <w:tab w:pos="90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  <w:t>4.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โค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3"/>
        </w:rPr>
        <w:t>ฒ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นาร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บบรบสมค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รา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าน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ว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ผ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ผ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านร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บบ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คร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ขาย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04" w:right="-20"/>
        <w:jc w:val="left"/>
        <w:tabs>
          <w:tab w:pos="90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  <w:t>5.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โค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3"/>
        </w:rPr>
        <w:t>ฒ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นา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บบ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3"/>
        </w:rPr>
        <w:t>ค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นข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ผ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ษา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04" w:right="-20"/>
        <w:jc w:val="left"/>
        <w:tabs>
          <w:tab w:pos="90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  <w:t>6.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โค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13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สาน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  <w:b/>
          <w:bCs/>
          <w:position w:val="13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ข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ผ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04" w:right="-20"/>
        <w:jc w:val="left"/>
        <w:tabs>
          <w:tab w:pos="900" w:val="left"/>
        </w:tabs>
        <w:rPr>
          <w:rFonts w:ascii="TH SarabunPSK" w:hAnsi="TH SarabunPSK" w:cs="TH SarabunPSK" w:eastAsia="TH SarabunPSK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  <w:t>7.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โค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3"/>
        </w:rPr>
        <w:t>ฒ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นาร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บบบร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นร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3"/>
        </w:rPr>
        <w:t>(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  <w:t>LMS)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04" w:right="-20"/>
        <w:jc w:val="left"/>
        <w:tabs>
          <w:tab w:pos="90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  <w:t>8.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โค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งกา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3"/>
        </w:rPr>
        <w:t>ฒ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นาระบบ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3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ารงานวจัย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04" w:right="-20"/>
        <w:jc w:val="left"/>
        <w:tabs>
          <w:tab w:pos="90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  <w:t>9.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โค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3"/>
        </w:rPr>
        <w:t>ฒ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นาส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  <w:b/>
          <w:bCs/>
          <w:position w:val="13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นรแบบ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04" w:right="-20"/>
        <w:jc w:val="left"/>
        <w:rPr>
          <w:rFonts w:ascii="TH SarabunPSK" w:hAnsi="TH SarabunPSK" w:cs="TH SarabunPSK" w:eastAsia="TH SarabunPSK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  <w:t>10.</w:t>
      </w:r>
      <w:r>
        <w:rPr>
          <w:rFonts w:ascii="TH SarabunPSK" w:hAnsi="TH SarabunPSK" w:cs="TH SarabunPSK" w:eastAsia="TH SarabunPSK"/>
          <w:sz w:val="64"/>
          <w:szCs w:val="64"/>
          <w:spacing w:val="72"/>
          <w:w w:val="100"/>
          <w:b/>
          <w:bCs/>
          <w:position w:val="13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โค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13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บร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ความ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3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 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  <w:t>ICT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0"/>
        </w:rPr>
      </w:r>
    </w:p>
    <w:p>
      <w:pPr>
        <w:spacing w:before="0" w:after="0" w:line="784" w:lineRule="exact"/>
        <w:ind w:left="104" w:right="-20"/>
        <w:jc w:val="left"/>
        <w:rPr>
          <w:rFonts w:ascii="TH SarabunPSK" w:hAnsi="TH SarabunPSK" w:cs="TH SarabunPSK" w:eastAsia="TH SarabunPSK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4"/>
        </w:rPr>
        <w:t>11.</w:t>
      </w:r>
      <w:r>
        <w:rPr>
          <w:rFonts w:ascii="TH SarabunPSK" w:hAnsi="TH SarabunPSK" w:cs="TH SarabunPSK" w:eastAsia="TH SarabunPSK"/>
          <w:sz w:val="64"/>
          <w:szCs w:val="64"/>
          <w:spacing w:val="71"/>
          <w:w w:val="100"/>
          <w:b/>
          <w:bCs/>
          <w:position w:val="14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โค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4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งการ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4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4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ษ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4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ความปล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14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ดภัยในร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4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บบ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 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4"/>
        </w:rPr>
        <w:t>ICT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340" w:bottom="280" w:left="40" w:right="1200"/>
        </w:sectPr>
      </w:pPr>
      <w:rPr/>
    </w:p>
    <w:p>
      <w:pPr>
        <w:spacing w:before="0" w:after="0" w:line="879" w:lineRule="exact"/>
        <w:ind w:left="3611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/>
        <w:pict>
          <v:group style="position:absolute;margin-left:0pt;margin-top:28.125pt;width:720pt;height:46.045pt;mso-position-horizontal-relative:page;mso-position-vertical-relative:page;z-index:-1688" coordorigin="0,563" coordsize="14400,921">
            <v:shape style="position:absolute;left:0;top:563;width:14400;height:921" coordorigin="0,563" coordsize="14400,921" path="m0,1483l14400,1483,14400,563,0,563,0,1483e" filled="t" fillcolor="#B8CDE4" stroked="f">
              <v:path arrowok="t"/>
              <v:fill/>
            </v:shape>
          </v:group>
          <w10:wrap type="none"/>
        </w:pic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แนวปฏิบัติใ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9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การดาเ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นงาน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b/>
          <w:bCs/>
          <w:position w:val="9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9"/>
        </w:rPr>
        <w:t>(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ตอ)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96" w:lineRule="exact"/>
        <w:ind w:left="110" w:right="-20"/>
        <w:jc w:val="left"/>
        <w:tabs>
          <w:tab w:pos="68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0"/>
        </w:rPr>
        <w:t>•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0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โค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0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ฐานดาน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ค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0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ขายคว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ว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10" w:right="-20"/>
        <w:jc w:val="left"/>
        <w:tabs>
          <w:tab w:pos="68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3"/>
        </w:rPr>
        <w:t>•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3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การบ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การ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3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3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กทร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กส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56" w:lineRule="exact"/>
        <w:ind w:left="110" w:right="-20"/>
        <w:jc w:val="left"/>
        <w:tabs>
          <w:tab w:pos="68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2"/>
        </w:rPr>
        <w:t>•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2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การบ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2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หาร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12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2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ารระบบ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2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ค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ข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าย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72" w:lineRule="exact"/>
        <w:ind w:left="110" w:right="-20"/>
        <w:jc w:val="left"/>
        <w:tabs>
          <w:tab w:pos="68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4"/>
        </w:rPr>
        <w:t>•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14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แนว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4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4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4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ณ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บบ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ค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4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ขาย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560" w:bottom="280" w:left="740" w:right="2060"/>
        </w:sectPr>
      </w:pPr>
      <w:rPr/>
    </w:p>
    <w:p>
      <w:pPr>
        <w:spacing w:before="0" w:after="0" w:line="1170" w:lineRule="exact"/>
        <w:ind w:left="3116" w:right="3052"/>
        <w:jc w:val="center"/>
        <w:rPr>
          <w:rFonts w:ascii="Angsana New" w:hAnsi="Angsana New" w:cs="Angsana New" w:eastAsia="Angsana New"/>
          <w:sz w:val="88"/>
          <w:szCs w:val="88"/>
        </w:rPr>
      </w:pPr>
      <w:rPr/>
      <w:r>
        <w:rPr>
          <w:rFonts w:ascii="Angsana New" w:hAnsi="Angsana New" w:cs="Angsana New" w:eastAsia="Angsana New"/>
          <w:sz w:val="88"/>
          <w:szCs w:val="88"/>
          <w:spacing w:val="1"/>
          <w:w w:val="100"/>
          <w:b/>
          <w:bCs/>
          <w:position w:val="14"/>
        </w:rPr>
        <w:t>ห</w:t>
      </w:r>
      <w:r>
        <w:rPr>
          <w:rFonts w:ascii="Angsana New" w:hAnsi="Angsana New" w:cs="Angsana New" w:eastAsia="Angsana New"/>
          <w:sz w:val="88"/>
          <w:szCs w:val="88"/>
          <w:spacing w:val="1"/>
          <w:w w:val="100"/>
          <w:b/>
          <w:bCs/>
          <w:position w:val="14"/>
        </w:rPr>
        <w:t>ม</w:t>
      </w:r>
      <w:r>
        <w:rPr>
          <w:rFonts w:ascii="Angsana New" w:hAnsi="Angsana New" w:cs="Angsana New" w:eastAsia="Angsana New"/>
          <w:sz w:val="88"/>
          <w:szCs w:val="88"/>
          <w:spacing w:val="-1"/>
          <w:w w:val="100"/>
          <w:b/>
          <w:bCs/>
          <w:position w:val="14"/>
        </w:rPr>
        <w:t>า</w:t>
      </w:r>
      <w:r>
        <w:rPr>
          <w:rFonts w:ascii="Angsana New" w:hAnsi="Angsana New" w:cs="Angsana New" w:eastAsia="Angsana New"/>
          <w:sz w:val="88"/>
          <w:szCs w:val="88"/>
          <w:spacing w:val="-2"/>
          <w:w w:val="100"/>
          <w:b/>
          <w:bCs/>
          <w:position w:val="14"/>
        </w:rPr>
        <w:t>ย</w:t>
      </w:r>
      <w:r>
        <w:rPr>
          <w:rFonts w:ascii="Angsana New" w:hAnsi="Angsana New" w:cs="Angsana New" w:eastAsia="Angsana New"/>
          <w:sz w:val="88"/>
          <w:szCs w:val="88"/>
          <w:spacing w:val="0"/>
          <w:w w:val="100"/>
          <w:b/>
          <w:bCs/>
          <w:position w:val="14"/>
        </w:rPr>
        <w:t>เ</w:t>
      </w:r>
      <w:r>
        <w:rPr>
          <w:rFonts w:ascii="Angsana New" w:hAnsi="Angsana New" w:cs="Angsana New" w:eastAsia="Angsana New"/>
          <w:sz w:val="88"/>
          <w:szCs w:val="88"/>
          <w:spacing w:val="1"/>
          <w:w w:val="100"/>
          <w:b/>
          <w:bCs/>
          <w:position w:val="14"/>
        </w:rPr>
        <w:t>ล</w:t>
      </w:r>
      <w:r>
        <w:rPr>
          <w:rFonts w:ascii="Angsana New" w:hAnsi="Angsana New" w:cs="Angsana New" w:eastAsia="Angsana New"/>
          <w:sz w:val="88"/>
          <w:szCs w:val="88"/>
          <w:spacing w:val="-3"/>
          <w:w w:val="100"/>
          <w:b/>
          <w:bCs/>
          <w:position w:val="14"/>
        </w:rPr>
        <w:t>ข</w:t>
      </w:r>
      <w:r>
        <w:rPr>
          <w:rFonts w:ascii="Angsana New" w:hAnsi="Angsana New" w:cs="Angsana New" w:eastAsia="Angsana New"/>
          <w:sz w:val="88"/>
          <w:szCs w:val="88"/>
          <w:spacing w:val="0"/>
          <w:w w:val="100"/>
          <w:b/>
          <w:bCs/>
          <w:position w:val="14"/>
        </w:rPr>
        <w:t>ไ</w:t>
      </w:r>
      <w:r>
        <w:rPr>
          <w:rFonts w:ascii="Angsana New" w:hAnsi="Angsana New" w:cs="Angsana New" w:eastAsia="Angsana New"/>
          <w:sz w:val="88"/>
          <w:szCs w:val="88"/>
          <w:spacing w:val="1"/>
          <w:w w:val="100"/>
          <w:b/>
          <w:bCs/>
          <w:position w:val="14"/>
        </w:rPr>
        <w:t>อ</w:t>
      </w:r>
      <w:r>
        <w:rPr>
          <w:rFonts w:ascii="Angsana New" w:hAnsi="Angsana New" w:cs="Angsana New" w:eastAsia="Angsana New"/>
          <w:sz w:val="88"/>
          <w:szCs w:val="88"/>
          <w:spacing w:val="-1"/>
          <w:w w:val="100"/>
          <w:b/>
          <w:bCs/>
          <w:position w:val="14"/>
        </w:rPr>
        <w:t>พ</w:t>
      </w:r>
      <w:r>
        <w:rPr>
          <w:rFonts w:ascii="Angsana New" w:hAnsi="Angsana New" w:cs="Angsana New" w:eastAsia="Angsana New"/>
          <w:sz w:val="88"/>
          <w:szCs w:val="88"/>
          <w:spacing w:val="-1"/>
          <w:w w:val="100"/>
          <w:b/>
          <w:bCs/>
          <w:position w:val="14"/>
        </w:rPr>
        <w:t>ร</w:t>
      </w:r>
      <w:r>
        <w:rPr>
          <w:rFonts w:ascii="Angsana New" w:hAnsi="Angsana New" w:cs="Angsana New" w:eastAsia="Angsana New"/>
          <w:sz w:val="88"/>
          <w:szCs w:val="88"/>
          <w:spacing w:val="0"/>
          <w:w w:val="100"/>
          <w:b/>
          <w:bCs/>
          <w:position w:val="14"/>
        </w:rPr>
        <w:t>นท</w:t>
      </w:r>
      <w:r>
        <w:rPr>
          <w:rFonts w:ascii="Angsana New" w:hAnsi="Angsana New" w:cs="Angsana New" w:eastAsia="Angsana New"/>
          <w:sz w:val="88"/>
          <w:szCs w:val="88"/>
          <w:spacing w:val="-3"/>
          <w:w w:val="100"/>
          <w:b/>
          <w:bCs/>
          <w:position w:val="14"/>
        </w:rPr>
        <w:t> </w:t>
      </w:r>
      <w:r>
        <w:rPr>
          <w:rFonts w:ascii="Angsana New" w:hAnsi="Angsana New" w:cs="Angsana New" w:eastAsia="Angsana New"/>
          <w:sz w:val="88"/>
          <w:szCs w:val="88"/>
          <w:spacing w:val="0"/>
          <w:w w:val="100"/>
          <w:b/>
          <w:bCs/>
          <w:position w:val="14"/>
        </w:rPr>
        <w:t>6</w:t>
      </w:r>
      <w:r>
        <w:rPr>
          <w:rFonts w:ascii="Angsana New" w:hAnsi="Angsana New" w:cs="Angsana New" w:eastAsia="Angsana New"/>
          <w:sz w:val="88"/>
          <w:szCs w:val="88"/>
          <w:spacing w:val="-2"/>
          <w:w w:val="100"/>
          <w:b/>
          <w:bCs/>
          <w:position w:val="14"/>
        </w:rPr>
        <w:t> </w:t>
      </w:r>
      <w:r>
        <w:rPr>
          <w:rFonts w:ascii="Angsana New" w:hAnsi="Angsana New" w:cs="Angsana New" w:eastAsia="Angsana New"/>
          <w:sz w:val="88"/>
          <w:szCs w:val="88"/>
          <w:spacing w:val="0"/>
          <w:w w:val="100"/>
          <w:b/>
          <w:bCs/>
          <w:position w:val="14"/>
        </w:rPr>
        <w:t>(IPv</w:t>
      </w:r>
      <w:r>
        <w:rPr>
          <w:rFonts w:ascii="Angsana New" w:hAnsi="Angsana New" w:cs="Angsana New" w:eastAsia="Angsana New"/>
          <w:sz w:val="88"/>
          <w:szCs w:val="88"/>
          <w:spacing w:val="-3"/>
          <w:w w:val="100"/>
          <w:b/>
          <w:bCs/>
          <w:position w:val="14"/>
        </w:rPr>
        <w:t>6</w:t>
      </w:r>
      <w:r>
        <w:rPr>
          <w:rFonts w:ascii="Angsana New" w:hAnsi="Angsana New" w:cs="Angsana New" w:eastAsia="Angsana New"/>
          <w:sz w:val="88"/>
          <w:szCs w:val="88"/>
          <w:spacing w:val="0"/>
          <w:w w:val="100"/>
          <w:b/>
          <w:bCs/>
          <w:position w:val="14"/>
        </w:rPr>
        <w:t>)</w:t>
      </w:r>
      <w:r>
        <w:rPr>
          <w:rFonts w:ascii="Angsana New" w:hAnsi="Angsana New" w:cs="Angsana New" w:eastAsia="Angsana New"/>
          <w:sz w:val="88"/>
          <w:szCs w:val="88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37" w:lineRule="exact"/>
        <w:ind w:left="104" w:right="-20"/>
        <w:jc w:val="left"/>
        <w:tabs>
          <w:tab w:pos="640" w:val="left"/>
        </w:tabs>
        <w:rPr>
          <w:rFonts w:ascii="Angsana New" w:hAnsi="Angsana New" w:cs="Angsana New" w:eastAsia="Angsana New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spacing w:val="0"/>
          <w:w w:val="100"/>
          <w:position w:val="3"/>
        </w:rPr>
        <w:t>•</w:t>
        <w:tab/>
      </w:r>
      <w:r>
        <w:rPr>
          <w:rFonts w:ascii="Arial" w:hAnsi="Arial" w:cs="Arial" w:eastAsia="Arial"/>
          <w:sz w:val="60"/>
          <w:szCs w:val="60"/>
          <w:spacing w:val="0"/>
          <w:w w:val="100"/>
          <w:position w:val="3"/>
        </w:rPr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ม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3"/>
        </w:rPr>
        <w:t>ต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คร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3"/>
        </w:rPr>
        <w:t>ม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.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3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3"/>
        </w:rPr>
        <w:t>ว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นท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3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4</w:t>
      </w:r>
      <w:r>
        <w:rPr>
          <w:rFonts w:ascii="Angsana New" w:hAnsi="Angsana New" w:cs="Angsana New" w:eastAsia="Angsana New"/>
          <w:sz w:val="60"/>
          <w:szCs w:val="60"/>
          <w:spacing w:val="3"/>
          <w:w w:val="100"/>
          <w:position w:val="3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3"/>
        </w:rPr>
        <w:t>ม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ถนา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  <w:position w:val="3"/>
        </w:rPr>
        <w:t>ย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น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3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2556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เ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3"/>
        </w:rPr>
        <w:t>ห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น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3"/>
        </w:rPr>
        <w:t>ช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3"/>
        </w:rPr>
        <w:t>อ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3"/>
        </w:rPr>
        <w:t>บ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3"/>
        </w:rPr>
        <w:t>แ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  <w:position w:val="3"/>
        </w:rPr>
        <w:t>ผ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  <w:position w:val="3"/>
        </w:rPr>
        <w:t>น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3"/>
        </w:rPr>
        <w:t>ป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3"/>
        </w:rPr>
        <w:t>ฏ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3"/>
        </w:rPr>
        <w:t>บ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3"/>
        </w:rPr>
        <w:t>ต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ก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3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3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เพ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3"/>
        </w:rPr>
        <w:t>อ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3"/>
        </w:rPr>
        <w:t>ผ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3"/>
        </w:rPr>
        <w:t>ล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กดน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ส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3"/>
        </w:rPr>
        <w:t>ง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เส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3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ม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0"/>
        </w:rPr>
      </w:r>
    </w:p>
    <w:p>
      <w:pPr>
        <w:spacing w:before="0" w:after="0" w:line="644" w:lineRule="exact"/>
        <w:ind w:left="644" w:right="-20"/>
        <w:jc w:val="left"/>
        <w:rPr>
          <w:rFonts w:ascii="Angsana New" w:hAnsi="Angsana New" w:cs="Angsana New" w:eastAsia="Angsana New"/>
          <w:sz w:val="60"/>
          <w:szCs w:val="60"/>
        </w:rPr>
      </w:pPr>
      <w:rPr/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เ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11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ง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11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ด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1"/>
        </w:rPr>
        <w:t>แ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ล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1"/>
        </w:rPr>
        <w:t>ะ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1"/>
        </w:rPr>
        <w:t>ต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ด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1"/>
        </w:rPr>
        <w:t>ต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1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มผลก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1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11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ด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1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  <w:position w:val="11"/>
        </w:rPr>
        <w:t>เ</w:t>
      </w:r>
      <w:r>
        <w:rPr>
          <w:rFonts w:ascii="Angsana New" w:hAnsi="Angsana New" w:cs="Angsana New" w:eastAsia="Angsana New"/>
          <w:sz w:val="60"/>
          <w:szCs w:val="60"/>
          <w:spacing w:val="-3"/>
          <w:w w:val="100"/>
          <w:position w:val="11"/>
        </w:rPr>
        <w:t>น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นง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1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น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IP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1"/>
        </w:rPr>
        <w:t>v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6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ใน</w:t>
      </w:r>
      <w:r>
        <w:rPr>
          <w:rFonts w:ascii="Angsana New" w:hAnsi="Angsana New" w:cs="Angsana New" w:eastAsia="Angsana New"/>
          <w:sz w:val="60"/>
          <w:szCs w:val="60"/>
          <w:spacing w:val="-3"/>
          <w:w w:val="100"/>
          <w:position w:val="11"/>
        </w:rPr>
        <w:t>ป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ระเทศไทย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0"/>
        </w:rPr>
      </w:r>
    </w:p>
    <w:p>
      <w:pPr>
        <w:spacing w:before="78" w:after="0" w:line="170" w:lineRule="auto"/>
        <w:ind w:left="644" w:right="268" w:firstLine="-540"/>
        <w:jc w:val="left"/>
        <w:tabs>
          <w:tab w:pos="640" w:val="left"/>
        </w:tabs>
        <w:rPr>
          <w:rFonts w:ascii="Angsana New" w:hAnsi="Angsana New" w:cs="Angsana New" w:eastAsia="Angsana New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spacing w:val="0"/>
          <w:w w:val="100"/>
        </w:rPr>
        <w:t>•</w:t>
        <w:tab/>
      </w:r>
      <w:r>
        <w:rPr>
          <w:rFonts w:ascii="Arial" w:hAnsi="Arial" w:cs="Arial" w:eastAsia="Arial"/>
          <w:sz w:val="60"/>
          <w:szCs w:val="60"/>
          <w:spacing w:val="0"/>
          <w:w w:val="100"/>
        </w:rPr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แ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ผ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น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ป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ฏ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บ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ต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ก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ะ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ย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ะ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สน</w:t>
      </w:r>
      <w:r>
        <w:rPr>
          <w:rFonts w:ascii="Angsana New" w:hAnsi="Angsana New" w:cs="Angsana New" w:eastAsia="Angsana New"/>
          <w:sz w:val="60"/>
          <w:szCs w:val="60"/>
          <w:spacing w:val="2"/>
          <w:w w:val="100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3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ป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(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พ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.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ศ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.</w:t>
      </w:r>
      <w:r>
        <w:rPr>
          <w:rFonts w:ascii="Angsana New" w:hAnsi="Angsana New" w:cs="Angsana New" w:eastAsia="Angsana New"/>
          <w:sz w:val="60"/>
          <w:szCs w:val="60"/>
          <w:spacing w:val="3"/>
          <w:w w:val="100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2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</w:rPr>
        <w:t>5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5</w:t>
      </w:r>
      <w:r>
        <w:rPr>
          <w:rFonts w:ascii="Angsana New" w:hAnsi="Angsana New" w:cs="Angsana New" w:eastAsia="Angsana New"/>
          <w:sz w:val="60"/>
          <w:szCs w:val="60"/>
          <w:spacing w:val="2"/>
          <w:w w:val="100"/>
        </w:rPr>
        <w:t>6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</w:rPr>
        <w:t>-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2558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)</w:t>
      </w:r>
      <w:r>
        <w:rPr>
          <w:rFonts w:ascii="Angsana New" w:hAnsi="Angsana New" w:cs="Angsana New" w:eastAsia="Angsana New"/>
          <w:sz w:val="60"/>
          <w:szCs w:val="60"/>
          <w:spacing w:val="-3"/>
          <w:w w:val="100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ก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ห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นด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ใ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ห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</w:rPr>
        <w:t>ห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น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ว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ย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ง</w:t>
      </w:r>
      <w:r>
        <w:rPr>
          <w:rFonts w:ascii="Angsana New" w:hAnsi="Angsana New" w:cs="Angsana New" w:eastAsia="Angsana New"/>
          <w:sz w:val="60"/>
          <w:szCs w:val="60"/>
          <w:spacing w:val="-3"/>
          <w:w w:val="100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</w:rPr>
        <w:t>น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ภ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ค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ฐ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ะ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ด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บ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ก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ม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ข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น</w:t>
      </w:r>
      <w:r>
        <w:rPr>
          <w:rFonts w:ascii="Angsana New" w:hAnsi="Angsana New" w:cs="Angsana New" w:eastAsia="Angsana New"/>
          <w:sz w:val="60"/>
          <w:szCs w:val="60"/>
          <w:spacing w:val="2"/>
          <w:w w:val="100"/>
        </w:rPr>
        <w:t>ไ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ป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ท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ก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ห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น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ว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ย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ง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น</w:t>
      </w:r>
      <w:r>
        <w:rPr>
          <w:rFonts w:ascii="Angsana New" w:hAnsi="Angsana New" w:cs="Angsana New" w:eastAsia="Angsana New"/>
          <w:sz w:val="60"/>
          <w:szCs w:val="60"/>
          <w:spacing w:val="-3"/>
          <w:w w:val="100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มก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เ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ช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อ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ม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ต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อ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ส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อ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นเ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ท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อ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เน</w:t>
      </w:r>
      <w:r>
        <w:rPr>
          <w:rFonts w:ascii="Angsana New" w:hAnsi="Angsana New" w:cs="Angsana New" w:eastAsia="Angsana New"/>
          <w:sz w:val="60"/>
          <w:szCs w:val="60"/>
          <w:spacing w:val="-3"/>
          <w:w w:val="100"/>
        </w:rPr>
        <w:t>ต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ท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อ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ง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บ</w:t>
      </w:r>
      <w:r>
        <w:rPr>
          <w:rFonts w:ascii="Angsana New" w:hAnsi="Angsana New" w:cs="Angsana New" w:eastAsia="Angsana New"/>
          <w:sz w:val="60"/>
          <w:szCs w:val="60"/>
          <w:spacing w:val="2"/>
          <w:w w:val="100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IPv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6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ภ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ยในเ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</w:rPr>
        <w:t>ด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อน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</w:rPr>
        <w:t>ธ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</w:rPr>
        <w:t>น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วาคม</w:t>
      </w:r>
      <w:r>
        <w:rPr>
          <w:rFonts w:ascii="Angsana New" w:hAnsi="Angsana New" w:cs="Angsana New" w:eastAsia="Angsana New"/>
          <w:sz w:val="60"/>
          <w:szCs w:val="60"/>
          <w:spacing w:val="3"/>
          <w:w w:val="100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</w:rPr>
        <w:t>2558</w:t>
      </w:r>
    </w:p>
    <w:p>
      <w:pPr>
        <w:spacing w:before="0" w:after="0" w:line="718" w:lineRule="exact"/>
        <w:ind w:left="104" w:right="-51"/>
        <w:jc w:val="left"/>
        <w:tabs>
          <w:tab w:pos="640" w:val="left"/>
        </w:tabs>
        <w:rPr>
          <w:rFonts w:ascii="Angsana New" w:hAnsi="Angsana New" w:cs="Angsana New" w:eastAsia="Angsana New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spacing w:val="0"/>
          <w:w w:val="100"/>
          <w:position w:val="3"/>
        </w:rPr>
        <w:t>•</w:t>
        <w:tab/>
      </w:r>
      <w:r>
        <w:rPr>
          <w:rFonts w:ascii="Arial" w:hAnsi="Arial" w:cs="Arial" w:eastAsia="Arial"/>
          <w:sz w:val="60"/>
          <w:szCs w:val="60"/>
          <w:spacing w:val="0"/>
          <w:w w:val="100"/>
          <w:position w:val="3"/>
        </w:rPr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3"/>
        </w:rPr>
        <w:t>ผ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ใ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  <w:position w:val="3"/>
        </w:rPr>
        <w:t>ห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บ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3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การ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  <w:position w:val="3"/>
        </w:rPr>
        <w:t>อ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น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  <w:position w:val="3"/>
        </w:rPr>
        <w:t>เ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ทอรเ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3"/>
        </w:rPr>
        <w:t>น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ต</w:t>
      </w:r>
      <w:r>
        <w:rPr>
          <w:rFonts w:ascii="Angsana New" w:hAnsi="Angsana New" w:cs="Angsana New" w:eastAsia="Angsana New"/>
          <w:sz w:val="60"/>
          <w:szCs w:val="60"/>
          <w:spacing w:val="-3"/>
          <w:w w:val="100"/>
          <w:position w:val="3"/>
        </w:rPr>
        <w:t>ท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กร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  <w:position w:val="3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ย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  <w:position w:val="3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3"/>
        </w:rPr>
        <w:t>ซ</w:t>
      </w:r>
      <w:r>
        <w:rPr>
          <w:rFonts w:ascii="Angsana New" w:hAnsi="Angsana New" w:cs="Angsana New" w:eastAsia="Angsana New"/>
          <w:sz w:val="60"/>
          <w:szCs w:val="60"/>
          <w:spacing w:val="2"/>
          <w:w w:val="100"/>
          <w:position w:val="3"/>
        </w:rPr>
        <w:t>ง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ครอบคล</w:t>
      </w:r>
      <w:r>
        <w:rPr>
          <w:rFonts w:ascii="Angsana New" w:hAnsi="Angsana New" w:cs="Angsana New" w:eastAsia="Angsana New"/>
          <w:sz w:val="60"/>
          <w:szCs w:val="60"/>
          <w:spacing w:val="2"/>
          <w:w w:val="100"/>
          <w:position w:val="3"/>
        </w:rPr>
        <w:t>ม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3"/>
        </w:rPr>
        <w:t>ผ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ใ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  <w:position w:val="3"/>
        </w:rPr>
        <w:t>ห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บ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3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การ</w:t>
      </w:r>
      <w:r>
        <w:rPr>
          <w:rFonts w:ascii="Angsana New" w:hAnsi="Angsana New" w:cs="Angsana New" w:eastAsia="Angsana New"/>
          <w:sz w:val="60"/>
          <w:szCs w:val="60"/>
          <w:spacing w:val="-4"/>
          <w:w w:val="100"/>
          <w:position w:val="3"/>
        </w:rPr>
        <w:t>ใ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นร</w:t>
      </w:r>
      <w:r>
        <w:rPr>
          <w:rFonts w:ascii="Angsana New" w:hAnsi="Angsana New" w:cs="Angsana New" w:eastAsia="Angsana New"/>
          <w:sz w:val="60"/>
          <w:szCs w:val="60"/>
          <w:spacing w:val="-3"/>
          <w:w w:val="100"/>
          <w:position w:val="3"/>
        </w:rPr>
        <w:t>ะ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บบใ</w:t>
      </w:r>
      <w:r>
        <w:rPr>
          <w:rFonts w:ascii="Angsana New" w:hAnsi="Angsana New" w:cs="Angsana New" w:eastAsia="Angsana New"/>
          <w:sz w:val="60"/>
          <w:szCs w:val="60"/>
          <w:spacing w:val="-3"/>
          <w:w w:val="100"/>
          <w:position w:val="3"/>
        </w:rPr>
        <w:t>ช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สาย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  <w:position w:val="3"/>
        </w:rPr>
        <w:t>แ</w:t>
      </w:r>
      <w:r>
        <w:rPr>
          <w:rFonts w:ascii="Angsana New" w:hAnsi="Angsana New" w:cs="Angsana New" w:eastAsia="Angsana New"/>
          <w:sz w:val="60"/>
          <w:szCs w:val="60"/>
          <w:spacing w:val="2"/>
          <w:w w:val="100"/>
          <w:position w:val="3"/>
        </w:rPr>
        <w:t>ล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3"/>
        </w:rPr>
        <w:t>ะ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0"/>
        </w:rPr>
      </w:r>
    </w:p>
    <w:p>
      <w:pPr>
        <w:spacing w:before="0" w:after="0" w:line="576" w:lineRule="exact"/>
        <w:ind w:left="644" w:right="-20"/>
        <w:jc w:val="left"/>
        <w:rPr>
          <w:rFonts w:ascii="Angsana New" w:hAnsi="Angsana New" w:cs="Angsana New" w:eastAsia="Angsana New"/>
          <w:sz w:val="60"/>
          <w:szCs w:val="60"/>
        </w:rPr>
      </w:pPr>
      <w:rPr/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6"/>
        </w:rPr>
        <w:t>ไ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6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6"/>
        </w:rPr>
        <w:t>ส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6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6"/>
        </w:rPr>
        <w:t>ย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6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6"/>
        </w:rPr>
        <w:t>เ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6"/>
        </w:rPr>
        <w:t>ป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6"/>
        </w:rPr>
        <w:t>ด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6"/>
        </w:rPr>
        <w:t>ใ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6"/>
        </w:rPr>
        <w:t>ห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6"/>
        </w:rPr>
        <w:t>บ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6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6"/>
        </w:rPr>
        <w:t>ก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6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6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6"/>
        </w:rPr>
        <w:t>เ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6"/>
        </w:rPr>
        <w:t>ช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6"/>
        </w:rPr>
        <w:t>อ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6"/>
        </w:rPr>
        <w:t>ม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6"/>
        </w:rPr>
        <w:t>ต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6"/>
        </w:rPr>
        <w:t>อ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6"/>
        </w:rPr>
        <w:t>แ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6"/>
        </w:rPr>
        <w:t>ล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6"/>
        </w:rPr>
        <w:t>ะ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6"/>
        </w:rPr>
        <w:t>ใ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6"/>
        </w:rPr>
        <w:t>ช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6"/>
        </w:rPr>
        <w:t>ง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6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6"/>
        </w:rPr>
        <w:t>น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6"/>
        </w:rPr>
        <w:t>ท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6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6"/>
        </w:rPr>
        <w:t>อ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6"/>
        </w:rPr>
        <w:t>ง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6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6"/>
        </w:rPr>
        <w:t>บ</w:t>
      </w:r>
      <w:r>
        <w:rPr>
          <w:rFonts w:ascii="Angsana New" w:hAnsi="Angsana New" w:cs="Angsana New" w:eastAsia="Angsana New"/>
          <w:sz w:val="60"/>
          <w:szCs w:val="60"/>
          <w:spacing w:val="2"/>
          <w:w w:val="100"/>
          <w:position w:val="6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6"/>
        </w:rPr>
        <w:t>IPv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6"/>
        </w:rPr>
        <w:t>6</w:t>
      </w:r>
      <w:r>
        <w:rPr>
          <w:rFonts w:ascii="Angsana New" w:hAnsi="Angsana New" w:cs="Angsana New" w:eastAsia="Angsana New"/>
          <w:sz w:val="60"/>
          <w:szCs w:val="60"/>
          <w:spacing w:val="-5"/>
          <w:w w:val="100"/>
          <w:position w:val="6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6"/>
        </w:rPr>
        <w:t>ภ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  <w:position w:val="6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6"/>
        </w:rPr>
        <w:t>ย</w:t>
      </w:r>
      <w:r>
        <w:rPr>
          <w:rFonts w:ascii="Angsana New" w:hAnsi="Angsana New" w:cs="Angsana New" w:eastAsia="Angsana New"/>
          <w:sz w:val="60"/>
          <w:szCs w:val="60"/>
          <w:spacing w:val="-3"/>
          <w:w w:val="100"/>
          <w:position w:val="6"/>
        </w:rPr>
        <w:t>ใ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6"/>
        </w:rPr>
        <w:t>นเ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6"/>
        </w:rPr>
        <w:t>ด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6"/>
        </w:rPr>
        <w:t>อน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  <w:position w:val="6"/>
        </w:rPr>
        <w:t>ธ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6"/>
        </w:rPr>
        <w:t>นวาคม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0"/>
        </w:rPr>
      </w:r>
    </w:p>
    <w:p>
      <w:pPr>
        <w:spacing w:before="0" w:after="0" w:line="643" w:lineRule="exact"/>
        <w:ind w:left="644" w:right="-20"/>
        <w:jc w:val="left"/>
        <w:rPr>
          <w:rFonts w:ascii="Angsana New" w:hAnsi="Angsana New" w:cs="Angsana New" w:eastAsia="Angsana New"/>
          <w:sz w:val="60"/>
          <w:szCs w:val="60"/>
        </w:rPr>
      </w:pPr>
      <w:rPr/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11"/>
        </w:rPr>
        <w:t>2557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0"/>
        </w:rPr>
      </w:r>
    </w:p>
    <w:p>
      <w:pPr>
        <w:spacing w:before="0" w:after="0" w:line="653" w:lineRule="exact"/>
        <w:ind w:left="104" w:right="-20"/>
        <w:jc w:val="left"/>
        <w:tabs>
          <w:tab w:pos="640" w:val="left"/>
        </w:tabs>
        <w:rPr>
          <w:rFonts w:ascii="Angsana New" w:hAnsi="Angsana New" w:cs="Angsana New" w:eastAsia="Angsana New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spacing w:val="0"/>
          <w:w w:val="100"/>
          <w:position w:val="4"/>
        </w:rPr>
        <w:t>•</w:t>
        <w:tab/>
      </w:r>
      <w:r>
        <w:rPr>
          <w:rFonts w:ascii="Arial" w:hAnsi="Arial" w:cs="Arial" w:eastAsia="Arial"/>
          <w:sz w:val="60"/>
          <w:szCs w:val="60"/>
          <w:spacing w:val="0"/>
          <w:w w:val="100"/>
          <w:position w:val="4"/>
        </w:rPr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4"/>
        </w:rPr>
        <w:t>โ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4"/>
        </w:rPr>
        <w:t>ค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4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4"/>
        </w:rPr>
        <w:t>ง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4"/>
        </w:rPr>
        <w:t>ข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4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4"/>
        </w:rPr>
        <w:t>ย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4"/>
        </w:rPr>
        <w:t>ข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4"/>
        </w:rPr>
        <w:t>อ</w:t>
      </w:r>
      <w:r>
        <w:rPr>
          <w:rFonts w:ascii="Angsana New" w:hAnsi="Angsana New" w:cs="Angsana New" w:eastAsia="Angsana New"/>
          <w:sz w:val="60"/>
          <w:szCs w:val="60"/>
          <w:spacing w:val="3"/>
          <w:w w:val="100"/>
          <w:position w:val="4"/>
        </w:rPr>
        <w:t>ง</w:t>
      </w:r>
      <w:r>
        <w:rPr>
          <w:rFonts w:ascii="Angsana New" w:hAnsi="Angsana New" w:cs="Angsana New" w:eastAsia="Angsana New"/>
          <w:sz w:val="60"/>
          <w:szCs w:val="60"/>
          <w:spacing w:val="2"/>
          <w:w w:val="100"/>
          <w:position w:val="4"/>
        </w:rPr>
        <w:t>ส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4"/>
        </w:rPr>
        <w:t>ถ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4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4"/>
        </w:rPr>
        <w:t>บ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4"/>
        </w:rPr>
        <w:t>นก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4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4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4"/>
        </w:rPr>
        <w:t>ศ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4"/>
        </w:rPr>
        <w:t>ก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4"/>
        </w:rPr>
        <w:t>ษ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4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4"/>
        </w:rPr>
        <w:t>ข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4"/>
        </w:rPr>
        <w:t>อ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4"/>
        </w:rPr>
        <w:t>ง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4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4"/>
        </w:rPr>
        <w:t>ฐ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4"/>
        </w:rPr>
        <w:t>ท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4"/>
        </w:rPr>
        <w:t>ก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4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4"/>
        </w:rPr>
        <w:t>ะ</w:t>
      </w:r>
      <w:r>
        <w:rPr>
          <w:rFonts w:ascii="Angsana New" w:hAnsi="Angsana New" w:cs="Angsana New" w:eastAsia="Angsana New"/>
          <w:sz w:val="60"/>
          <w:szCs w:val="60"/>
          <w:spacing w:val="2"/>
          <w:w w:val="100"/>
          <w:position w:val="4"/>
        </w:rPr>
        <w:t>ด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4"/>
        </w:rPr>
        <w:t>บ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4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4"/>
        </w:rPr>
        <w:t>(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4"/>
        </w:rPr>
        <w:t>NEdNet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4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4"/>
        </w:rPr>
        <w:t>แ</w:t>
      </w:r>
      <w:r>
        <w:rPr>
          <w:rFonts w:ascii="Angsana New" w:hAnsi="Angsana New" w:cs="Angsana New" w:eastAsia="Angsana New"/>
          <w:sz w:val="60"/>
          <w:szCs w:val="60"/>
          <w:spacing w:val="-3"/>
          <w:w w:val="100"/>
          <w:position w:val="4"/>
        </w:rPr>
        <w:t>ล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4"/>
        </w:rPr>
        <w:t>ะ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4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4"/>
        </w:rPr>
        <w:t>UniNet</w:t>
      </w:r>
      <w:r>
        <w:rPr>
          <w:rFonts w:ascii="Angsana New" w:hAnsi="Angsana New" w:cs="Angsana New" w:eastAsia="Angsana New"/>
          <w:sz w:val="60"/>
          <w:szCs w:val="60"/>
          <w:spacing w:val="-3"/>
          <w:w w:val="100"/>
          <w:position w:val="4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4"/>
        </w:rPr>
        <w:t>ให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0"/>
        </w:rPr>
      </w:r>
    </w:p>
    <w:p>
      <w:pPr>
        <w:spacing w:before="0" w:after="0" w:line="643" w:lineRule="exact"/>
        <w:ind w:left="644" w:right="-20"/>
        <w:jc w:val="left"/>
        <w:rPr>
          <w:rFonts w:ascii="Angsana New" w:hAnsi="Angsana New" w:cs="Angsana New" w:eastAsia="Angsana New"/>
          <w:sz w:val="60"/>
          <w:szCs w:val="60"/>
        </w:rPr>
      </w:pPr>
      <w:rPr/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สามารถใ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  <w:position w:val="11"/>
        </w:rPr>
        <w:t>ช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งาน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IPv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6</w:t>
      </w:r>
      <w:r>
        <w:rPr>
          <w:rFonts w:ascii="Angsana New" w:hAnsi="Angsana New" w:cs="Angsana New" w:eastAsia="Angsana New"/>
          <w:sz w:val="60"/>
          <w:szCs w:val="60"/>
          <w:spacing w:val="-5"/>
          <w:w w:val="100"/>
          <w:position w:val="11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ได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11"/>
        </w:rPr>
        <w:t>อ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11"/>
        </w:rPr>
        <w:t>ย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1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11"/>
        </w:rPr>
        <w:t>ง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น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11"/>
        </w:rPr>
        <w:t>อ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ย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1"/>
        </w:rPr>
        <w:t>1</w:t>
      </w:r>
      <w:r>
        <w:rPr>
          <w:rFonts w:ascii="Angsana New" w:hAnsi="Angsana New" w:cs="Angsana New" w:eastAsia="Angsana New"/>
          <w:sz w:val="60"/>
          <w:szCs w:val="60"/>
          <w:spacing w:val="2"/>
          <w:w w:val="100"/>
          <w:position w:val="11"/>
        </w:rPr>
        <w:t>0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1"/>
        </w:rPr>
        <w:t>,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000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  <w:position w:val="11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2"/>
          <w:w w:val="100"/>
          <w:position w:val="11"/>
        </w:rPr>
        <w:t>ส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ถา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  <w:position w:val="11"/>
        </w:rPr>
        <w:t>บ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น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ภายใ</w:t>
      </w:r>
      <w:r>
        <w:rPr>
          <w:rFonts w:ascii="Angsana New" w:hAnsi="Angsana New" w:cs="Angsana New" w:eastAsia="Angsana New"/>
          <w:sz w:val="60"/>
          <w:szCs w:val="60"/>
          <w:spacing w:val="-3"/>
          <w:w w:val="100"/>
          <w:position w:val="11"/>
        </w:rPr>
        <w:t>น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  <w:position w:val="11"/>
        </w:rPr>
        <w:t>เ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1"/>
        </w:rPr>
        <w:t>ด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อน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11"/>
        </w:rPr>
        <w:t>ธ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  <w:position w:val="11"/>
        </w:rPr>
        <w:t>น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วาคม</w:t>
      </w:r>
      <w:r>
        <w:rPr>
          <w:rFonts w:ascii="Angsana New" w:hAnsi="Angsana New" w:cs="Angsana New" w:eastAsia="Angsana New"/>
          <w:sz w:val="60"/>
          <w:szCs w:val="60"/>
          <w:spacing w:val="5"/>
          <w:w w:val="100"/>
          <w:position w:val="11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1"/>
        </w:rPr>
        <w:t>2558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0"/>
        </w:rPr>
      </w:r>
    </w:p>
    <w:p>
      <w:pPr>
        <w:spacing w:before="0" w:after="0" w:line="726" w:lineRule="exact"/>
        <w:ind w:left="104" w:right="-20"/>
        <w:jc w:val="left"/>
        <w:tabs>
          <w:tab w:pos="640" w:val="left"/>
        </w:tabs>
        <w:rPr>
          <w:rFonts w:ascii="Angsana New" w:hAnsi="Angsana New" w:cs="Angsana New" w:eastAsia="Angsana New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spacing w:val="0"/>
          <w:w w:val="100"/>
          <w:position w:val="10"/>
        </w:rPr>
        <w:t>•</w:t>
        <w:tab/>
      </w:r>
      <w:r>
        <w:rPr>
          <w:rFonts w:ascii="Arial" w:hAnsi="Arial" w:cs="Arial" w:eastAsia="Arial"/>
          <w:sz w:val="60"/>
          <w:szCs w:val="60"/>
          <w:spacing w:val="0"/>
          <w:w w:val="100"/>
          <w:position w:val="10"/>
        </w:rPr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0"/>
        </w:rPr>
        <w:t>ก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0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10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0"/>
        </w:rPr>
        <w:t>พ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0"/>
        </w:rPr>
        <w:t>ฒ</w:t>
      </w:r>
      <w:r>
        <w:rPr>
          <w:rFonts w:ascii="Angsana New" w:hAnsi="Angsana New" w:cs="Angsana New" w:eastAsia="Angsana New"/>
          <w:sz w:val="60"/>
          <w:szCs w:val="60"/>
          <w:spacing w:val="-2"/>
          <w:w w:val="100"/>
          <w:position w:val="10"/>
        </w:rPr>
        <w:t>น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0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0"/>
        </w:rPr>
        <w:t>บ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0"/>
        </w:rPr>
        <w:t>ค</w:t>
      </w:r>
      <w:r>
        <w:rPr>
          <w:rFonts w:ascii="Angsana New" w:hAnsi="Angsana New" w:cs="Angsana New" w:eastAsia="Angsana New"/>
          <w:sz w:val="60"/>
          <w:szCs w:val="60"/>
          <w:spacing w:val="3"/>
          <w:w w:val="100"/>
          <w:position w:val="10"/>
        </w:rPr>
        <w:t>ล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0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0"/>
        </w:rPr>
        <w:t>ก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10"/>
        </w:rPr>
        <w:t>ร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0"/>
        </w:rPr>
        <w:t>ใ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10"/>
        </w:rPr>
        <w:t>ห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0"/>
        </w:rPr>
        <w:t>ม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0"/>
        </w:rPr>
        <w:t>ค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10"/>
        </w:rPr>
        <w:t>ว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0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0"/>
        </w:rPr>
        <w:t>มร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0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0"/>
        </w:rPr>
        <w:t>ค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10"/>
        </w:rPr>
        <w:t>ว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0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0"/>
        </w:rPr>
        <w:t>มเ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0"/>
        </w:rPr>
        <w:t>ข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0"/>
        </w:rPr>
        <w:t>า</w:t>
      </w:r>
      <w:r>
        <w:rPr>
          <w:rFonts w:ascii="Angsana New" w:hAnsi="Angsana New" w:cs="Angsana New" w:eastAsia="Angsana New"/>
          <w:sz w:val="60"/>
          <w:szCs w:val="60"/>
          <w:spacing w:val="-1"/>
          <w:w w:val="100"/>
          <w:position w:val="10"/>
        </w:rPr>
        <w:t>ใ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0"/>
        </w:rPr>
        <w:t>จ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0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0"/>
        </w:rPr>
        <w:t>เ</w:t>
      </w:r>
      <w:r>
        <w:rPr>
          <w:rFonts w:ascii="Angsana New" w:hAnsi="Angsana New" w:cs="Angsana New" w:eastAsia="Angsana New"/>
          <w:sz w:val="60"/>
          <w:szCs w:val="60"/>
          <w:spacing w:val="2"/>
          <w:w w:val="100"/>
          <w:position w:val="10"/>
        </w:rPr>
        <w:t>ก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10"/>
        </w:rPr>
        <w:t>ย</w:t>
      </w:r>
      <w:r>
        <w:rPr>
          <w:rFonts w:ascii="Angsana New" w:hAnsi="Angsana New" w:cs="Angsana New" w:eastAsia="Angsana New"/>
          <w:sz w:val="60"/>
          <w:szCs w:val="60"/>
          <w:spacing w:val="1"/>
          <w:w w:val="100"/>
          <w:position w:val="10"/>
        </w:rPr>
        <w:t>ว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0"/>
        </w:rPr>
        <w:t>กบ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0"/>
        </w:rPr>
        <w:t> 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0"/>
        </w:rPr>
        <w:t>IP</w:t>
      </w:r>
      <w:r>
        <w:rPr>
          <w:rFonts w:ascii="Angsana New" w:hAnsi="Angsana New" w:cs="Angsana New" w:eastAsia="Angsana New"/>
          <w:sz w:val="60"/>
          <w:szCs w:val="60"/>
          <w:spacing w:val="2"/>
          <w:w w:val="100"/>
          <w:position w:val="10"/>
        </w:rPr>
        <w:t>v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10"/>
        </w:rPr>
        <w:t>6</w:t>
      </w:r>
      <w:r>
        <w:rPr>
          <w:rFonts w:ascii="Angsana New" w:hAnsi="Angsana New" w:cs="Angsana New" w:eastAsia="Angsana New"/>
          <w:sz w:val="60"/>
          <w:szCs w:val="60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740" w:bottom="280" w:left="760" w:right="800"/>
        </w:sectPr>
      </w:pPr>
      <w:rPr/>
    </w:p>
    <w:p>
      <w:pPr>
        <w:spacing w:before="0" w:after="0" w:line="1002" w:lineRule="exact"/>
        <w:ind w:left="4266" w:right="4143"/>
        <w:jc w:val="center"/>
        <w:tabs>
          <w:tab w:pos="6920" w:val="left"/>
        </w:tabs>
        <w:rPr>
          <w:rFonts w:ascii="Calibri" w:hAnsi="Calibri" w:cs="Calibri" w:eastAsia="Calibri"/>
          <w:sz w:val="88"/>
          <w:szCs w:val="88"/>
        </w:rPr>
      </w:pPr>
      <w:rPr/>
      <w:r>
        <w:rPr>
          <w:rFonts w:ascii="Calibri" w:hAnsi="Calibri" w:cs="Calibri" w:eastAsia="Calibri"/>
          <w:sz w:val="88"/>
          <w:szCs w:val="88"/>
          <w:spacing w:val="0"/>
          <w:w w:val="100"/>
          <w:position w:val="4"/>
        </w:rPr>
        <w:t>IPv4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88"/>
          <w:szCs w:val="88"/>
          <w:spacing w:val="-4"/>
          <w:w w:val="100"/>
          <w:position w:val="4"/>
        </w:rPr>
        <w:t>v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4"/>
        </w:rPr>
        <w:t>s</w:t>
        <w:tab/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4"/>
        </w:rPr>
        <w:t>IPv6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20"/>
        <w:jc w:val="left"/>
        <w:tabs>
          <w:tab w:pos="64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IPv4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ความยาว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32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bit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(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20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2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.44.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1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3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5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</w:rPr>
        <w:t>.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0)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มดไป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ว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ตง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ตป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2554</w:t>
      </w:r>
    </w:p>
    <w:p>
      <w:pPr>
        <w:spacing w:before="57" w:after="0" w:line="863" w:lineRule="exact"/>
        <w:ind w:left="104" w:right="-52"/>
        <w:jc w:val="left"/>
        <w:tabs>
          <w:tab w:pos="64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  <w:position w:val="9"/>
        </w:rPr>
        <w:t>•</w:t>
        <w:tab/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9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IPv6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ความยาว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128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position w:val="9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9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9"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9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9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9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9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position w:val="9"/>
        </w:rPr>
        <w:t>ไ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9"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9"/>
        </w:rPr>
        <w:t>ว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position w:val="9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9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9"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9"/>
        </w:rPr>
        <w:t>ว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9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ข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8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9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9"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9"/>
        </w:rPr>
        <w:t>ข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9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9"/>
        </w:rPr>
        <w:t>ข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นด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9"/>
        </w:rPr>
        <w:t>ว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9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70" w:lineRule="exact"/>
        <w:ind w:left="644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1"/>
        </w:rPr>
        <w:t>เค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1"/>
        </w:rPr>
        <w:t>อง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position w:val="11"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1"/>
        </w:rPr>
        <w:t>มาย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position w:val="1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1"/>
        </w:rPr>
        <w:t>“:”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11"/>
        </w:rPr>
        <w:t>โ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1"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11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11"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1"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11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11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11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1"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11"/>
        </w:rPr>
        <w:t>ค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1"/>
        </w:rPr>
        <w:t>อเ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11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11"/>
        </w:rPr>
        <w:t>ข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1"/>
        </w:rPr>
        <w:t>ฐาน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  <w:position w:val="1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1"/>
        </w:rPr>
        <w:t>16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position w:val="1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1"/>
        </w:rPr>
        <w:t>จานวน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1"/>
        </w:rPr>
        <w:t>4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11"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1"/>
        </w:rPr>
        <w:t>ว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position w:val="1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position w:val="11"/>
        </w:rPr>
        <w:t>(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1"/>
        </w:rPr>
        <w:t>16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position w:val="1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position w:val="11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position w:val="11"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1"/>
        </w:rPr>
        <w:t>)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1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position w:val="11"/>
        </w:rPr>
        <w:t>ช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11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57" w:after="0" w:line="240" w:lineRule="auto"/>
        <w:ind w:left="313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3fee:085b:1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f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1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f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:0000: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00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: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00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: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</w:rPr>
        <w:t>a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9: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1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234</w:t>
      </w:r>
    </w:p>
    <w:p>
      <w:pPr>
        <w:spacing w:before="57" w:after="0" w:line="255" w:lineRule="auto"/>
        <w:ind w:left="522" w:right="4601" w:firstLine="-106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0000:000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: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00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: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00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: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00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: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</w:rPr>
        <w:t>: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000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</w:rPr>
        <w:t>: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0001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fec0:0000:0000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</w:rPr>
        <w:t>: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00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: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20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:3cff:fe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c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6:17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2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e</w:t>
      </w:r>
    </w:p>
    <w:p>
      <w:pPr>
        <w:spacing w:before="0" w:after="0" w:line="240" w:lineRule="auto"/>
        <w:ind w:left="522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2001:000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</w:rPr>
        <w:t>: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000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</w:rPr>
        <w:t>: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3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</w:rPr>
        <w:t>4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fe: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00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</w:rPr>
        <w:t>: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000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</w:rPr>
        <w:t>: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</w:rPr>
        <w:t>0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</w:rPr>
        <w:t>ff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  <w:t>:0321</w:t>
      </w:r>
    </w:p>
    <w:p>
      <w:pPr>
        <w:jc w:val="left"/>
        <w:spacing w:after="0"/>
        <w:sectPr>
          <w:pgSz w:w="14400" w:h="10800" w:orient="landscape"/>
          <w:pgMar w:top="800" w:bottom="280" w:left="760" w:right="860"/>
        </w:sectPr>
      </w:pPr>
      <w:rPr/>
    </w:p>
    <w:p>
      <w:pPr>
        <w:spacing w:before="1" w:after="0" w:line="90" w:lineRule="exact"/>
        <w:jc w:val="left"/>
        <w:rPr>
          <w:sz w:val="9"/>
          <w:szCs w:val="9"/>
        </w:rPr>
      </w:pPr>
      <w:rPr/>
      <w:r>
        <w:rPr>
          <w:sz w:val="9"/>
          <w:szCs w:val="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3.479996" w:type="dxa"/>
      </w:tblPr>
      <w:tblGrid/>
      <w:tr>
        <w:trPr>
          <w:trHeight w:val="432" w:hRule="exact"/>
        </w:trPr>
        <w:tc>
          <w:tcPr>
            <w:tcW w:w="2608" w:type="dxa"/>
            <w:tcBorders>
              <w:top w:val="single" w:sz="8" w:space="0" w:color="FFFFFF"/>
              <w:bottom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4F81BC"/>
          </w:tcPr>
          <w:p>
            <w:pPr>
              <w:spacing w:before="0" w:after="0" w:line="392" w:lineRule="exact"/>
              <w:ind w:left="815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2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2"/>
              </w:rPr>
              <w:t>ณ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2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2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2"/>
              </w:rPr>
              <w:t>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2"/>
              </w:rPr>
              <w:t>ต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969" w:type="dxa"/>
            <w:tcBorders>
              <w:top w:val="single" w:sz="8" w:space="0" w:color="FFFFFF"/>
              <w:bottom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4F81BC"/>
          </w:tcPr>
          <w:p>
            <w:pPr>
              <w:spacing w:before="0" w:after="0" w:line="392" w:lineRule="exact"/>
              <w:ind w:left="1285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2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2"/>
              </w:rPr>
              <w:t>อดีข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2"/>
                <w:w w:val="100"/>
                <w:b/>
                <w:bCs/>
                <w:position w:val="2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2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b/>
                <w:bCs/>
                <w:position w:val="2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2"/>
              </w:rPr>
              <w:t>IP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2"/>
              </w:rPr>
              <w:t>v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2"/>
              </w:rPr>
              <w:t>6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763" w:type="dxa"/>
            <w:tcBorders>
              <w:top w:val="single" w:sz="8" w:space="0" w:color="FFFFFF"/>
              <w:bottom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4F81BC"/>
          </w:tcPr>
          <w:p>
            <w:pPr>
              <w:spacing w:before="0" w:after="0" w:line="392" w:lineRule="exact"/>
              <w:ind w:left="1763" w:right="1738"/>
              <w:jc w:val="center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2"/>
              </w:rPr>
              <w:t>คว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2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2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2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2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2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2"/>
              </w:rPr>
              <w:t>ญ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1296" w:hRule="exact"/>
        </w:trPr>
        <w:tc>
          <w:tcPr>
            <w:tcW w:w="2608" w:type="dxa"/>
            <w:tcBorders>
              <w:top w:val="single" w:sz="24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4F81BC"/>
          </w:tcPr>
          <w:p>
            <w:pPr>
              <w:spacing w:before="0" w:after="0" w:line="421" w:lineRule="exact"/>
              <w:ind w:left="79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7"/>
              </w:rPr>
              <w:t>1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.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7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7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าร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2"/>
                <w:w w:val="100"/>
                <w:b/>
                <w:bCs/>
                <w:position w:val="7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าหนด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7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4" w:lineRule="exact"/>
              <w:ind w:left="79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2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ดเ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รส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2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(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A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d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dre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s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s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i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ng)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969" w:type="dxa"/>
            <w:tcBorders>
              <w:top w:val="single" w:sz="24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4F81BC"/>
          </w:tcPr>
          <w:p>
            <w:pPr>
              <w:spacing w:before="0" w:after="0" w:line="411" w:lineRule="exact"/>
              <w:ind w:left="80" w:right="-20"/>
              <w:jc w:val="left"/>
              <w:tabs>
                <w:tab w:pos="940" w:val="left"/>
              </w:tabs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IP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v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6</w:t>
              <w:tab/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w w:val="100"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w w:val="100"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w w:val="100"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1"/>
                <w:w w:val="100"/>
                <w:position w:val="6"/>
              </w:rPr>
              <w:t>จ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5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w w:val="100"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w w:val="100"/>
                <w:position w:val="6"/>
              </w:rPr>
              <w:t>ว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w w:val="100"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4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w w:val="100"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w w:val="100"/>
                <w:position w:val="6"/>
              </w:rPr>
              <w:t>พ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4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w w:val="100"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w w:val="100"/>
                <w:position w:val="6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w w:val="100"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w w:val="100"/>
                <w:position w:val="6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w w:val="100"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w w:val="100"/>
                <w:position w:val="6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ท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9" w:lineRule="exact"/>
              <w:ind w:left="80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วา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IP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v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4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position w:val="6"/>
              </w:rPr>
              <w:t>ถ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8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×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10</w:t>
            </w:r>
            <w:r>
              <w:rPr>
                <w:rFonts w:ascii="Angsana New" w:hAnsi="Angsana New" w:cs="Angsana New" w:eastAsia="Angsana New"/>
                <w:sz w:val="24"/>
                <w:szCs w:val="24"/>
                <w:color w:val="FFFFFF"/>
                <w:spacing w:val="0"/>
                <w:w w:val="100"/>
                <w:position w:val="17"/>
              </w:rPr>
              <w:t>28</w:t>
            </w:r>
            <w:r>
              <w:rPr>
                <w:rFonts w:ascii="Angsana New" w:hAnsi="Angsana New" w:cs="Angsana New" w:eastAsia="Angsana New"/>
                <w:sz w:val="24"/>
                <w:szCs w:val="24"/>
                <w:color w:val="FFFFFF"/>
                <w:spacing w:val="1"/>
                <w:w w:val="100"/>
                <w:position w:val="17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position w:val="6"/>
              </w:rPr>
              <w:t>ท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763" w:type="dxa"/>
            <w:tcBorders>
              <w:top w:val="single" w:sz="24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4F81BC"/>
          </w:tcPr>
          <w:p>
            <w:pPr>
              <w:spacing w:before="0" w:after="0" w:line="413" w:lineRule="exact"/>
              <w:ind w:left="81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าร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จานวนไอ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พ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ดเดรส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พ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ท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ใ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ห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ถ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9" w:lineRule="exact"/>
              <w:ind w:left="81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เพ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ป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ณ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เพ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b/>
                <w:bCs/>
                <w:position w:val="6"/>
              </w:rPr>
              <w:t>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b/>
                <w:bCs/>
                <w:position w:val="6"/>
              </w:rPr>
              <w:t>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03" w:lineRule="exact"/>
              <w:ind w:left="81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ได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4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4"/>
              </w:rPr>
              <w:t>ล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4"/>
              </w:rPr>
              <w:t>ะ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ตอ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4"/>
              </w:rPr>
              <w:t>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สน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4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งการใช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4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4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าน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4"/>
              </w:rPr>
              <w:t>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ดดี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4"/>
              </w:rPr>
              <w:t>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งขน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2592" w:hRule="exact"/>
        </w:trPr>
        <w:tc>
          <w:tcPr>
            <w:tcW w:w="2608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4F81BC"/>
          </w:tcPr>
          <w:p>
            <w:pPr>
              <w:spacing w:before="0" w:after="0" w:line="441" w:lineRule="exact"/>
              <w:ind w:left="79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2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.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การป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2"/>
                <w:w w:val="100"/>
                <w:b/>
                <w:bCs/>
                <w:position w:val="6"/>
              </w:rPr>
              <w:t>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ตงร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ะ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บบ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4" w:lineRule="exact"/>
              <w:ind w:left="79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(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C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o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nf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i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g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ur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a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t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i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o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n)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969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4F81BC"/>
          </w:tcPr>
          <w:p>
            <w:pPr>
              <w:spacing w:before="0" w:after="0" w:line="437" w:lineRule="exact"/>
              <w:ind w:left="80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IP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v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6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 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7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position w:val="6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position w:val="6"/>
              </w:rPr>
              <w:t>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position w:val="6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position w:val="6"/>
              </w:rPr>
              <w:t>ป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position w:val="6"/>
              </w:rPr>
              <w:t>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7"/>
                <w:w w:val="100"/>
                <w:position w:val="6"/>
              </w:rPr>
              <w:t>ต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position w:val="6"/>
              </w:rPr>
              <w:t>ะ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7"/>
                <w:w w:val="100"/>
                <w:position w:val="6"/>
              </w:rPr>
              <w:t>ใ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ห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2" w:lineRule="exact"/>
              <w:ind w:left="80" w:right="-20"/>
              <w:jc w:val="left"/>
              <w:tabs>
                <w:tab w:pos="2560" w:val="left"/>
              </w:tabs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position w:val="6"/>
              </w:rPr>
              <w:t>ป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position w:val="6"/>
              </w:rPr>
              <w:t>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position w:val="6"/>
              </w:rPr>
              <w:t>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position w:val="6"/>
              </w:rPr>
              <w:t>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ต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position w:val="6"/>
              </w:rPr>
              <w:t>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ต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2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ห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อ</w:t>
              <w:tab/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a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u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t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o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ma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t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i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ca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l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l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y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2" w:lineRule="exact"/>
              <w:ind w:left="80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c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o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n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f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i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g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u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ra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t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i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o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n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9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position w:val="6"/>
              </w:rPr>
              <w:t>ซ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position w:val="6"/>
              </w:rPr>
              <w:t>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position w:val="6"/>
              </w:rPr>
              <w:t>จ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ป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position w:val="6"/>
              </w:rPr>
              <w:t>ต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position w:val="6"/>
              </w:rPr>
              <w:t>ห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2" w:lineRule="exact"/>
              <w:ind w:left="80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position w:val="6"/>
              </w:rPr>
              <w:t>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พ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position w:val="6"/>
              </w:rPr>
              <w:t>ี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position w:val="6"/>
              </w:rPr>
              <w:t>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position w:val="6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position w:val="6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position w:val="6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ต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ต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ว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6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(S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t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a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t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i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c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9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position w:val="6"/>
              </w:rPr>
              <w:t>A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d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d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re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s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s)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2" w:lineRule="exact"/>
              <w:ind w:left="80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ห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หนด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position w:val="6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position w:val="6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ว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(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position w:val="6"/>
              </w:rPr>
              <w:t>D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position w:val="6"/>
              </w:rPr>
              <w:t>H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CP)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06" w:lineRule="exact"/>
              <w:ind w:left="80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4"/>
              </w:rPr>
              <w:t>แบบ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position w:val="4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4"/>
              </w:rPr>
              <w:t>IP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4"/>
              </w:rPr>
              <w:t>v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4"/>
              </w:rPr>
              <w:t>4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763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4F81BC"/>
          </w:tcPr>
          <w:p>
            <w:pPr>
              <w:spacing w:before="0" w:after="0" w:line="439" w:lineRule="exact"/>
              <w:ind w:left="81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การใ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2"/>
                <w:w w:val="100"/>
                <w:b/>
                <w:bCs/>
                <w:position w:val="6"/>
              </w:rPr>
              <w:t>ช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a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utom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a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t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i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c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a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lly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6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conf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i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g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ur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a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t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i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o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n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นม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2" w:lineRule="exact"/>
              <w:ind w:left="81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คว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มงาย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เพร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2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ะ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ไมตอง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ป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บแบบ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m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a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nual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2"/>
                <w:w w:val="100"/>
                <w:b/>
                <w:bCs/>
                <w:position w:val="6"/>
              </w:rPr>
              <w:t>ซ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งม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5" w:lineRule="exact"/>
              <w:ind w:left="81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ว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2"/>
                <w:w w:val="100"/>
                <w:b/>
                <w:bCs/>
                <w:position w:val="6"/>
              </w:rPr>
              <w:t>ใ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ล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จ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2592" w:hRule="exact"/>
        </w:trPr>
        <w:tc>
          <w:tcPr>
            <w:tcW w:w="2608" w:type="dxa"/>
            <w:tcBorders>
              <w:top w:val="single" w:sz="8" w:space="0" w:color="FFFFFF"/>
              <w:bottom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4F81BC"/>
          </w:tcPr>
          <w:p>
            <w:pPr>
              <w:spacing w:before="0" w:after="0" w:line="441" w:lineRule="exact"/>
              <w:ind w:left="79" w:right="-20"/>
              <w:jc w:val="left"/>
              <w:tabs>
                <w:tab w:pos="660" w:val="left"/>
              </w:tabs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3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.</w:t>
              <w:tab/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การ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2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-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ล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4" w:lineRule="exact"/>
              <w:ind w:left="79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(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D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a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ta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Del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i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v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er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y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)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969" w:type="dxa"/>
            <w:tcBorders>
              <w:top w:val="single" w:sz="8" w:space="0" w:color="FFFFFF"/>
              <w:bottom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4F81BC"/>
          </w:tcPr>
          <w:p>
            <w:pPr>
              <w:spacing w:before="0" w:after="0" w:line="438" w:lineRule="exact"/>
              <w:ind w:left="80" w:right="-20"/>
              <w:jc w:val="left"/>
              <w:tabs>
                <w:tab w:pos="720" w:val="left"/>
                <w:tab w:pos="1940" w:val="left"/>
                <w:tab w:pos="2840" w:val="left"/>
              </w:tabs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IP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v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6</w:t>
              <w:tab/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7"/>
                <w:w w:val="100"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position w:val="6"/>
              </w:rPr>
              <w:t>ป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บ</w:t>
              <w:tab/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position w:val="6"/>
              </w:rPr>
              <w:t>H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ea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d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er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ab/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position w:val="6"/>
              </w:rPr>
              <w:t>ใ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position w:val="6"/>
              </w:rPr>
              <w:t>ห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position w:val="6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2" w:lineRule="exact"/>
              <w:ind w:left="80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3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ท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1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1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ท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1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ใ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ห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3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1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8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ต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1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0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1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2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1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ป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1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1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ะ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9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1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0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ล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0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ผ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0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ล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2" w:lineRule="exact"/>
              <w:ind w:left="80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จ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 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IP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v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6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9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position w:val="6"/>
              </w:rPr>
              <w:t>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ถ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9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จ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ล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position w:val="6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2" w:lineRule="exact"/>
              <w:ind w:left="80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position w:val="6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position w:val="6"/>
              </w:rPr>
              <w:t>ว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position w:val="6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position w:val="6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ญ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6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(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p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r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i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o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r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i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t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y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)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4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position w:val="6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6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t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raff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i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c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9"/>
                <w:w w:val="10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พื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position w:val="6"/>
              </w:rPr>
              <w:t>่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2" w:lineRule="exact"/>
              <w:ind w:left="80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4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ห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1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3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1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ณ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3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ภ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1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พ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2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1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4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2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4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ใ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ห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1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4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1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2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0"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386" w:lineRule="exact"/>
              <w:ind w:left="80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2"/>
              </w:rPr>
              <w:t>(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position w:val="2"/>
              </w:rPr>
              <w:t>Q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position w:val="2"/>
              </w:rPr>
              <w:t>o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2"/>
              </w:rPr>
              <w:t>S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position w:val="2"/>
              </w:rPr>
              <w:t>)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763" w:type="dxa"/>
            <w:tcBorders>
              <w:top w:val="single" w:sz="8" w:space="0" w:color="FFFFFF"/>
              <w:bottom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4F81BC"/>
          </w:tcPr>
          <w:p>
            <w:pPr>
              <w:spacing w:before="0" w:after="0" w:line="440" w:lineRule="exact"/>
              <w:ind w:left="81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ใน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ล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ล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ต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นน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ว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ว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ล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ะ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ว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2" w:lineRule="exact"/>
              <w:ind w:left="81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ถ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ต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ล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ทส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ป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นส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ทส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ญ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ล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ะ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ห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2" w:lineRule="exact"/>
              <w:ind w:left="81" w:right="-20"/>
              <w:jc w:val="left"/>
              <w:tabs>
                <w:tab w:pos="1320" w:val="left"/>
                <w:tab w:pos="2620" w:val="left"/>
              </w:tabs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4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2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2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b/>
                <w:bCs/>
                <w:position w:val="6"/>
              </w:rPr>
              <w:t>จั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3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ด</w:t>
              <w:tab/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pri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o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r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i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ty</w:t>
              <w:tab/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1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4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7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3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1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3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ล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4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9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2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ท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1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2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ใ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0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ห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2" w:lineRule="exact"/>
              <w:ind w:left="81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b/>
                <w:bCs/>
                <w:position w:val="6"/>
              </w:rPr>
              <w:t>ป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6"/>
              </w:rPr>
              <w:t>ะ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7"/>
                <w:w w:val="100"/>
                <w:b/>
                <w:bCs/>
                <w:position w:val="6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7"/>
                <w:w w:val="100"/>
                <w:b/>
                <w:bCs/>
                <w:position w:val="6"/>
              </w:rPr>
              <w:t>ท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ธ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6"/>
              </w:rPr>
              <w:t>ิ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b/>
                <w:bCs/>
                <w:position w:val="6"/>
              </w:rPr>
              <w:t>ภ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6"/>
              </w:rPr>
              <w:t>พ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7"/>
                <w:w w:val="100"/>
                <w:b/>
                <w:bCs/>
                <w:position w:val="6"/>
              </w:rPr>
              <w:t>ใ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7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6"/>
              </w:rPr>
              <w:t>ท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7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b/>
                <w:bCs/>
                <w:position w:val="6"/>
              </w:rPr>
              <w:t>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6"/>
              </w:rPr>
              <w:t>ล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6"/>
              </w:rPr>
              <w:t>ะ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b/>
                <w:bCs/>
                <w:position w:val="6"/>
              </w:rPr>
              <w:t>ใ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6"/>
              </w:rPr>
              <w:t>ห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6"/>
              </w:rPr>
              <w:t>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ดี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5" w:lineRule="exact"/>
              <w:ind w:left="81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งขน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2160" w:hRule="exact"/>
        </w:trPr>
        <w:tc>
          <w:tcPr>
            <w:tcW w:w="2608" w:type="dxa"/>
            <w:tcBorders>
              <w:top w:val="single" w:sz="24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4F81BC"/>
          </w:tcPr>
          <w:p>
            <w:pPr>
              <w:spacing w:before="0" w:after="0" w:line="423" w:lineRule="exact"/>
              <w:ind w:left="79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7"/>
              </w:rPr>
              <w:t>4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.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7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7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นทาง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7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(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7"/>
              </w:rPr>
              <w:t>R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7"/>
              </w:rPr>
              <w:t>o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ut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7"/>
              </w:rPr>
              <w:t>i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ng)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969" w:type="dxa"/>
            <w:tcBorders>
              <w:top w:val="single" w:sz="24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4F81BC"/>
          </w:tcPr>
          <w:p>
            <w:pPr>
              <w:spacing w:before="0" w:after="0" w:line="422" w:lineRule="exact"/>
              <w:ind w:left="80" w:right="-20"/>
              <w:jc w:val="left"/>
              <w:tabs>
                <w:tab w:pos="760" w:val="left"/>
              </w:tabs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IP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7"/>
              </w:rPr>
              <w:t>v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6</w:t>
              <w:tab/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b/>
                <w:bCs/>
                <w:position w:val="7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7"/>
              </w:rPr>
              <w:t>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b/>
                <w:bCs/>
                <w:position w:val="7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7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b/>
                <w:bCs/>
                <w:position w:val="7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7"/>
                <w:w w:val="100"/>
                <w:b/>
                <w:bCs/>
                <w:position w:val="7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b/>
                <w:bCs/>
                <w:position w:val="7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7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b/>
                <w:bCs/>
                <w:position w:val="7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7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b/>
                <w:bCs/>
                <w:position w:val="7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7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b/>
                <w:bCs/>
                <w:position w:val="7"/>
              </w:rPr>
              <w:t>ห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7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b/>
                <w:bCs/>
                <w:position w:val="7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7"/>
                <w:w w:val="100"/>
                <w:b/>
                <w:bCs/>
                <w:position w:val="7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b/>
                <w:bCs/>
                <w:position w:val="7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7"/>
                <w:w w:val="100"/>
                <w:b/>
                <w:bCs/>
                <w:position w:val="7"/>
              </w:rPr>
              <w:t>ท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b/>
                <w:bCs/>
                <w:position w:val="7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7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b/>
                <w:bCs/>
                <w:position w:val="7"/>
              </w:rPr>
              <w:t>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7"/>
              </w:rPr>
              <w:t>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2" w:lineRule="exact"/>
              <w:ind w:left="80" w:right="-20"/>
              <w:jc w:val="left"/>
              <w:tabs>
                <w:tab w:pos="2520" w:val="left"/>
                <w:tab w:pos="3460" w:val="left"/>
              </w:tabs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b/>
                <w:bCs/>
                <w:position w:val="6"/>
              </w:rPr>
              <w:t>ล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0"/>
                <w:w w:val="100"/>
                <w:b/>
                <w:bCs/>
                <w:position w:val="6"/>
              </w:rPr>
              <w:t>ั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6"/>
              </w:rPr>
              <w:t>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b/>
                <w:bCs/>
                <w:position w:val="6"/>
              </w:rPr>
              <w:t>ช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6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9"/>
                <w:w w:val="100"/>
                <w:b/>
                <w:bCs/>
                <w:position w:val="6"/>
              </w:rPr>
              <w:t>ท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7"/>
                <w:w w:val="100"/>
                <w:b/>
                <w:bCs/>
                <w:position w:val="6"/>
              </w:rPr>
              <w:t>ใ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6"/>
              </w:rPr>
              <w:t>ห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0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6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ง</w:t>
              <w:tab/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packet</w:t>
              <w:tab/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6"/>
              </w:rPr>
              <w:t>จ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0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2" w:lineRule="exact"/>
              <w:ind w:left="80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s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e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g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m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ent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7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b/>
                <w:bCs/>
                <w:position w:val="6"/>
              </w:rPr>
              <w:t>ห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ป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b/>
                <w:bCs/>
                <w:position w:val="6"/>
              </w:rPr>
              <w:t>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1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s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e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g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m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ent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9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ห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4" w:lineRule="exact"/>
              <w:ind w:left="80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เปนไ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ป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าย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763" w:type="dxa"/>
            <w:tcBorders>
              <w:top w:val="single" w:sz="24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4F81BC"/>
          </w:tcPr>
          <w:p>
            <w:pPr>
              <w:spacing w:before="0" w:after="0" w:line="422" w:lineRule="exact"/>
              <w:ind w:left="81" w:right="-20"/>
              <w:jc w:val="left"/>
              <w:tabs>
                <w:tab w:pos="920" w:val="left"/>
              </w:tabs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IP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7"/>
              </w:rPr>
              <w:t>v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4</w:t>
              <w:tab/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1"/>
                <w:w w:val="100"/>
                <w:b/>
                <w:bCs/>
                <w:position w:val="7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0"/>
                <w:w w:val="100"/>
                <w:b/>
                <w:bCs/>
                <w:position w:val="7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w w:val="100"/>
                <w:b/>
                <w:bCs/>
                <w:position w:val="7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1"/>
                <w:w w:val="100"/>
                <w:b/>
                <w:bCs/>
                <w:position w:val="7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จ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2"/>
                <w:w w:val="100"/>
                <w:b/>
                <w:bCs/>
                <w:position w:val="7"/>
              </w:rPr>
              <w:t>ั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w w:val="100"/>
                <w:b/>
                <w:bCs/>
                <w:position w:val="7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0"/>
                <w:w w:val="100"/>
                <w:b/>
                <w:bCs/>
                <w:position w:val="7"/>
              </w:rPr>
              <w:t>ล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w w:val="100"/>
                <w:b/>
                <w:bCs/>
                <w:position w:val="7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5"/>
                <w:w w:val="100"/>
                <w:b/>
                <w:bCs/>
                <w:position w:val="7"/>
              </w:rPr>
              <w:t>ั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1"/>
                <w:w w:val="100"/>
                <w:b/>
                <w:bCs/>
                <w:position w:val="7"/>
              </w:rPr>
              <w:t>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2"/>
                <w:w w:val="100"/>
                <w:b/>
                <w:bCs/>
                <w:position w:val="7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2"/>
                <w:w w:val="100"/>
                <w:b/>
                <w:bCs/>
                <w:position w:val="7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2"/>
                <w:w w:val="100"/>
                <w:b/>
                <w:bCs/>
                <w:position w:val="7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2"/>
                <w:w w:val="100"/>
                <w:b/>
                <w:bCs/>
                <w:position w:val="7"/>
              </w:rPr>
              <w:t>ท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w w:val="100"/>
                <w:b/>
                <w:bCs/>
                <w:position w:val="7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w w:val="100"/>
                <w:b/>
                <w:bCs/>
                <w:position w:val="7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w w:val="100"/>
                <w:b/>
                <w:bCs/>
                <w:position w:val="7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1"/>
                <w:w w:val="100"/>
                <w:b/>
                <w:bCs/>
                <w:position w:val="7"/>
              </w:rPr>
              <w:t>พ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w w:val="100"/>
                <w:b/>
                <w:bCs/>
                <w:position w:val="7"/>
              </w:rPr>
              <w:t>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w w:val="100"/>
                <w:b/>
                <w:bCs/>
                <w:position w:val="7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1"/>
                <w:w w:val="100"/>
                <w:b/>
                <w:bCs/>
                <w:position w:val="7"/>
              </w:rPr>
              <w:t>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w w:val="100"/>
                <w:b/>
                <w:bCs/>
                <w:position w:val="7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w w:val="100"/>
                <w:b/>
                <w:bCs/>
                <w:position w:val="7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2"/>
                <w:w w:val="100"/>
                <w:b/>
                <w:bCs/>
                <w:position w:val="7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w w:val="100"/>
                <w:b/>
                <w:bCs/>
                <w:position w:val="7"/>
              </w:rPr>
              <w:t>ว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2" w:lineRule="exact"/>
              <w:ind w:left="81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ท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ท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ใ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ห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ต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ท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(rout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i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ng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tab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l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e)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มี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2" w:lineRule="exact"/>
              <w:ind w:left="81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ว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ล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ะ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ใ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ห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ญ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ซ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ต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ต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จ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2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IP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v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6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9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ท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2" w:lineRule="exact"/>
              <w:ind w:left="81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ี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ต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ท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ล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จ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2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o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v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erhe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a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d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ท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02" w:lineRule="exact"/>
              <w:ind w:left="81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ใ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4"/>
              </w:rPr>
              <w:t>ช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ปร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4"/>
              </w:rPr>
              <w:t>ะ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มว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2"/>
                <w:w w:val="100"/>
                <w:b/>
                <w:bCs/>
                <w:position w:val="4"/>
              </w:rPr>
              <w:t>ล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ผ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4"/>
              </w:rPr>
              <w:t>ล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ท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4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r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4"/>
              </w:rPr>
              <w:t>o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uter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3"/>
                <w:w w:val="100"/>
                <w:b/>
                <w:bCs/>
                <w:position w:val="4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4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ขนา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4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นอยก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4"/>
              </w:rPr>
              <w:t>ว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</w:tc>
      </w:tr>
    </w:tbl>
    <w:p>
      <w:pPr>
        <w:jc w:val="left"/>
        <w:spacing w:after="0"/>
        <w:sectPr>
          <w:pgSz w:w="14400" w:h="10800" w:orient="landscape"/>
          <w:pgMar w:top="640" w:bottom="280" w:left="1520" w:right="1300"/>
        </w:sectPr>
      </w:pPr>
      <w:rPr/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0.080004" w:type="dxa"/>
      </w:tblPr>
      <w:tblGrid/>
      <w:tr>
        <w:trPr>
          <w:trHeight w:val="432" w:hRule="exact"/>
        </w:trPr>
        <w:tc>
          <w:tcPr>
            <w:tcW w:w="3432" w:type="dxa"/>
            <w:tcBorders>
              <w:top w:val="single" w:sz="8" w:space="0" w:color="FFFFFF"/>
              <w:bottom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4F81BC"/>
          </w:tcPr>
          <w:p>
            <w:pPr>
              <w:spacing w:before="0" w:after="0" w:line="392" w:lineRule="exact"/>
              <w:ind w:left="1180" w:right="1161"/>
              <w:jc w:val="center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2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2"/>
              </w:rPr>
              <w:t>ณ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2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2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2"/>
              </w:rPr>
              <w:t>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2"/>
              </w:rPr>
              <w:t>ต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420" w:type="dxa"/>
            <w:tcBorders>
              <w:top w:val="single" w:sz="8" w:space="0" w:color="FFFFFF"/>
              <w:bottom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4F81BC"/>
          </w:tcPr>
          <w:p>
            <w:pPr>
              <w:spacing w:before="0" w:after="0" w:line="392" w:lineRule="exact"/>
              <w:ind w:left="1464" w:right="1445"/>
              <w:jc w:val="center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2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2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2"/>
              </w:rPr>
              <w:t>ดีข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2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2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b/>
                <w:bCs/>
                <w:position w:val="2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2"/>
              </w:rPr>
              <w:t>IP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2"/>
              </w:rPr>
              <w:t>v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2"/>
              </w:rPr>
              <w:t>6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168" w:type="dxa"/>
            <w:tcBorders>
              <w:top w:val="single" w:sz="8" w:space="0" w:color="FFFFFF"/>
              <w:bottom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4F81BC"/>
          </w:tcPr>
          <w:p>
            <w:pPr>
              <w:spacing w:before="0" w:after="0" w:line="392" w:lineRule="exact"/>
              <w:ind w:left="1465" w:right="1440"/>
              <w:jc w:val="center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2"/>
              </w:rPr>
              <w:t>คว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2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2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2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2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2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2"/>
              </w:rPr>
              <w:t>ญ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2592" w:hRule="exact"/>
        </w:trPr>
        <w:tc>
          <w:tcPr>
            <w:tcW w:w="3432" w:type="dxa"/>
            <w:tcBorders>
              <w:top w:val="single" w:sz="24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4F81BC"/>
          </w:tcPr>
          <w:p>
            <w:pPr>
              <w:spacing w:before="0" w:after="0" w:line="422" w:lineRule="exact"/>
              <w:ind w:left="98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7"/>
              </w:rPr>
              <w:t>5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7"/>
              </w:rPr>
              <w:t>.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คว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7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2"/>
                <w:w w:val="100"/>
                <w:b/>
                <w:bCs/>
                <w:position w:val="7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นคง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b/>
                <w:bCs/>
                <w:position w:val="7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(s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7"/>
              </w:rPr>
              <w:t>e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cur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7"/>
              </w:rPr>
              <w:t>i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t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7"/>
              </w:rPr>
              <w:t>y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)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420" w:type="dxa"/>
            <w:tcBorders>
              <w:top w:val="single" w:sz="24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4F81BC"/>
          </w:tcPr>
          <w:p>
            <w:pPr>
              <w:spacing w:before="0" w:after="0" w:line="421" w:lineRule="exact"/>
              <w:ind w:left="99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7"/>
              </w:rPr>
              <w:t>ใ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5"/>
                <w:w w:val="100"/>
                <w:b/>
                <w:bCs/>
                <w:position w:val="7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IP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7"/>
              </w:rPr>
              <w:t>v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4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0"/>
                <w:w w:val="100"/>
                <w:b/>
                <w:bCs/>
                <w:position w:val="7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7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7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7"/>
              </w:rPr>
              <w:t>ต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7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7"/>
              </w:rPr>
              <w:t>ฐ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7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7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7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7"/>
              </w:rPr>
              <w:t>ว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7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7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7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ั่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7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7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7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7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7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7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7"/>
              </w:rPr>
              <w:t>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7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พ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3"/>
                <w:w w:val="100"/>
                <w:b/>
                <w:bCs/>
                <w:position w:val="7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(IP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2" w:lineRule="exact"/>
              <w:ind w:left="99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Secur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i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ty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7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Stand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a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rd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8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: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8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IPSec)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6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ถ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ห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ใ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ห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2" w:lineRule="exact"/>
              <w:ind w:left="99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b/>
                <w:bCs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b/>
                <w:bCs/>
                <w:position w:val="6"/>
              </w:rPr>
              <w:t>ป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2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b/>
                <w:bCs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3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b/>
                <w:bCs/>
                <w:position w:val="6"/>
              </w:rPr>
              <w:t>พ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4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b/>
                <w:bCs/>
                <w:position w:val="6"/>
              </w:rPr>
              <w:t>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4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2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b/>
                <w:bCs/>
                <w:position w:val="6"/>
              </w:rPr>
              <w:t>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b/>
                <w:bCs/>
                <w:position w:val="6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2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b/>
                <w:bCs/>
                <w:position w:val="6"/>
              </w:rPr>
              <w:t>ตั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2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b/>
                <w:bCs/>
                <w:position w:val="6"/>
              </w:rPr>
              <w:t>ว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b/>
                <w:bCs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3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5"/>
                <w:w w:val="100"/>
                <w:b/>
                <w:bCs/>
                <w:position w:val="6"/>
              </w:rPr>
              <w:t>ล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0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2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4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w w:val="100"/>
                <w:b/>
                <w:bCs/>
                <w:position w:val="6"/>
              </w:rPr>
              <w:t>จ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2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3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ป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4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3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5"/>
                <w:w w:val="100"/>
                <w:b/>
                <w:bCs/>
                <w:position w:val="6"/>
              </w:rPr>
              <w:t>ต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4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2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w w:val="100"/>
                <w:b/>
                <w:bCs/>
                <w:position w:val="6"/>
              </w:rPr>
              <w:t>ใ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ช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4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ใ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2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2" w:lineRule="exact"/>
              <w:ind w:left="99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ต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ใ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2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IP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v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6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4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IPSec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8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ถ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ห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2" w:lineRule="exact"/>
              <w:ind w:left="99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0"/>
                <w:w w:val="100"/>
                <w:b/>
                <w:bCs/>
                <w:position w:val="6"/>
              </w:rPr>
              <w:t>ต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9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1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0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2"/>
                <w:w w:val="100"/>
                <w:b/>
                <w:bCs/>
                <w:position w:val="6"/>
              </w:rPr>
              <w:t>ต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2"/>
                <w:w w:val="100"/>
                <w:b/>
                <w:bCs/>
                <w:position w:val="6"/>
              </w:rPr>
              <w:t>ฐ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0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1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2"/>
                <w:w w:val="100"/>
                <w:b/>
                <w:bCs/>
                <w:position w:val="6"/>
              </w:rPr>
              <w:t>ใ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9"/>
                <w:w w:val="100"/>
                <w:b/>
                <w:bCs/>
                <w:position w:val="6"/>
              </w:rPr>
              <w:t>ห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2"/>
                <w:w w:val="100"/>
                <w:b/>
                <w:bCs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0"/>
                <w:w w:val="100"/>
                <w:b/>
                <w:bCs/>
                <w:position w:val="6"/>
              </w:rPr>
              <w:t>ป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2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9"/>
                <w:w w:val="100"/>
                <w:b/>
                <w:bCs/>
                <w:position w:val="6"/>
              </w:rPr>
              <w:t>ส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9"/>
                <w:w w:val="100"/>
                <w:b/>
                <w:bCs/>
                <w:position w:val="6"/>
              </w:rPr>
              <w:t>ท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2"/>
                <w:w w:val="100"/>
                <w:b/>
                <w:bCs/>
                <w:position w:val="6"/>
              </w:rPr>
              <w:t>ต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0"/>
                <w:w w:val="100"/>
                <w:b/>
                <w:bCs/>
                <w:position w:val="6"/>
              </w:rPr>
              <w:t>ใ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0"/>
                <w:w w:val="100"/>
                <w:b/>
                <w:bCs/>
                <w:position w:val="6"/>
              </w:rPr>
              <w:t>ช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9"/>
                <w:w w:val="100"/>
                <w:b/>
                <w:bCs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1"/>
                <w:w w:val="100"/>
                <w:b/>
                <w:bCs/>
                <w:position w:val="6"/>
              </w:rPr>
              <w:t>พ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2"/>
                <w:w w:val="100"/>
                <w:b/>
                <w:bCs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1"/>
                <w:w w:val="100"/>
                <w:b/>
                <w:bCs/>
                <w:position w:val="6"/>
              </w:rPr>
              <w:t>พ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03" w:lineRule="exact"/>
              <w:ind w:left="99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คว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4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2"/>
                <w:w w:val="100"/>
                <w:b/>
                <w:bCs/>
                <w:position w:val="4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นค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4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2"/>
                <w:w w:val="100"/>
                <w:b/>
                <w:bCs/>
                <w:position w:val="4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งเ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4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4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2"/>
                <w:w w:val="100"/>
                <w:b/>
                <w:bCs/>
                <w:position w:val="4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4"/>
              </w:rPr>
              <w:t>าย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4168" w:type="dxa"/>
            <w:tcBorders>
              <w:top w:val="single" w:sz="24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4F81BC"/>
          </w:tcPr>
          <w:p>
            <w:pPr>
              <w:spacing w:before="0" w:after="0" w:line="421" w:lineRule="exact"/>
              <w:ind w:left="100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7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7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b/>
                <w:bCs/>
                <w:position w:val="7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7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b/>
                <w:bCs/>
                <w:position w:val="7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7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b/>
                <w:bCs/>
                <w:position w:val="7"/>
              </w:rPr>
              <w:t>ต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7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b/>
                <w:bCs/>
                <w:position w:val="7"/>
              </w:rPr>
              <w:t>ฐ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7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b/>
                <w:bCs/>
                <w:position w:val="7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7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b/>
                <w:bCs/>
                <w:position w:val="7"/>
              </w:rPr>
              <w:t>ว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7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b/>
                <w:bCs/>
                <w:position w:val="7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7"/>
              </w:rPr>
              <w:t>ป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3"/>
                <w:w w:val="100"/>
                <w:b/>
                <w:bCs/>
                <w:position w:val="7"/>
              </w:rPr>
              <w:t>ล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7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b/>
                <w:bCs/>
                <w:position w:val="7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ภ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7"/>
                <w:w w:val="100"/>
                <w:b/>
                <w:bCs/>
                <w:position w:val="7"/>
              </w:rPr>
              <w:t>ั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7"/>
              </w:rPr>
              <w:t>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7"/>
              </w:rPr>
              <w:t>ท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b/>
                <w:bCs/>
                <w:position w:val="7"/>
              </w:rPr>
              <w:t>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7"/>
                <w:w w:val="100"/>
                <w:b/>
                <w:bCs/>
                <w:position w:val="7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4"/>
                <w:w w:val="100"/>
                <w:b/>
                <w:bCs/>
                <w:position w:val="7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7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7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2" w:lineRule="exact"/>
              <w:ind w:left="100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b/>
                <w:bCs/>
                <w:position w:val="6"/>
              </w:rPr>
              <w:t>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b/>
                <w:bCs/>
                <w:position w:val="6"/>
              </w:rPr>
              <w:t>ล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b/>
                <w:bCs/>
                <w:position w:val="6"/>
              </w:rPr>
              <w:t>ะ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4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w w:val="100"/>
                <w:b/>
                <w:bCs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w w:val="100"/>
                <w:b/>
                <w:bCs/>
                <w:position w:val="6"/>
              </w:rPr>
              <w:t>ห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9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w w:val="100"/>
                <w:b/>
                <w:bCs/>
                <w:position w:val="6"/>
              </w:rPr>
              <w:t>ท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4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w w:val="100"/>
                <w:b/>
                <w:bCs/>
                <w:position w:val="6"/>
              </w:rPr>
              <w:t>ใ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ห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8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4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w w:val="100"/>
                <w:b/>
                <w:bCs/>
                <w:position w:val="6"/>
              </w:rPr>
              <w:t>ใ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w w:val="100"/>
                <w:b/>
                <w:bCs/>
                <w:position w:val="6"/>
              </w:rPr>
              <w:t>ช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4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4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4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ะ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44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3"/>
                <w:w w:val="100"/>
                <w:b/>
                <w:bCs/>
                <w:position w:val="6"/>
              </w:rPr>
              <w:t>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บ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2" w:lineRule="exact"/>
              <w:ind w:left="100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5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9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9"/>
                <w:w w:val="100"/>
                <w:b/>
                <w:bCs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9"/>
                <w:w w:val="100"/>
                <w:b/>
                <w:bCs/>
                <w:position w:val="6"/>
              </w:rPr>
              <w:t>ท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6"/>
              </w:rPr>
              <w:t>ร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9"/>
                <w:w w:val="100"/>
                <w:b/>
                <w:bCs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9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0"/>
                <w:w w:val="100"/>
                <w:b/>
                <w:bCs/>
                <w:position w:val="6"/>
              </w:rPr>
              <w:t>ต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9"/>
                <w:w w:val="100"/>
                <w:b/>
                <w:bCs/>
                <w:position w:val="6"/>
              </w:rPr>
              <w:t>เ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0"/>
                <w:w w:val="100"/>
                <w:b/>
                <w:bCs/>
                <w:position w:val="6"/>
              </w:rPr>
              <w:t>ป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7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0"/>
                <w:w w:val="100"/>
                <w:b/>
                <w:bCs/>
                <w:position w:val="6"/>
              </w:rPr>
              <w:t>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0"/>
                <w:w w:val="100"/>
                <w:b/>
                <w:bCs/>
                <w:position w:val="6"/>
              </w:rPr>
              <w:t>ป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0"/>
                <w:w w:val="100"/>
                <w:b/>
                <w:bCs/>
                <w:position w:val="6"/>
              </w:rPr>
              <w:t>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0"/>
                <w:w w:val="100"/>
                <w:b/>
                <w:bCs/>
                <w:position w:val="6"/>
              </w:rPr>
              <w:t>ด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6"/>
              </w:rPr>
              <w:t>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0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0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ย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20"/>
                <w:w w:val="100"/>
                <w:b/>
                <w:bCs/>
                <w:position w:val="6"/>
              </w:rPr>
              <w:t> 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6"/>
              </w:rPr>
              <w:t>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6"/>
                <w:w w:val="100"/>
                <w:b/>
                <w:bCs/>
                <w:position w:val="6"/>
              </w:rPr>
              <w:t>ล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0"/>
                <w:w w:val="100"/>
                <w:b/>
                <w:bCs/>
                <w:position w:val="6"/>
              </w:rPr>
              <w:t>ะ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8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0"/>
                <w:w w:val="100"/>
                <w:b/>
                <w:bCs/>
                <w:position w:val="6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9"/>
                <w:w w:val="100"/>
                <w:b/>
                <w:bCs/>
                <w:position w:val="6"/>
              </w:rPr>
              <w:t>ว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0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34" w:lineRule="exact"/>
              <w:ind w:left="100" w:right="-20"/>
              <w:jc w:val="left"/>
              <w:rPr>
                <w:rFonts w:ascii="Angsana New" w:hAnsi="Angsana New" w:cs="Angsana New" w:eastAsia="Angsana New"/>
                <w:sz w:val="36"/>
                <w:szCs w:val="36"/>
              </w:rPr>
            </w:pPr>
            <w:rPr/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ค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ง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อ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ล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ทเพ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ม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1"/>
                <w:w w:val="100"/>
                <w:b/>
                <w:bCs/>
                <w:position w:val="6"/>
              </w:rPr>
              <w:t>า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ก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-1"/>
                <w:w w:val="100"/>
                <w:b/>
                <w:bCs/>
                <w:position w:val="6"/>
              </w:rPr>
              <w:t>ข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FFFFFF"/>
                <w:spacing w:val="0"/>
                <w:w w:val="100"/>
                <w:b/>
                <w:bCs/>
                <w:position w:val="6"/>
              </w:rPr>
              <w:t>น</w:t>
            </w:r>
            <w:r>
              <w:rPr>
                <w:rFonts w:ascii="Angsana New" w:hAnsi="Angsana New" w:cs="Angsana New" w:eastAsia="Angsana New"/>
                <w:sz w:val="36"/>
                <w:szCs w:val="36"/>
                <w:color w:val="000000"/>
                <w:spacing w:val="0"/>
                <w:w w:val="100"/>
                <w:position w:val="0"/>
              </w:rPr>
            </w:r>
          </w:p>
        </w:tc>
      </w:tr>
    </w:tbl>
    <w:p>
      <w:pPr>
        <w:jc w:val="left"/>
        <w:spacing w:after="0"/>
        <w:sectPr>
          <w:pgSz w:w="14400" w:h="10800" w:orient="landscape"/>
          <w:pgMar w:top="980" w:bottom="280" w:left="1420" w:right="7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810" w:lineRule="exact"/>
        <w:ind w:left="116" w:right="-20"/>
        <w:jc w:val="left"/>
        <w:rPr>
          <w:rFonts w:ascii="Arial" w:hAnsi="Arial" w:cs="Arial" w:eastAsia="Arial"/>
          <w:sz w:val="75"/>
          <w:szCs w:val="75"/>
        </w:rPr>
      </w:pPr>
      <w:rPr/>
      <w:r>
        <w:rPr/>
        <w:pict>
          <v:shape style="position:absolute;margin-left:532.799988pt;margin-top:-17.373178pt;width:173.520004pt;height:69.839996pt;mso-position-horizontal-relative:page;mso-position-vertical-relative:paragraph;z-index:-1687" type="#_x0000_t75">
            <v:imagedata r:id="rId126" o:title=""/>
          </v:shape>
        </w:pict>
      </w:r>
      <w:r>
        <w:rPr/>
        <w:pict>
          <v:group style="position:absolute;margin-left:66.959999pt;margin-top:62.366806pt;width:581.040013pt;height:403.020002pt;mso-position-horizontal-relative:page;mso-position-vertical-relative:paragraph;z-index:-1686" coordorigin="1339,1247" coordsize="11621,8060">
            <v:shape style="position:absolute;left:1800;top:1265;width:11160;height:5429" type="#_x0000_t75">
              <v:imagedata r:id="rId127" o:title=""/>
            </v:shape>
            <v:group style="position:absolute;left:1397;top:1276;width:11527;height:2" coordorigin="1397,1276" coordsize="11527,2">
              <v:shape style="position:absolute;left:1397;top:1276;width:11527;height:2" coordorigin="1397,1276" coordsize="11527,0" path="m1397,1276l12924,1276e" filled="f" stroked="t" strokeweight="1.08pt" strokecolor="#444444">
                <v:path arrowok="t"/>
              </v:shape>
              <v:shape style="position:absolute;left:5530;top:7947;width:1958;height:115" type="#_x0000_t75">
                <v:imagedata r:id="rId128" o:title=""/>
              </v:shape>
              <v:shape style="position:absolute;left:1339;top:8077;width:6725;height:1231" type="#_x0000_t75">
                <v:imagedata r:id="rId129" o:title=""/>
              </v:shape>
            </v:group>
            <v:group style="position:absolute;left:1415;top:1265;width:2;height:7992" coordorigin="1415,1265" coordsize="2,7992">
              <v:shape style="position:absolute;left:1415;top:1265;width:2;height:7992" coordorigin="1415,1265" coordsize="0,7992" path="m1415,9257l1415,1265e" filled="f" stroked="t" strokeweight="1.8pt" strokecolor="#484848">
                <v:path arrowok="t"/>
              </v:shape>
            </v:group>
            <v:group style="position:absolute;left:6307;top:1435;width:6293;height:2" coordorigin="6307,1435" coordsize="6293,2">
              <v:shape style="position:absolute;left:6307;top:1435;width:6293;height:2" coordorigin="6307,1435" coordsize="6293,0" path="m6307,1435l12600,1435e" filled="f" stroked="t" strokeweight=".36pt" strokecolor="#77FBFB">
                <v:path arrowok="t"/>
              </v:shape>
            </v:group>
            <v:group style="position:absolute;left:12910;top:1265;width:2;height:1159" coordorigin="12910,1265" coordsize="2,1159">
              <v:shape style="position:absolute;left:12910;top:1265;width:2;height:1159" coordorigin="12910,1265" coordsize="0,1159" path="m12910,2425l12910,1265e" filled="f" stroked="t" strokeweight="1.44pt" strokecolor="#484848">
                <v:path arrowok="t"/>
              </v:shape>
            </v:group>
            <v:group style="position:absolute;left:12744;top:1589;width:2;height:806" coordorigin="12744,1589" coordsize="2,806">
              <v:shape style="position:absolute;left:12744;top:1589;width:2;height:806" coordorigin="12744,1589" coordsize="0,806" path="m12744,2396l12744,1589e" filled="f" stroked="t" strokeweight=".36pt" strokecolor="#000000">
                <v:path arrowok="t"/>
              </v:shape>
            </v:group>
            <v:group style="position:absolute;left:6361;top:5830;width:2;height:799" coordorigin="6361,5830" coordsize="2,799">
              <v:shape style="position:absolute;left:6361;top:5830;width:2;height:799" coordorigin="6361,5830" coordsize="0,799" path="m6361,6629l6361,5830e" filled="f" stroked="t" strokeweight="2.52pt" strokecolor="#2F2F2F">
                <v:path arrowok="t"/>
              </v:shape>
            </v:group>
            <v:group style="position:absolute;left:2434;top:6601;width:3953;height:2" coordorigin="2434,6601" coordsize="3953,2">
              <v:shape style="position:absolute;left:2434;top:6601;width:3953;height:2" coordorigin="2434,6601" coordsize="3953,0" path="m2434,6601l6386,6601e" filled="f" stroked="t" strokeweight="2.16pt" strokecolor="#2F2F2F">
                <v:path arrowok="t"/>
              </v:shape>
              <v:shape style="position:absolute;left:10310;top:8437;width:1649;height:317" type="#_x0000_t75">
                <v:imagedata r:id="rId130" o:title=""/>
              </v:shape>
              <v:shape style="position:absolute;left:12744;top:8638;width:216;height:670" type="#_x0000_t75">
                <v:imagedata r:id="rId131" o:title=""/>
              </v:shape>
            </v:group>
            <v:group style="position:absolute;left:1613;top:8703;width:11117;height:2" coordorigin="1613,8703" coordsize="11117,2">
              <v:shape style="position:absolute;left:1613;top:8703;width:11117;height:2" coordorigin="1613,8703" coordsize="11117,0" path="m1613,8703l12730,8703e" filled="f" stroked="t" strokeweight="2.16pt" strokecolor="#80CFCF">
                <v:path arrowok="t"/>
              </v:shape>
            </v:group>
            <v:group style="position:absolute;left:8035;top:9232;width:4738;height:2" coordorigin="8035,9232" coordsize="4738,2">
              <v:shape style="position:absolute;left:8035;top:9232;width:4738;height:2" coordorigin="8035,9232" coordsize="4738,0" path="m8035,9232l12773,9232e" filled="f" stroked="t" strokeweight="1.08pt" strokecolor="#575757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75"/>
          <w:szCs w:val="75"/>
          <w:spacing w:val="0"/>
          <w:w w:val="84"/>
          <w:b/>
          <w:bCs/>
          <w:position w:val="-2"/>
        </w:rPr>
        <w:t>1Pv6</w:t>
      </w:r>
      <w:r>
        <w:rPr>
          <w:rFonts w:ascii="Arial" w:hAnsi="Arial" w:cs="Arial" w:eastAsia="Arial"/>
          <w:sz w:val="75"/>
          <w:szCs w:val="75"/>
          <w:spacing w:val="50"/>
          <w:w w:val="84"/>
          <w:b/>
          <w:bCs/>
          <w:position w:val="-2"/>
        </w:rPr>
        <w:t> </w:t>
      </w:r>
      <w:r>
        <w:rPr>
          <w:rFonts w:ascii="Arial" w:hAnsi="Arial" w:cs="Arial" w:eastAsia="Arial"/>
          <w:sz w:val="71"/>
          <w:szCs w:val="71"/>
          <w:spacing w:val="0"/>
          <w:w w:val="105"/>
          <w:b/>
          <w:bCs/>
          <w:position w:val="-2"/>
        </w:rPr>
        <w:t>Network</w:t>
      </w:r>
      <w:r>
        <w:rPr>
          <w:rFonts w:ascii="Arial" w:hAnsi="Arial" w:cs="Arial" w:eastAsia="Arial"/>
          <w:sz w:val="71"/>
          <w:szCs w:val="71"/>
          <w:spacing w:val="108"/>
          <w:w w:val="105"/>
          <w:b/>
          <w:bCs/>
          <w:position w:val="-2"/>
        </w:rPr>
        <w:t> </w:t>
      </w:r>
      <w:r>
        <w:rPr>
          <w:rFonts w:ascii="Arial" w:hAnsi="Arial" w:cs="Arial" w:eastAsia="Arial"/>
          <w:sz w:val="75"/>
          <w:szCs w:val="75"/>
          <w:spacing w:val="0"/>
          <w:w w:val="105"/>
          <w:b/>
          <w:bCs/>
          <w:position w:val="-2"/>
        </w:rPr>
        <w:t>MAP</w:t>
      </w:r>
      <w:r>
        <w:rPr>
          <w:rFonts w:ascii="Arial" w:hAnsi="Arial" w:cs="Arial" w:eastAsia="Arial"/>
          <w:sz w:val="75"/>
          <w:szCs w:val="75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2" w:after="0" w:line="240" w:lineRule="auto"/>
        <w:ind w:left="2924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pict>
          <v:group style="position:absolute;margin-left:80.279999pt;margin-top:6.351471pt;width:.1pt;height:29.52pt;mso-position-horizontal-relative:page;mso-position-vertical-relative:paragraph;z-index:-1682" coordorigin="1606,127" coordsize="2,590">
            <v:shape style="position:absolute;left:1606;top:127;width:2;height:590" coordorigin="1606,127" coordsize="0,590" path="m1606,717l1606,127e" filled="f" stroked="t" strokeweight="1.8pt" strokecolor="#64FBF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7"/>
          <w:szCs w:val="37"/>
          <w:color w:val="132828"/>
          <w:spacing w:val="0"/>
          <w:w w:val="100"/>
          <w:b/>
          <w:bCs/>
        </w:rPr>
        <w:t>Interne</w:t>
      </w:r>
      <w:r>
        <w:rPr>
          <w:rFonts w:ascii="Times New Roman" w:hAnsi="Times New Roman" w:cs="Times New Roman" w:eastAsia="Times New Roman"/>
          <w:sz w:val="37"/>
          <w:szCs w:val="37"/>
          <w:color w:val="1328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7"/>
          <w:szCs w:val="37"/>
          <w:color w:val="132828"/>
          <w:spacing w:val="7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32828"/>
          <w:spacing w:val="0"/>
          <w:w w:val="105"/>
          <w:b/>
          <w:bCs/>
        </w:rPr>
        <w:t>Map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7" w:after="0" w:line="240" w:lineRule="auto"/>
        <w:ind w:right="1567"/>
        <w:jc w:val="right"/>
        <w:tabs>
          <w:tab w:pos="74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F7979"/>
          <w:spacing w:val="0"/>
          <w:w w:val="100"/>
        </w:rPr>
        <w:t>htt</w:t>
      </w:r>
      <w:r>
        <w:rPr>
          <w:rFonts w:ascii="Times New Roman" w:hAnsi="Times New Roman" w:cs="Times New Roman" w:eastAsia="Times New Roman"/>
          <w:sz w:val="20"/>
          <w:szCs w:val="20"/>
          <w:color w:val="2F7979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3B9595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3B959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86262"/>
          <w:spacing w:val="0"/>
          <w:w w:val="100"/>
        </w:rPr>
        <w:t>\\\\</w:t>
      </w:r>
      <w:r>
        <w:rPr>
          <w:rFonts w:ascii="Times New Roman" w:hAnsi="Times New Roman" w:cs="Times New Roman" w:eastAsia="Times New Roman"/>
          <w:sz w:val="20"/>
          <w:szCs w:val="20"/>
          <w:color w:val="28626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F7979"/>
          <w:spacing w:val="8"/>
          <w:w w:val="96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3B9595"/>
          <w:spacing w:val="6"/>
          <w:w w:val="11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F7979"/>
          <w:spacing w:val="0"/>
          <w:w w:val="105"/>
        </w:rPr>
        <w:t>un</w:t>
      </w:r>
      <w:r>
        <w:rPr>
          <w:rFonts w:ascii="Times New Roman" w:hAnsi="Times New Roman" w:cs="Times New Roman" w:eastAsia="Times New Roman"/>
          <w:sz w:val="18"/>
          <w:szCs w:val="18"/>
          <w:color w:val="2F7979"/>
          <w:spacing w:val="-9"/>
          <w:w w:val="104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3B9595"/>
          <w:spacing w:val="-4"/>
          <w:w w:val="185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86262"/>
          <w:spacing w:val="0"/>
          <w:w w:val="105"/>
        </w:rPr>
        <w:t>m:t.lh</w:t>
      </w:r>
      <w:r>
        <w:rPr>
          <w:rFonts w:ascii="Times New Roman" w:hAnsi="Times New Roman" w:cs="Times New Roman" w:eastAsia="Times New Roman"/>
          <w:sz w:val="18"/>
          <w:szCs w:val="18"/>
          <w:color w:val="2862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86262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1C4949"/>
          <w:spacing w:val="0"/>
          <w:w w:val="460"/>
          <w:position w:val="-7"/>
        </w:rPr>
        <w:t>l</w:t>
      </w:r>
      <w:r>
        <w:rPr>
          <w:rFonts w:ascii="Arial" w:hAnsi="Arial" w:cs="Arial" w:eastAsia="Arial"/>
          <w:sz w:val="16"/>
          <w:szCs w:val="16"/>
          <w:color w:val="1C4949"/>
          <w:spacing w:val="-150"/>
          <w:w w:val="460"/>
          <w:position w:val="-7"/>
        </w:rPr>
        <w:t> </w:t>
      </w:r>
      <w:r>
        <w:rPr>
          <w:rFonts w:ascii="Arial" w:hAnsi="Arial" w:cs="Arial" w:eastAsia="Arial"/>
          <w:sz w:val="14"/>
          <w:szCs w:val="14"/>
          <w:color w:val="1C4949"/>
          <w:spacing w:val="0"/>
          <w:w w:val="115"/>
          <w:position w:val="-7"/>
        </w:rPr>
        <w:t>nher</w:t>
      </w:r>
      <w:r>
        <w:rPr>
          <w:rFonts w:ascii="Arial" w:hAnsi="Arial" w:cs="Arial" w:eastAsia="Arial"/>
          <w:sz w:val="14"/>
          <w:szCs w:val="14"/>
          <w:color w:val="1C4949"/>
          <w:spacing w:val="0"/>
          <w:w w:val="115"/>
          <w:position w:val="-7"/>
        </w:rPr>
        <w:t>&lt;</w:t>
      </w:r>
      <w:r>
        <w:rPr>
          <w:rFonts w:ascii="Arial" w:hAnsi="Arial" w:cs="Arial" w:eastAsia="Arial"/>
          <w:sz w:val="14"/>
          <w:szCs w:val="14"/>
          <w:color w:val="1C4949"/>
          <w:spacing w:val="14"/>
          <w:w w:val="115"/>
          <w:position w:val="-7"/>
        </w:rPr>
        <w:t> </w:t>
      </w:r>
      <w:r>
        <w:rPr>
          <w:rFonts w:ascii="Arial" w:hAnsi="Arial" w:cs="Arial" w:eastAsia="Arial"/>
          <w:sz w:val="14"/>
          <w:szCs w:val="14"/>
          <w:color w:val="1C4949"/>
          <w:spacing w:val="0"/>
          <w:w w:val="100"/>
          <w:position w:val="-7"/>
        </w:rPr>
        <w:t>ll)</w:t>
      </w:r>
      <w:r>
        <w:rPr>
          <w:rFonts w:ascii="Arial" w:hAnsi="Arial" w:cs="Arial" w:eastAsia="Arial"/>
          <w:sz w:val="14"/>
          <w:szCs w:val="14"/>
          <w:color w:val="1C4949"/>
          <w:spacing w:val="0"/>
          <w:w w:val="100"/>
          <w:position w:val="-7"/>
        </w:rPr>
        <w:t>   </w:t>
      </w:r>
      <w:r>
        <w:rPr>
          <w:rFonts w:ascii="Arial" w:hAnsi="Arial" w:cs="Arial" w:eastAsia="Arial"/>
          <w:sz w:val="14"/>
          <w:szCs w:val="14"/>
          <w:color w:val="1C4949"/>
          <w:spacing w:val="20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F7979"/>
          <w:spacing w:val="-20"/>
          <w:w w:val="118"/>
          <w:position w:val="-7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C4949"/>
          <w:spacing w:val="0"/>
          <w:w w:val="73"/>
          <w:position w:val="-7"/>
        </w:rPr>
        <w:t>1111orl.;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" w:after="0" w:line="240" w:lineRule="auto"/>
        <w:ind w:right="1758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3B9595"/>
          <w:w w:val="252"/>
        </w:rPr>
        <w:t>I</w:t>
      </w:r>
      <w:r>
        <w:rPr>
          <w:rFonts w:ascii="Arial" w:hAnsi="Arial" w:cs="Arial" w:eastAsia="Arial"/>
          <w:sz w:val="12"/>
          <w:szCs w:val="12"/>
          <w:color w:val="3B9595"/>
          <w:spacing w:val="-1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F7979"/>
          <w:spacing w:val="0"/>
          <w:w w:val="211"/>
        </w:rPr>
        <w:t>"</w:t>
      </w:r>
      <w:r>
        <w:rPr>
          <w:rFonts w:ascii="Arial" w:hAnsi="Arial" w:cs="Arial" w:eastAsia="Arial"/>
          <w:sz w:val="12"/>
          <w:szCs w:val="12"/>
          <w:color w:val="2F7979"/>
          <w:spacing w:val="0"/>
          <w:w w:val="210"/>
        </w:rPr>
        <w:t>'</w:t>
      </w:r>
      <w:r>
        <w:rPr>
          <w:rFonts w:ascii="Arial" w:hAnsi="Arial" w:cs="Arial" w:eastAsia="Arial"/>
          <w:sz w:val="12"/>
          <w:szCs w:val="12"/>
          <w:color w:val="2F7979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B9595"/>
          <w:spacing w:val="0"/>
          <w:w w:val="298"/>
        </w:rPr>
        <w:t>'</w:t>
      </w:r>
      <w:r>
        <w:rPr>
          <w:rFonts w:ascii="Arial" w:hAnsi="Arial" w:cs="Arial" w:eastAsia="Arial"/>
          <w:sz w:val="12"/>
          <w:szCs w:val="12"/>
          <w:color w:val="3B9595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B9595"/>
          <w:spacing w:val="0"/>
          <w:w w:val="100"/>
        </w:rPr>
        <w:t>pu</w:t>
      </w:r>
      <w:r>
        <w:rPr>
          <w:rFonts w:ascii="Arial" w:hAnsi="Arial" w:cs="Arial" w:eastAsia="Arial"/>
          <w:sz w:val="16"/>
          <w:szCs w:val="16"/>
          <w:color w:val="3B9595"/>
          <w:spacing w:val="0"/>
          <w:w w:val="100"/>
        </w:rPr>
        <w:t>    </w:t>
      </w:r>
      <w:r>
        <w:rPr>
          <w:rFonts w:ascii="Arial" w:hAnsi="Arial" w:cs="Arial" w:eastAsia="Arial"/>
          <w:sz w:val="16"/>
          <w:szCs w:val="16"/>
          <w:color w:val="3B9595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42A7A5"/>
          <w:spacing w:val="0"/>
          <w:w w:val="181"/>
        </w:rPr>
        <w:t>I+</w:t>
      </w:r>
      <w:r>
        <w:rPr>
          <w:rFonts w:ascii="Arial" w:hAnsi="Arial" w:cs="Arial" w:eastAsia="Arial"/>
          <w:sz w:val="12"/>
          <w:szCs w:val="12"/>
          <w:color w:val="42A7A5"/>
          <w:spacing w:val="-26"/>
          <w:w w:val="181"/>
        </w:rPr>
        <w:t> </w:t>
      </w:r>
      <w:r>
        <w:rPr>
          <w:rFonts w:ascii="Arial" w:hAnsi="Arial" w:cs="Arial" w:eastAsia="Arial"/>
          <w:sz w:val="12"/>
          <w:szCs w:val="12"/>
          <w:color w:val="2F7979"/>
          <w:spacing w:val="0"/>
          <w:w w:val="108"/>
        </w:rPr>
        <w:t>U</w:t>
      </w:r>
      <w:r>
        <w:rPr>
          <w:rFonts w:ascii="Arial" w:hAnsi="Arial" w:cs="Arial" w:eastAsia="Arial"/>
          <w:sz w:val="12"/>
          <w:szCs w:val="12"/>
          <w:color w:val="2F7979"/>
          <w:spacing w:val="0"/>
          <w:w w:val="107"/>
        </w:rPr>
        <w:t>I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241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E2802F"/>
          <w:spacing w:val="0"/>
          <w:w w:val="104"/>
          <w:b/>
          <w:bCs/>
        </w:rPr>
        <w:t>AS4621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50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shape style="position:absolute;margin-left:274.320007pt;margin-top:9.389811pt;width:88.559998pt;height:5.76pt;mso-position-horizontal-relative:page;mso-position-vertical-relative:paragraph;z-index:-1685" type="#_x0000_t75">
            <v:imagedata r:id="rId132" o:title=""/>
          </v:shape>
        </w:pict>
      </w:r>
      <w:r>
        <w:rPr/>
        <w:pict>
          <v:group style="position:absolute;margin-left:567.359985pt;margin-top:-17.970182pt;width:71.28pt;height:.1pt;mso-position-horizontal-relative:page;mso-position-vertical-relative:paragraph;z-index:-1681" coordorigin="11347,-359" coordsize="1426,2">
            <v:shape style="position:absolute;left:11347;top:-359;width:1426;height:2" coordorigin="11347,-359" coordsize="1426,0" path="m11347,-359l12773,-359e" filled="f" stroked="t" strokeweight="1.44pt" strokecolor="#57575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0"/>
          <w:szCs w:val="30"/>
          <w:color w:val="424242"/>
          <w:spacing w:val="0"/>
          <w:w w:val="183"/>
        </w:rPr>
        <w:t>C)</w:t>
      </w:r>
      <w:r>
        <w:rPr>
          <w:rFonts w:ascii="Arial" w:hAnsi="Arial" w:cs="Arial" w:eastAsia="Arial"/>
          <w:sz w:val="30"/>
          <w:szCs w:val="30"/>
          <w:color w:val="424242"/>
          <w:spacing w:val="17"/>
          <w:w w:val="183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0"/>
          <w:w w:val="180"/>
        </w:rPr>
        <w:t>{n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-6"/>
          <w:w w:val="180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-12"/>
          <w:w w:val="18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565656"/>
          <w:spacing w:val="6"/>
          <w:w w:val="94"/>
        </w:rPr>
        <w:t>n</w:t>
      </w:r>
      <w:r>
        <w:rPr>
          <w:rFonts w:ascii="Times New Roman" w:hAnsi="Times New Roman" w:cs="Times New Roman" w:eastAsia="Times New Roman"/>
          <w:sz w:val="11"/>
          <w:szCs w:val="11"/>
          <w:color w:val="858585"/>
          <w:spacing w:val="0"/>
          <w:w w:val="112"/>
        </w:rPr>
        <w:t>.....,.ol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0" w:after="0" w:line="485" w:lineRule="exact"/>
        <w:ind w:left="879" w:right="-20"/>
        <w:jc w:val="left"/>
        <w:tabs>
          <w:tab w:pos="172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v:shape style="position:absolute;margin-left:275.040009pt;margin-top:5.821284pt;width:86.760002pt;height:6.48pt;mso-position-horizontal-relative:page;mso-position-vertical-relative:paragraph;z-index:-1684" type="#_x0000_t75">
            <v:imagedata r:id="rId133" o:title=""/>
          </v:shape>
        </w:pict>
      </w:r>
      <w:r>
        <w:rPr/>
        <w:pict>
          <v:shape style="position:absolute;margin-left:513.359985pt;margin-top:28.86128pt;width:111.599998pt;height:8.64pt;mso-position-horizontal-relative:page;mso-position-vertical-relative:paragraph;z-index:-1683" type="#_x0000_t75">
            <v:imagedata r:id="rId134" o:title=""/>
          </v:shape>
        </w:pict>
      </w:r>
      <w:r>
        <w:rPr>
          <w:rFonts w:ascii="Times New Roman" w:hAnsi="Times New Roman" w:cs="Times New Roman" w:eastAsia="Times New Roman"/>
          <w:sz w:val="44"/>
          <w:szCs w:val="44"/>
          <w:color w:val="565656"/>
          <w:spacing w:val="0"/>
          <w:w w:val="155"/>
          <w:b/>
          <w:bCs/>
        </w:rPr>
        <w:t>D</w:t>
      </w:r>
      <w:r>
        <w:rPr>
          <w:rFonts w:ascii="Times New Roman" w:hAnsi="Times New Roman" w:cs="Times New Roman" w:eastAsia="Times New Roman"/>
          <w:sz w:val="44"/>
          <w:szCs w:val="44"/>
          <w:color w:val="565656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565656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44"/>
          <w:szCs w:val="44"/>
          <w:color w:val="727272"/>
          <w:spacing w:val="0"/>
          <w:w w:val="109"/>
        </w:rPr>
        <w:t>"'</w:t>
      </w:r>
      <w:r>
        <w:rPr>
          <w:rFonts w:ascii="Times New Roman" w:hAnsi="Times New Roman" w:cs="Times New Roman" w:eastAsia="Times New Roman"/>
          <w:sz w:val="44"/>
          <w:szCs w:val="44"/>
          <w:color w:val="727272"/>
          <w:spacing w:val="0"/>
          <w:w w:val="36"/>
        </w:rPr>
        <w:t>·""'</w:t>
      </w:r>
      <w:r>
        <w:rPr>
          <w:rFonts w:ascii="Times New Roman" w:hAnsi="Times New Roman" w:cs="Times New Roman" w:eastAsia="Times New Roman"/>
          <w:sz w:val="44"/>
          <w:szCs w:val="44"/>
          <w:color w:val="727272"/>
          <w:spacing w:val="-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727272"/>
          <w:spacing w:val="0"/>
          <w:w w:val="56"/>
        </w:rPr>
        <w:t>t;.,.,..</w:t>
      </w:r>
      <w:r>
        <w:rPr>
          <w:rFonts w:ascii="Times New Roman" w:hAnsi="Times New Roman" w:cs="Times New Roman" w:eastAsia="Times New Roman"/>
          <w:sz w:val="35"/>
          <w:szCs w:val="35"/>
          <w:color w:val="727272"/>
          <w:spacing w:val="0"/>
          <w:w w:val="63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727272"/>
          <w:spacing w:val="7"/>
          <w:w w:val="63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727272"/>
          <w:spacing w:val="0"/>
          <w:w w:val="102"/>
        </w:rPr>
        <w:t>"</w:t>
      </w:r>
      <w:r>
        <w:rPr>
          <w:rFonts w:ascii="Times New Roman" w:hAnsi="Times New Roman" w:cs="Times New Roman" w:eastAsia="Times New Roman"/>
          <w:sz w:val="35"/>
          <w:szCs w:val="35"/>
          <w:color w:val="727272"/>
          <w:spacing w:val="-24"/>
          <w:w w:val="102"/>
        </w:rPr>
        <w:t>'</w:t>
      </w:r>
      <w:r>
        <w:rPr>
          <w:rFonts w:ascii="Times New Roman" w:hAnsi="Times New Roman" w:cs="Times New Roman" w:eastAsia="Times New Roman"/>
          <w:sz w:val="35"/>
          <w:szCs w:val="35"/>
          <w:color w:val="727272"/>
          <w:spacing w:val="0"/>
          <w:w w:val="58"/>
        </w:rPr>
        <w:t>....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577" w:right="10951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0"/>
          <w:szCs w:val="10"/>
          <w:color w:val="565656"/>
          <w:spacing w:val="-39"/>
          <w:w w:val="141"/>
        </w:rPr>
        <w:t>U</w:t>
      </w:r>
      <w:r>
        <w:rPr>
          <w:rFonts w:ascii="Arial" w:hAnsi="Arial" w:cs="Arial" w:eastAsia="Arial"/>
          <w:sz w:val="10"/>
          <w:szCs w:val="10"/>
          <w:color w:val="727272"/>
          <w:spacing w:val="0"/>
          <w:w w:val="358"/>
        </w:rPr>
        <w:t>'</w:t>
      </w:r>
      <w:r>
        <w:rPr>
          <w:rFonts w:ascii="Arial" w:hAnsi="Arial" w:cs="Arial" w:eastAsia="Arial"/>
          <w:sz w:val="10"/>
          <w:szCs w:val="10"/>
          <w:color w:val="727272"/>
          <w:spacing w:val="-15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565656"/>
          <w:spacing w:val="0"/>
          <w:w w:val="207"/>
        </w:rPr>
        <w:t>\</w:t>
      </w:r>
      <w:r>
        <w:rPr>
          <w:rFonts w:ascii="Arial" w:hAnsi="Arial" w:cs="Arial" w:eastAsia="Arial"/>
          <w:sz w:val="10"/>
          <w:szCs w:val="10"/>
          <w:color w:val="565656"/>
          <w:spacing w:val="-33"/>
          <w:w w:val="207"/>
        </w:rPr>
        <w:t> </w:t>
      </w:r>
      <w:r>
        <w:rPr>
          <w:rFonts w:ascii="Arial" w:hAnsi="Arial" w:cs="Arial" w:eastAsia="Arial"/>
          <w:sz w:val="10"/>
          <w:szCs w:val="10"/>
          <w:color w:val="727272"/>
          <w:spacing w:val="0"/>
          <w:w w:val="100"/>
        </w:rPr>
        <w:t>6</w:t>
      </w:r>
      <w:r>
        <w:rPr>
          <w:rFonts w:ascii="Arial" w:hAnsi="Arial" w:cs="Arial" w:eastAsia="Arial"/>
          <w:sz w:val="10"/>
          <w:szCs w:val="10"/>
          <w:color w:val="727272"/>
          <w:spacing w:val="0"/>
          <w:w w:val="100"/>
        </w:rPr>
        <w:t>   </w:t>
      </w:r>
      <w:r>
        <w:rPr>
          <w:rFonts w:ascii="Arial" w:hAnsi="Arial" w:cs="Arial" w:eastAsia="Arial"/>
          <w:sz w:val="10"/>
          <w:szCs w:val="10"/>
          <w:color w:val="72727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27272"/>
          <w:spacing w:val="0"/>
          <w:w w:val="116"/>
        </w:rPr>
        <w:t>ponool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1541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86262"/>
          <w:w w:val="109"/>
        </w:rPr>
        <w:t>Ttl</w:t>
      </w:r>
      <w:r>
        <w:rPr>
          <w:rFonts w:ascii="Times New Roman" w:hAnsi="Times New Roman" w:cs="Times New Roman" w:eastAsia="Times New Roman"/>
          <w:sz w:val="18"/>
          <w:szCs w:val="18"/>
          <w:color w:val="286262"/>
          <w:spacing w:val="-5"/>
          <w:w w:val="11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C4949"/>
          <w:spacing w:val="0"/>
          <w:w w:val="87"/>
        </w:rPr>
        <w:t>02-3S...5678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right"/>
        <w:spacing w:after="0"/>
        <w:sectPr>
          <w:pgSz w:w="14400" w:h="10800" w:orient="landscape"/>
          <w:pgMar w:top="80" w:bottom="280" w:left="820" w:right="1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124" w:lineRule="exact"/>
        <w:ind w:left="214" w:right="-59"/>
        <w:jc w:val="left"/>
        <w:rPr>
          <w:rFonts w:ascii="Angsana New" w:hAnsi="Angsana New" w:cs="Angsana New" w:eastAsia="Angsana New"/>
          <w:sz w:val="88"/>
          <w:szCs w:val="88"/>
        </w:rPr>
      </w:pPr>
      <w:rPr/>
      <w:r>
        <w:rPr>
          <w:rFonts w:ascii="Angsana New" w:hAnsi="Angsana New" w:cs="Angsana New" w:eastAsia="Angsana New"/>
          <w:sz w:val="88"/>
          <w:szCs w:val="88"/>
          <w:spacing w:val="0"/>
          <w:w w:val="100"/>
          <w:b/>
          <w:bCs/>
          <w:position w:val="15"/>
        </w:rPr>
        <w:t>สถา</w:t>
      </w:r>
      <w:r>
        <w:rPr>
          <w:rFonts w:ascii="Angsana New" w:hAnsi="Angsana New" w:cs="Angsana New" w:eastAsia="Angsana New"/>
          <w:sz w:val="88"/>
          <w:szCs w:val="88"/>
          <w:spacing w:val="-2"/>
          <w:w w:val="100"/>
          <w:b/>
          <w:bCs/>
          <w:position w:val="15"/>
        </w:rPr>
        <w:t>ป</w:t>
      </w:r>
      <w:r>
        <w:rPr>
          <w:rFonts w:ascii="Angsana New" w:hAnsi="Angsana New" w:cs="Angsana New" w:eastAsia="Angsana New"/>
          <w:sz w:val="88"/>
          <w:szCs w:val="88"/>
          <w:spacing w:val="0"/>
          <w:w w:val="100"/>
          <w:b/>
          <w:bCs/>
          <w:position w:val="15"/>
        </w:rPr>
        <w:t>ตยกรรมเค</w:t>
      </w:r>
      <w:r>
        <w:rPr>
          <w:rFonts w:ascii="Angsana New" w:hAnsi="Angsana New" w:cs="Angsana New" w:eastAsia="Angsana New"/>
          <w:sz w:val="88"/>
          <w:szCs w:val="88"/>
          <w:spacing w:val="-3"/>
          <w:w w:val="100"/>
          <w:b/>
          <w:bCs/>
          <w:position w:val="15"/>
        </w:rPr>
        <w:t>ร</w:t>
      </w:r>
      <w:r>
        <w:rPr>
          <w:rFonts w:ascii="Angsana New" w:hAnsi="Angsana New" w:cs="Angsana New" w:eastAsia="Angsana New"/>
          <w:sz w:val="88"/>
          <w:szCs w:val="88"/>
          <w:spacing w:val="0"/>
          <w:w w:val="100"/>
          <w:b/>
          <w:bCs/>
          <w:position w:val="15"/>
        </w:rPr>
        <w:t>อ</w:t>
      </w:r>
      <w:r>
        <w:rPr>
          <w:rFonts w:ascii="Angsana New" w:hAnsi="Angsana New" w:cs="Angsana New" w:eastAsia="Angsana New"/>
          <w:sz w:val="88"/>
          <w:szCs w:val="88"/>
          <w:spacing w:val="-4"/>
          <w:w w:val="100"/>
          <w:b/>
          <w:bCs/>
          <w:position w:val="15"/>
        </w:rPr>
        <w:t>ข</w:t>
      </w:r>
      <w:r>
        <w:rPr>
          <w:rFonts w:ascii="Angsana New" w:hAnsi="Angsana New" w:cs="Angsana New" w:eastAsia="Angsana New"/>
          <w:sz w:val="88"/>
          <w:szCs w:val="88"/>
          <w:spacing w:val="0"/>
          <w:w w:val="100"/>
          <w:b/>
          <w:bCs/>
          <w:position w:val="15"/>
        </w:rPr>
        <w:t>ายของ</w:t>
      </w:r>
      <w:r>
        <w:rPr>
          <w:rFonts w:ascii="Angsana New" w:hAnsi="Angsana New" w:cs="Angsana New" w:eastAsia="Angsana New"/>
          <w:sz w:val="88"/>
          <w:szCs w:val="88"/>
          <w:spacing w:val="6"/>
          <w:w w:val="100"/>
          <w:b/>
          <w:bCs/>
          <w:position w:val="15"/>
        </w:rPr>
        <w:t> </w:t>
      </w:r>
      <w:r>
        <w:rPr>
          <w:rFonts w:ascii="Angsana New" w:hAnsi="Angsana New" w:cs="Angsana New" w:eastAsia="Angsana New"/>
          <w:sz w:val="88"/>
          <w:szCs w:val="88"/>
          <w:spacing w:val="-3"/>
          <w:w w:val="100"/>
          <w:b/>
          <w:bCs/>
          <w:position w:val="15"/>
        </w:rPr>
        <w:t>ส</w:t>
      </w:r>
      <w:r>
        <w:rPr>
          <w:rFonts w:ascii="Angsana New" w:hAnsi="Angsana New" w:cs="Angsana New" w:eastAsia="Angsana New"/>
          <w:sz w:val="88"/>
          <w:szCs w:val="88"/>
          <w:spacing w:val="0"/>
          <w:w w:val="100"/>
          <w:b/>
          <w:bCs/>
          <w:position w:val="15"/>
        </w:rPr>
        <w:t>ก</w:t>
      </w:r>
      <w:r>
        <w:rPr>
          <w:rFonts w:ascii="Angsana New" w:hAnsi="Angsana New" w:cs="Angsana New" w:eastAsia="Angsana New"/>
          <w:sz w:val="88"/>
          <w:szCs w:val="88"/>
          <w:spacing w:val="2"/>
          <w:w w:val="100"/>
          <w:b/>
          <w:bCs/>
          <w:position w:val="15"/>
        </w:rPr>
        <w:t>อ</w:t>
      </w:r>
      <w:r>
        <w:rPr>
          <w:rFonts w:ascii="Angsana New" w:hAnsi="Angsana New" w:cs="Angsana New" w:eastAsia="Angsana New"/>
          <w:sz w:val="88"/>
          <w:szCs w:val="88"/>
          <w:spacing w:val="0"/>
          <w:w w:val="100"/>
          <w:b/>
          <w:bCs/>
          <w:position w:val="15"/>
        </w:rPr>
        <w:t>.</w:t>
      </w:r>
      <w:r>
        <w:rPr>
          <w:rFonts w:ascii="Angsana New" w:hAnsi="Angsana New" w:cs="Angsana New" w:eastAsia="Angsana New"/>
          <w:sz w:val="88"/>
          <w:szCs w:val="88"/>
          <w:spacing w:val="-3"/>
          <w:w w:val="100"/>
          <w:b/>
          <w:bCs/>
          <w:position w:val="15"/>
        </w:rPr>
        <w:t> </w:t>
      </w:r>
      <w:r>
        <w:rPr>
          <w:rFonts w:ascii="Angsana New" w:hAnsi="Angsana New" w:cs="Angsana New" w:eastAsia="Angsana New"/>
          <w:sz w:val="88"/>
          <w:szCs w:val="88"/>
          <w:spacing w:val="1"/>
          <w:w w:val="100"/>
          <w:b/>
          <w:bCs/>
          <w:position w:val="15"/>
        </w:rPr>
        <w:t>(</w:t>
      </w:r>
      <w:r>
        <w:rPr>
          <w:rFonts w:ascii="Angsana New" w:hAnsi="Angsana New" w:cs="Angsana New" w:eastAsia="Angsana New"/>
          <w:sz w:val="88"/>
          <w:szCs w:val="88"/>
          <w:spacing w:val="0"/>
          <w:w w:val="100"/>
          <w:b/>
          <w:bCs/>
          <w:position w:val="15"/>
        </w:rPr>
        <w:t>UniN</w:t>
      </w:r>
      <w:r>
        <w:rPr>
          <w:rFonts w:ascii="Angsana New" w:hAnsi="Angsana New" w:cs="Angsana New" w:eastAsia="Angsana New"/>
          <w:sz w:val="88"/>
          <w:szCs w:val="88"/>
          <w:spacing w:val="-3"/>
          <w:w w:val="100"/>
          <w:b/>
          <w:bCs/>
          <w:position w:val="15"/>
        </w:rPr>
        <w:t>e</w:t>
      </w:r>
      <w:r>
        <w:rPr>
          <w:rFonts w:ascii="Angsana New" w:hAnsi="Angsana New" w:cs="Angsana New" w:eastAsia="Angsana New"/>
          <w:sz w:val="88"/>
          <w:szCs w:val="88"/>
          <w:spacing w:val="1"/>
          <w:w w:val="100"/>
          <w:b/>
          <w:bCs/>
          <w:position w:val="15"/>
        </w:rPr>
        <w:t>t</w:t>
      </w:r>
      <w:r>
        <w:rPr>
          <w:rFonts w:ascii="Angsana New" w:hAnsi="Angsana New" w:cs="Angsana New" w:eastAsia="Angsana New"/>
          <w:sz w:val="88"/>
          <w:szCs w:val="88"/>
          <w:spacing w:val="0"/>
          <w:w w:val="100"/>
          <w:b/>
          <w:bCs/>
          <w:position w:val="15"/>
        </w:rPr>
        <w:t>)</w:t>
      </w:r>
      <w:r>
        <w:rPr>
          <w:rFonts w:ascii="Angsana New" w:hAnsi="Angsana New" w:cs="Angsana New" w:eastAsia="Angsana New"/>
          <w:sz w:val="88"/>
          <w:szCs w:val="88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980" w:bottom="280" w:left="2060" w:right="1900"/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202.769226pt;margin-top:12.923077pt;width:360.615385pt;height:522.461547pt;mso-position-horizontal-relative:page;mso-position-vertical-relative:page;z-index:-1680" coordorigin="4055,258" coordsize="7212,10449">
            <v:shape style="position:absolute;left:4585;top:591;width:6431;height:10117" type="#_x0000_t75">
              <v:imagedata r:id="rId135" o:title=""/>
            </v:shape>
            <v:group style="position:absolute;left:4062;top:271;width:7200;height:2" coordorigin="4062,271" coordsize="7200,2">
              <v:shape style="position:absolute;left:4062;top:271;width:7200;height:2" coordorigin="4062,271" coordsize="7200,0" path="m4062,271l11262,271e" filled="f" stroked="t" strokeweight=".615385pt" strokecolor="#000000">
                <v:path arrowok="t"/>
              </v:shape>
            </v:group>
            <v:group style="position:absolute;left:4068;top:265;width:2;height:10406" coordorigin="4068,265" coordsize="2,10406">
              <v:shape style="position:absolute;left:4068;top:265;width:2;height:10406" coordorigin="4068,265" coordsize="0,10406" path="m4068,10671l4068,265e" filled="f" stroked="t" strokeweight=".615385pt" strokecolor="#000000">
                <v:path arrowok="t"/>
              </v:shape>
            </v:group>
            <v:group style="position:absolute;left:11255;top:265;width:2;height:10406" coordorigin="11255,265" coordsize="2,10406">
              <v:shape style="position:absolute;left:11255;top:265;width:2;height:10406" coordorigin="11255,265" coordsize="0,10406" path="m11255,10671l11255,265e" filled="f" stroked="t" strokeweight=".615385pt" strokecolor="#000000">
                <v:path arrowok="t"/>
              </v:shape>
            </v:group>
            <v:group style="position:absolute;left:9243;top:7945;width:1975;height:2" coordorigin="9243,7945" coordsize="1975,2">
              <v:shape style="position:absolute;left:9243;top:7945;width:1975;height:2" coordorigin="9243,7945" coordsize="1975,0" path="m9243,7945l11218,7945e" filled="f" stroked="t" strokeweight=".615385pt" strokecolor="#000000">
                <v:path arrowok="t"/>
              </v:shape>
            </v:group>
            <v:group style="position:absolute;left:9188;top:9138;width:2031;height:2" coordorigin="9188,9138" coordsize="2031,2">
              <v:shape style="position:absolute;left:9188;top:9138;width:2031;height:2" coordorigin="9188,9138" coordsize="2031,0" path="m9188,9138l11218,9138e" filled="f" stroked="t" strokeweight=".615385pt" strokecolor="#000000">
                <v:path arrowok="t"/>
              </v:shape>
            </v:group>
            <v:group style="position:absolute;left:9274;top:10055;width:1988;height:2" coordorigin="9274,10055" coordsize="1988,2">
              <v:shape style="position:absolute;left:9274;top:10055;width:1988;height:2" coordorigin="9274,10055" coordsize="1988,0" path="m9274,10055l11262,10055e" filled="f" stroked="t" strokeweight=".615385pt" strokecolor="#000000">
                <v:path arrowok="t"/>
              </v:shape>
            </v:group>
            <v:group style="position:absolute;left:9822;top:10049;width:2;height:622" coordorigin="9822,10049" coordsize="2,622">
              <v:shape style="position:absolute;left:9822;top:10049;width:2;height:622" coordorigin="9822,10049" coordsize="0,622" path="m9822,10671l9822,10049e" filled="f" stroked="t" strokeweight=".615385pt" strokecolor="#000000">
                <v:path arrowok="t"/>
              </v:shape>
            </v:group>
            <v:group style="position:absolute;left:4062;top:10665;width:1274;height:2" coordorigin="4062,10665" coordsize="1274,2">
              <v:shape style="position:absolute;left:4062;top:10665;width:1274;height:2" coordorigin="4062,10665" coordsize="1274,0" path="m4062,10665l5335,10665e" filled="f" stroked="t" strokeweight=".615385pt" strokecolor="#000000">
                <v:path arrowok="t"/>
              </v:shape>
            </v:group>
            <v:group style="position:absolute;left:9280;top:10049;width:2;height:622" coordorigin="9280,10049" coordsize="2,622">
              <v:shape style="position:absolute;left:9280;top:10049;width:2;height:622" coordorigin="9280,10049" coordsize="0,622" path="m9280,10671l9280,10049e" filled="f" stroked="t" strokeweight=".615385pt" strokecolor="#000000">
                <v:path arrowok="t"/>
              </v:shape>
            </v:group>
            <v:group style="position:absolute;left:9274;top:10338;width:1988;height:2" coordorigin="9274,10338" coordsize="1988,2">
              <v:shape style="position:absolute;left:9274;top:10338;width:1988;height:2" coordorigin="9274,10338" coordsize="1988,0" path="m9274,10338l11262,10338e" filled="f" stroked="t" strokeweight=".615385pt" strokecolor="#000000">
                <v:path arrowok="t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6" w:after="0" w:line="240" w:lineRule="auto"/>
        <w:ind w:right="1741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080808"/>
          <w:spacing w:val="0"/>
          <w:w w:val="107"/>
        </w:rPr>
        <w:t>ICON_Syrrbol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5" w:after="0" w:line="240" w:lineRule="auto"/>
        <w:ind w:right="1812"/>
        <w:jc w:val="right"/>
        <w:tabs>
          <w:tab w:pos="408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79797"/>
          <w:spacing w:val="0"/>
          <w:w w:val="100"/>
          <w:position w:val="1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979797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79797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79797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4"/>
          <w:szCs w:val="24"/>
          <w:color w:val="00002F"/>
          <w:spacing w:val="0"/>
          <w:w w:val="100"/>
          <w:position w:val="0"/>
        </w:rPr>
        <w:t>11</w:t>
      </w:r>
      <w:r>
        <w:rPr>
          <w:rFonts w:ascii="Times New Roman" w:hAnsi="Times New Roman" w:cs="Times New Roman" w:eastAsia="Times New Roman"/>
          <w:sz w:val="24"/>
          <w:szCs w:val="24"/>
          <w:color w:val="00002F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2F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080808"/>
          <w:spacing w:val="0"/>
          <w:w w:val="100"/>
          <w:position w:val="0"/>
        </w:rPr>
        <w:t>DVVD</w:t>
      </w:r>
      <w:r>
        <w:rPr>
          <w:rFonts w:ascii="Arial" w:hAnsi="Arial" w:cs="Arial" w:eastAsia="Arial"/>
          <w:sz w:val="10"/>
          <w:szCs w:val="10"/>
          <w:color w:val="080808"/>
          <w:spacing w:val="0"/>
          <w:w w:val="101"/>
          <w:position w:val="0"/>
        </w:rPr>
        <w:t>M</w:t>
      </w:r>
      <w:r>
        <w:rPr>
          <w:rFonts w:ascii="Arial" w:hAnsi="Arial" w:cs="Arial" w:eastAsia="Arial"/>
          <w:sz w:val="10"/>
          <w:szCs w:val="10"/>
          <w:color w:val="080808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10"/>
          <w:szCs w:val="10"/>
          <w:color w:val="080808"/>
          <w:spacing w:val="0"/>
          <w:w w:val="109"/>
          <w:position w:val="0"/>
        </w:rPr>
        <w:t>Terminal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1724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080808"/>
          <w:spacing w:val="0"/>
          <w:w w:val="106"/>
        </w:rPr>
        <w:t>Add/Dro</w:t>
      </w:r>
      <w:r>
        <w:rPr>
          <w:rFonts w:ascii="Arial" w:hAnsi="Arial" w:cs="Arial" w:eastAsia="Arial"/>
          <w:sz w:val="10"/>
          <w:szCs w:val="10"/>
          <w:color w:val="080808"/>
          <w:spacing w:val="0"/>
          <w:w w:val="106"/>
        </w:rPr>
        <w:t>p</w:t>
      </w:r>
      <w:r>
        <w:rPr>
          <w:rFonts w:ascii="Arial" w:hAnsi="Arial" w:cs="Arial" w:eastAsia="Arial"/>
          <w:sz w:val="10"/>
          <w:szCs w:val="10"/>
          <w:color w:val="080808"/>
          <w:spacing w:val="14"/>
          <w:w w:val="106"/>
        </w:rPr>
        <w:t> </w:t>
      </w:r>
      <w:r>
        <w:rPr>
          <w:rFonts w:ascii="Arial" w:hAnsi="Arial" w:cs="Arial" w:eastAsia="Arial"/>
          <w:sz w:val="10"/>
          <w:szCs w:val="10"/>
          <w:color w:val="080808"/>
          <w:spacing w:val="0"/>
          <w:w w:val="106"/>
        </w:rPr>
        <w:t>Terminal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0" w:after="0" w:line="272" w:lineRule="exact"/>
        <w:ind w:right="1722"/>
        <w:jc w:val="righ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25"/>
          <w:szCs w:val="25"/>
          <w:color w:val="383838"/>
          <w:spacing w:val="0"/>
          <w:w w:val="100"/>
        </w:rPr>
        <w:t>®</w:t>
      </w:r>
      <w:r>
        <w:rPr>
          <w:rFonts w:ascii="Arial" w:hAnsi="Arial" w:cs="Arial" w:eastAsia="Arial"/>
          <w:sz w:val="25"/>
          <w:szCs w:val="25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383838"/>
          <w:spacing w:val="56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1F1F1F"/>
          <w:spacing w:val="0"/>
          <w:w w:val="100"/>
        </w:rPr>
        <w:t>Repeate</w:t>
      </w:r>
      <w:r>
        <w:rPr>
          <w:rFonts w:ascii="Arial" w:hAnsi="Arial" w:cs="Arial" w:eastAsia="Arial"/>
          <w:sz w:val="10"/>
          <w:szCs w:val="10"/>
          <w:color w:val="1F1F1F"/>
          <w:spacing w:val="0"/>
          <w:w w:val="100"/>
        </w:rPr>
        <w:t>r</w:t>
      </w:r>
      <w:r>
        <w:rPr>
          <w:rFonts w:ascii="Arial" w:hAnsi="Arial" w:cs="Arial" w:eastAsia="Arial"/>
          <w:sz w:val="10"/>
          <w:szCs w:val="10"/>
          <w:color w:val="1F1F1F"/>
          <w:spacing w:val="26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080808"/>
          <w:spacing w:val="0"/>
          <w:w w:val="108"/>
        </w:rPr>
        <w:t>Terminal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59" w:after="0" w:line="240" w:lineRule="auto"/>
        <w:ind w:right="1970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008000"/>
          <w:spacing w:val="0"/>
          <w:w w:val="420"/>
        </w:rPr>
        <w:t>---</w:t>
      </w:r>
      <w:r>
        <w:rPr>
          <w:rFonts w:ascii="Times New Roman" w:hAnsi="Times New Roman" w:cs="Times New Roman" w:eastAsia="Times New Roman"/>
          <w:sz w:val="11"/>
          <w:szCs w:val="11"/>
          <w:color w:val="008000"/>
          <w:spacing w:val="-91"/>
          <w:w w:val="42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80808"/>
          <w:spacing w:val="0"/>
          <w:w w:val="100"/>
        </w:rPr>
        <w:t>24</w:t>
      </w:r>
      <w:r>
        <w:rPr>
          <w:rFonts w:ascii="Times New Roman" w:hAnsi="Times New Roman" w:cs="Times New Roman" w:eastAsia="Times New Roman"/>
          <w:sz w:val="11"/>
          <w:szCs w:val="11"/>
          <w:color w:val="08080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80808"/>
          <w:spacing w:val="0"/>
          <w:w w:val="112"/>
        </w:rPr>
        <w:t>Core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2548"/>
        <w:jc w:val="righ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FD2F05"/>
          <w:spacing w:val="-8"/>
          <w:w w:val="96"/>
        </w:rPr>
        <w:t>U</w:t>
      </w:r>
      <w:r>
        <w:rPr>
          <w:rFonts w:ascii="Times New Roman" w:hAnsi="Times New Roman" w:cs="Times New Roman" w:eastAsia="Times New Roman"/>
          <w:sz w:val="10"/>
          <w:szCs w:val="10"/>
          <w:color w:val="44211A"/>
          <w:spacing w:val="3"/>
          <w:w w:val="113"/>
        </w:rPr>
        <w:t>n</w:t>
      </w:r>
      <w:r>
        <w:rPr>
          <w:rFonts w:ascii="Times New Roman" w:hAnsi="Times New Roman" w:cs="Times New Roman" w:eastAsia="Times New Roman"/>
          <w:sz w:val="10"/>
          <w:szCs w:val="10"/>
          <w:color w:val="873828"/>
          <w:spacing w:val="-2"/>
          <w:w w:val="109"/>
        </w:rPr>
        <w:t>i</w:t>
      </w:r>
      <w:r>
        <w:rPr>
          <w:rFonts w:ascii="Times New Roman" w:hAnsi="Times New Roman" w:cs="Times New Roman" w:eastAsia="Times New Roman"/>
          <w:sz w:val="10"/>
          <w:szCs w:val="10"/>
          <w:color w:val="080808"/>
          <w:spacing w:val="0"/>
          <w:w w:val="97"/>
        </w:rPr>
        <w:t>N</w:t>
      </w:r>
      <w:r>
        <w:rPr>
          <w:rFonts w:ascii="Times New Roman" w:hAnsi="Times New Roman" w:cs="Times New Roman" w:eastAsia="Times New Roman"/>
          <w:sz w:val="10"/>
          <w:szCs w:val="10"/>
          <w:color w:val="080808"/>
          <w:spacing w:val="-41"/>
          <w:w w:val="97"/>
        </w:rPr>
        <w:t>o</w:t>
      </w:r>
      <w:r>
        <w:rPr>
          <w:rFonts w:ascii="Times New Roman" w:hAnsi="Times New Roman" w:cs="Times New Roman" w:eastAsia="Times New Roman"/>
          <w:sz w:val="10"/>
          <w:szCs w:val="10"/>
          <w:color w:val="D66B56"/>
          <w:spacing w:val="0"/>
          <w:w w:val="160"/>
        </w:rPr>
        <w:t>!}</w:t>
      </w:r>
      <w:r>
        <w:rPr>
          <w:rFonts w:ascii="Times New Roman" w:hAnsi="Times New Roman" w:cs="Times New Roman" w:eastAsia="Times New Roman"/>
          <w:sz w:val="10"/>
          <w:szCs w:val="10"/>
          <w:color w:val="D66B56"/>
          <w:spacing w:val="0"/>
          <w:w w:val="161"/>
        </w:rPr>
        <w:t>)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jc w:val="right"/>
        <w:spacing w:after="0"/>
        <w:sectPr>
          <w:pgSz w:w="14400" w:h="10800" w:orient="landscape"/>
          <w:pgMar w:top="980" w:bottom="280" w:left="2060" w:right="2060"/>
        </w:sectPr>
      </w:pPr>
      <w:rPr/>
    </w:p>
    <w:p>
      <w:pPr>
        <w:spacing w:before="0" w:after="0" w:line="997" w:lineRule="exact"/>
        <w:ind w:left="1298" w:right="11"/>
        <w:jc w:val="center"/>
        <w:tabs>
          <w:tab w:pos="4560" w:val="left"/>
        </w:tabs>
        <w:rPr>
          <w:rFonts w:ascii="Calibri" w:hAnsi="Calibri" w:cs="Calibri" w:eastAsia="Calibri"/>
          <w:sz w:val="88"/>
          <w:szCs w:val="88"/>
        </w:rPr>
      </w:pPr>
      <w:rPr/>
      <w:r>
        <w:rPr>
          <w:rFonts w:ascii="Calibri" w:hAnsi="Calibri" w:cs="Calibri" w:eastAsia="Calibri"/>
          <w:sz w:val="88"/>
          <w:szCs w:val="88"/>
          <w:i/>
          <w:position w:val="4"/>
        </w:rPr>
        <w:t>National</w:t>
        <w:tab/>
      </w:r>
      <w:r>
        <w:rPr>
          <w:rFonts w:ascii="Calibri" w:hAnsi="Calibri" w:cs="Calibri" w:eastAsia="Calibri"/>
          <w:sz w:val="88"/>
          <w:szCs w:val="88"/>
          <w:spacing w:val="-18"/>
          <w:w w:val="100"/>
          <w:i/>
          <w:position w:val="4"/>
        </w:rPr>
        <w:t>E</w:t>
      </w:r>
      <w:r>
        <w:rPr>
          <w:rFonts w:ascii="Calibri" w:hAnsi="Calibri" w:cs="Calibri" w:eastAsia="Calibri"/>
          <w:sz w:val="88"/>
          <w:szCs w:val="88"/>
          <w:spacing w:val="0"/>
          <w:w w:val="100"/>
          <w:i/>
          <w:position w:val="4"/>
        </w:rPr>
        <w:t>ducation</w:t>
      </w:r>
      <w:r>
        <w:rPr>
          <w:rFonts w:ascii="Calibri" w:hAnsi="Calibri" w:cs="Calibri" w:eastAsia="Calibri"/>
          <w:sz w:val="88"/>
          <w:szCs w:val="88"/>
          <w:spacing w:val="-5"/>
          <w:w w:val="100"/>
          <w:i/>
          <w:position w:val="4"/>
        </w:rPr>
        <w:t> </w:t>
      </w:r>
      <w:r>
        <w:rPr>
          <w:rFonts w:ascii="Calibri" w:hAnsi="Calibri" w:cs="Calibri" w:eastAsia="Calibri"/>
          <w:sz w:val="88"/>
          <w:szCs w:val="88"/>
          <w:spacing w:val="0"/>
          <w:w w:val="100"/>
          <w:i/>
          <w:position w:val="4"/>
        </w:rPr>
        <w:t>N</w:t>
      </w:r>
      <w:r>
        <w:rPr>
          <w:rFonts w:ascii="Calibri" w:hAnsi="Calibri" w:cs="Calibri" w:eastAsia="Calibri"/>
          <w:sz w:val="88"/>
          <w:szCs w:val="88"/>
          <w:spacing w:val="-4"/>
          <w:w w:val="100"/>
          <w:i/>
          <w:position w:val="4"/>
        </w:rPr>
        <w:t>e</w:t>
      </w:r>
      <w:r>
        <w:rPr>
          <w:rFonts w:ascii="Calibri" w:hAnsi="Calibri" w:cs="Calibri" w:eastAsia="Calibri"/>
          <w:sz w:val="88"/>
          <w:szCs w:val="88"/>
          <w:spacing w:val="0"/>
          <w:w w:val="100"/>
          <w:i/>
          <w:position w:val="4"/>
        </w:rPr>
        <w:t>twork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0"/>
        </w:rPr>
      </w:r>
    </w:p>
    <w:p>
      <w:pPr>
        <w:spacing w:before="0" w:after="0" w:line="1056" w:lineRule="exact"/>
        <w:ind w:left="4711" w:right="3428"/>
        <w:jc w:val="center"/>
        <w:rPr>
          <w:rFonts w:ascii="Calibri" w:hAnsi="Calibri" w:cs="Calibri" w:eastAsia="Calibri"/>
          <w:sz w:val="88"/>
          <w:szCs w:val="88"/>
        </w:rPr>
      </w:pPr>
      <w:rPr/>
      <w:r>
        <w:rPr>
          <w:rFonts w:ascii="Calibri" w:hAnsi="Calibri" w:cs="Calibri" w:eastAsia="Calibri"/>
          <w:sz w:val="88"/>
          <w:szCs w:val="88"/>
          <w:spacing w:val="-1"/>
          <w:w w:val="100"/>
          <w:i/>
          <w:position w:val="3"/>
        </w:rPr>
        <w:t>(</w:t>
      </w:r>
      <w:r>
        <w:rPr>
          <w:rFonts w:ascii="Calibri" w:hAnsi="Calibri" w:cs="Calibri" w:eastAsia="Calibri"/>
          <w:sz w:val="88"/>
          <w:szCs w:val="88"/>
          <w:spacing w:val="0"/>
          <w:w w:val="100"/>
          <w:i/>
          <w:position w:val="3"/>
        </w:rPr>
        <w:t>N</w:t>
      </w:r>
      <w:r>
        <w:rPr>
          <w:rFonts w:ascii="Calibri" w:hAnsi="Calibri" w:cs="Calibri" w:eastAsia="Calibri"/>
          <w:sz w:val="88"/>
          <w:szCs w:val="88"/>
          <w:spacing w:val="-15"/>
          <w:w w:val="100"/>
          <w:i/>
          <w:position w:val="3"/>
        </w:rPr>
        <w:t>E</w:t>
      </w:r>
      <w:r>
        <w:rPr>
          <w:rFonts w:ascii="Calibri" w:hAnsi="Calibri" w:cs="Calibri" w:eastAsia="Calibri"/>
          <w:sz w:val="88"/>
          <w:szCs w:val="88"/>
          <w:spacing w:val="0"/>
          <w:w w:val="100"/>
          <w:i/>
          <w:position w:val="3"/>
        </w:rPr>
        <w:t>dN</w:t>
      </w:r>
      <w:r>
        <w:rPr>
          <w:rFonts w:ascii="Calibri" w:hAnsi="Calibri" w:cs="Calibri" w:eastAsia="Calibri"/>
          <w:sz w:val="88"/>
          <w:szCs w:val="88"/>
          <w:spacing w:val="-2"/>
          <w:w w:val="100"/>
          <w:i/>
          <w:position w:val="3"/>
        </w:rPr>
        <w:t>e</w:t>
      </w:r>
      <w:r>
        <w:rPr>
          <w:rFonts w:ascii="Calibri" w:hAnsi="Calibri" w:cs="Calibri" w:eastAsia="Calibri"/>
          <w:sz w:val="88"/>
          <w:szCs w:val="88"/>
          <w:spacing w:val="-2"/>
          <w:w w:val="100"/>
          <w:i/>
          <w:position w:val="3"/>
        </w:rPr>
        <w:t>t</w:t>
      </w:r>
      <w:r>
        <w:rPr>
          <w:rFonts w:ascii="Calibri" w:hAnsi="Calibri" w:cs="Calibri" w:eastAsia="Calibri"/>
          <w:sz w:val="88"/>
          <w:szCs w:val="88"/>
          <w:spacing w:val="0"/>
          <w:w w:val="100"/>
          <w:i/>
          <w:position w:val="3"/>
        </w:rPr>
        <w:t>)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The</w:t>
      </w:r>
      <w:r>
        <w:rPr>
          <w:rFonts w:ascii="Calibri" w:hAnsi="Calibri" w:cs="Calibri" w:eastAsia="Calibri"/>
          <w:sz w:val="56"/>
          <w:szCs w:val="56"/>
          <w:color w:val="001F5F"/>
          <w:spacing w:val="-8"/>
          <w:w w:val="100"/>
        </w:rPr>
        <w:t> </w:t>
      </w:r>
      <w:r>
        <w:rPr>
          <w:rFonts w:ascii="Calibri" w:hAnsi="Calibri" w:cs="Calibri" w:eastAsia="Calibri"/>
          <w:sz w:val="56"/>
          <w:szCs w:val="56"/>
          <w:color w:val="001F5F"/>
          <w:spacing w:val="-2"/>
          <w:w w:val="100"/>
        </w:rPr>
        <w:t>P</w:t>
      </w:r>
      <w:r>
        <w:rPr>
          <w:rFonts w:ascii="Calibri" w:hAnsi="Calibri" w:cs="Calibri" w:eastAsia="Calibri"/>
          <w:sz w:val="56"/>
          <w:szCs w:val="56"/>
          <w:color w:val="001F5F"/>
          <w:spacing w:val="-8"/>
          <w:w w:val="100"/>
        </w:rPr>
        <w:t>r</w:t>
      </w:r>
      <w:r>
        <w:rPr>
          <w:rFonts w:ascii="Calibri" w:hAnsi="Calibri" w:cs="Calibri" w:eastAsia="Calibri"/>
          <w:sz w:val="56"/>
          <w:szCs w:val="56"/>
          <w:color w:val="001F5F"/>
          <w:spacing w:val="-2"/>
          <w:w w:val="100"/>
        </w:rPr>
        <w:t>e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v</w:t>
      </w:r>
      <w:r>
        <w:rPr>
          <w:rFonts w:ascii="Calibri" w:hAnsi="Calibri" w:cs="Calibri" w:eastAsia="Calibri"/>
          <w:sz w:val="56"/>
          <w:szCs w:val="56"/>
          <w:color w:val="001F5F"/>
          <w:spacing w:val="-2"/>
          <w:w w:val="100"/>
        </w:rPr>
        <w:t>i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ous</w:t>
      </w:r>
      <w:r>
        <w:rPr>
          <w:rFonts w:ascii="Calibri" w:hAnsi="Calibri" w:cs="Calibri" w:eastAsia="Calibri"/>
          <w:sz w:val="56"/>
          <w:szCs w:val="56"/>
          <w:color w:val="001F5F"/>
          <w:spacing w:val="-14"/>
          <w:w w:val="100"/>
        </w:rPr>
        <w:t> </w:t>
      </w:r>
      <w:r>
        <w:rPr>
          <w:rFonts w:ascii="Calibri" w:hAnsi="Calibri" w:cs="Calibri" w:eastAsia="Calibri"/>
          <w:sz w:val="56"/>
          <w:szCs w:val="56"/>
          <w:color w:val="001F5F"/>
          <w:spacing w:val="-7"/>
          <w:w w:val="100"/>
        </w:rPr>
        <w:t>E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du</w:t>
      </w:r>
      <w:r>
        <w:rPr>
          <w:rFonts w:ascii="Calibri" w:hAnsi="Calibri" w:cs="Calibri" w:eastAsia="Calibri"/>
          <w:sz w:val="56"/>
          <w:szCs w:val="56"/>
          <w:color w:val="001F5F"/>
          <w:spacing w:val="-5"/>
          <w:w w:val="100"/>
        </w:rPr>
        <w:t>c</w:t>
      </w:r>
      <w:r>
        <w:rPr>
          <w:rFonts w:ascii="Calibri" w:hAnsi="Calibri" w:cs="Calibri" w:eastAsia="Calibri"/>
          <w:sz w:val="56"/>
          <w:szCs w:val="56"/>
          <w:color w:val="001F5F"/>
          <w:spacing w:val="-4"/>
          <w:w w:val="100"/>
        </w:rPr>
        <w:t>a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tion</w:t>
      </w:r>
      <w:r>
        <w:rPr>
          <w:rFonts w:ascii="Calibri" w:hAnsi="Calibri" w:cs="Calibri" w:eastAsia="Calibri"/>
          <w:sz w:val="56"/>
          <w:szCs w:val="56"/>
          <w:color w:val="001F5F"/>
          <w:spacing w:val="-2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N</w:t>
      </w:r>
      <w:r>
        <w:rPr>
          <w:rFonts w:ascii="Calibri" w:hAnsi="Calibri" w:cs="Calibri" w:eastAsia="Calibri"/>
          <w:sz w:val="56"/>
          <w:szCs w:val="56"/>
          <w:color w:val="001F5F"/>
          <w:spacing w:val="-3"/>
          <w:w w:val="100"/>
        </w:rPr>
        <w:t>e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color w:val="001F5F"/>
          <w:spacing w:val="-4"/>
          <w:w w:val="100"/>
        </w:rPr>
        <w:t>w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or</w:t>
      </w:r>
      <w:r>
        <w:rPr>
          <w:rFonts w:ascii="Calibri" w:hAnsi="Calibri" w:cs="Calibri" w:eastAsia="Calibri"/>
          <w:sz w:val="56"/>
          <w:szCs w:val="56"/>
          <w:color w:val="001F5F"/>
          <w:spacing w:val="-5"/>
          <w:w w:val="100"/>
        </w:rPr>
        <w:t>k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0" w:right="-20"/>
        <w:jc w:val="left"/>
        <w:tabs>
          <w:tab w:pos="64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001F5F"/>
          <w:spacing w:val="0"/>
          <w:w w:val="100"/>
        </w:rPr>
        <w:t>•</w:t>
      </w:r>
      <w:r>
        <w:rPr>
          <w:rFonts w:ascii="Arial" w:hAnsi="Arial" w:cs="Arial" w:eastAsia="Arial"/>
          <w:sz w:val="56"/>
          <w:szCs w:val="56"/>
          <w:color w:val="001F5F"/>
          <w:spacing w:val="0"/>
          <w:w w:val="100"/>
        </w:rPr>
        <w:tab/>
      </w:r>
      <w:r>
        <w:rPr>
          <w:rFonts w:ascii="Arial" w:hAnsi="Arial" w:cs="Arial" w:eastAsia="Arial"/>
          <w:sz w:val="56"/>
          <w:szCs w:val="56"/>
          <w:color w:val="001F5F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MOE</w:t>
      </w:r>
      <w:r>
        <w:rPr>
          <w:rFonts w:ascii="Calibri" w:hAnsi="Calibri" w:cs="Calibri" w:eastAsia="Calibri"/>
          <w:sz w:val="56"/>
          <w:szCs w:val="56"/>
          <w:color w:val="001F5F"/>
          <w:spacing w:val="-11"/>
          <w:w w:val="100"/>
        </w:rPr>
        <w:t> 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N</w:t>
      </w:r>
      <w:r>
        <w:rPr>
          <w:rFonts w:ascii="Calibri" w:hAnsi="Calibri" w:cs="Calibri" w:eastAsia="Calibri"/>
          <w:sz w:val="56"/>
          <w:szCs w:val="56"/>
          <w:color w:val="001F5F"/>
          <w:spacing w:val="-3"/>
          <w:w w:val="100"/>
        </w:rPr>
        <w:t>e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color w:val="001F5F"/>
          <w:spacing w:val="-8"/>
          <w:w w:val="100"/>
        </w:rPr>
        <w:t> 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(Pri</w:t>
      </w:r>
      <w:r>
        <w:rPr>
          <w:rFonts w:ascii="Calibri" w:hAnsi="Calibri" w:cs="Calibri" w:eastAsia="Calibri"/>
          <w:sz w:val="56"/>
          <w:szCs w:val="56"/>
          <w:color w:val="001F5F"/>
          <w:spacing w:val="-2"/>
          <w:w w:val="100"/>
        </w:rPr>
        <w:t>m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color w:val="001F5F"/>
          <w:spacing w:val="2"/>
          <w:w w:val="100"/>
        </w:rPr>
        <w:t>r</w:t>
      </w:r>
      <w:r>
        <w:rPr>
          <w:rFonts w:ascii="Calibri" w:hAnsi="Calibri" w:cs="Calibri" w:eastAsia="Calibri"/>
          <w:sz w:val="56"/>
          <w:szCs w:val="56"/>
          <w:color w:val="001F5F"/>
          <w:spacing w:val="-42"/>
          <w:w w:val="100"/>
        </w:rPr>
        <w:t>y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,</w:t>
      </w:r>
      <w:r>
        <w:rPr>
          <w:rFonts w:ascii="Calibri" w:hAnsi="Calibri" w:cs="Calibri" w:eastAsia="Calibri"/>
          <w:sz w:val="56"/>
          <w:szCs w:val="56"/>
          <w:color w:val="001F5F"/>
          <w:spacing w:val="-14"/>
          <w:w w:val="100"/>
        </w:rPr>
        <w:t> 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Se</w:t>
      </w:r>
      <w:r>
        <w:rPr>
          <w:rFonts w:ascii="Calibri" w:hAnsi="Calibri" w:cs="Calibri" w:eastAsia="Calibri"/>
          <w:sz w:val="56"/>
          <w:szCs w:val="56"/>
          <w:color w:val="001F5F"/>
          <w:spacing w:val="-4"/>
          <w:w w:val="100"/>
        </w:rPr>
        <w:t>c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ondary</w:t>
      </w:r>
      <w:r>
        <w:rPr>
          <w:rFonts w:ascii="Calibri" w:hAnsi="Calibri" w:cs="Calibri" w:eastAsia="Calibri"/>
          <w:sz w:val="56"/>
          <w:szCs w:val="56"/>
          <w:color w:val="001F5F"/>
          <w:spacing w:val="-19"/>
          <w:w w:val="100"/>
        </w:rPr>
        <w:t> 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Schools)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0" w:right="-20"/>
        <w:jc w:val="left"/>
        <w:tabs>
          <w:tab w:pos="64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001F5F"/>
          <w:spacing w:val="0"/>
          <w:w w:val="100"/>
        </w:rPr>
        <w:t>•</w:t>
      </w:r>
      <w:r>
        <w:rPr>
          <w:rFonts w:ascii="Arial" w:hAnsi="Arial" w:cs="Arial" w:eastAsia="Arial"/>
          <w:sz w:val="56"/>
          <w:szCs w:val="56"/>
          <w:color w:val="001F5F"/>
          <w:spacing w:val="0"/>
          <w:w w:val="100"/>
        </w:rPr>
        <w:tab/>
      </w:r>
      <w:r>
        <w:rPr>
          <w:rFonts w:ascii="Arial" w:hAnsi="Arial" w:cs="Arial" w:eastAsia="Arial"/>
          <w:sz w:val="56"/>
          <w:szCs w:val="56"/>
          <w:color w:val="001F5F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V</w:t>
      </w:r>
      <w:r>
        <w:rPr>
          <w:rFonts w:ascii="Calibri" w:hAnsi="Calibri" w:cs="Calibri" w:eastAsia="Calibri"/>
          <w:sz w:val="56"/>
          <w:szCs w:val="56"/>
          <w:color w:val="001F5F"/>
          <w:spacing w:val="-7"/>
          <w:w w:val="100"/>
        </w:rPr>
        <w:t>E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C</w:t>
      </w:r>
      <w:r>
        <w:rPr>
          <w:rFonts w:ascii="Calibri" w:hAnsi="Calibri" w:cs="Calibri" w:eastAsia="Calibri"/>
          <w:sz w:val="56"/>
          <w:szCs w:val="56"/>
          <w:color w:val="001F5F"/>
          <w:spacing w:val="-1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N</w:t>
      </w:r>
      <w:r>
        <w:rPr>
          <w:rFonts w:ascii="Calibri" w:hAnsi="Calibri" w:cs="Calibri" w:eastAsia="Calibri"/>
          <w:sz w:val="56"/>
          <w:szCs w:val="56"/>
          <w:color w:val="001F5F"/>
          <w:spacing w:val="-3"/>
          <w:w w:val="100"/>
        </w:rPr>
        <w:t>e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color w:val="001F5F"/>
          <w:spacing w:val="-5"/>
          <w:w w:val="100"/>
        </w:rPr>
        <w:t> 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(</w:t>
      </w:r>
      <w:r>
        <w:rPr>
          <w:rFonts w:ascii="Calibri" w:hAnsi="Calibri" w:cs="Calibri" w:eastAsia="Calibri"/>
          <w:sz w:val="56"/>
          <w:szCs w:val="56"/>
          <w:color w:val="001F5F"/>
          <w:spacing w:val="-24"/>
          <w:w w:val="100"/>
        </w:rPr>
        <w:t>V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color w:val="001F5F"/>
          <w:spacing w:val="-3"/>
          <w:w w:val="100"/>
        </w:rPr>
        <w:t>c</w:t>
      </w:r>
      <w:r>
        <w:rPr>
          <w:rFonts w:ascii="Calibri" w:hAnsi="Calibri" w:cs="Calibri" w:eastAsia="Calibri"/>
          <w:sz w:val="56"/>
          <w:szCs w:val="56"/>
          <w:color w:val="001F5F"/>
          <w:spacing w:val="-4"/>
          <w:w w:val="100"/>
        </w:rPr>
        <w:t>a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tio</w:t>
      </w:r>
      <w:r>
        <w:rPr>
          <w:rFonts w:ascii="Calibri" w:hAnsi="Calibri" w:cs="Calibri" w:eastAsia="Calibri"/>
          <w:sz w:val="56"/>
          <w:szCs w:val="56"/>
          <w:color w:val="001F5F"/>
          <w:spacing w:val="-2"/>
          <w:w w:val="100"/>
        </w:rPr>
        <w:t>n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al</w:t>
      </w:r>
      <w:r>
        <w:rPr>
          <w:rFonts w:ascii="Calibri" w:hAnsi="Calibri" w:cs="Calibri" w:eastAsia="Calibri"/>
          <w:sz w:val="56"/>
          <w:szCs w:val="56"/>
          <w:color w:val="001F5F"/>
          <w:spacing w:val="-26"/>
          <w:w w:val="100"/>
        </w:rPr>
        <w:t> 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N</w:t>
      </w:r>
      <w:r>
        <w:rPr>
          <w:rFonts w:ascii="Calibri" w:hAnsi="Calibri" w:cs="Calibri" w:eastAsia="Calibri"/>
          <w:sz w:val="56"/>
          <w:szCs w:val="56"/>
          <w:color w:val="001F5F"/>
          <w:spacing w:val="-3"/>
          <w:w w:val="100"/>
        </w:rPr>
        <w:t>e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color w:val="001F5F"/>
          <w:spacing w:val="-4"/>
          <w:w w:val="100"/>
        </w:rPr>
        <w:t>w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ork)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0" w:right="-20"/>
        <w:jc w:val="left"/>
        <w:tabs>
          <w:tab w:pos="64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001F5F"/>
          <w:spacing w:val="0"/>
          <w:w w:val="100"/>
        </w:rPr>
        <w:t>•</w:t>
      </w:r>
      <w:r>
        <w:rPr>
          <w:rFonts w:ascii="Arial" w:hAnsi="Arial" w:cs="Arial" w:eastAsia="Arial"/>
          <w:sz w:val="56"/>
          <w:szCs w:val="56"/>
          <w:color w:val="001F5F"/>
          <w:spacing w:val="0"/>
          <w:w w:val="100"/>
        </w:rPr>
        <w:tab/>
      </w:r>
      <w:r>
        <w:rPr>
          <w:rFonts w:ascii="Arial" w:hAnsi="Arial" w:cs="Arial" w:eastAsia="Arial"/>
          <w:sz w:val="56"/>
          <w:szCs w:val="56"/>
          <w:color w:val="001F5F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Uni</w:t>
      </w:r>
      <w:r>
        <w:rPr>
          <w:rFonts w:ascii="Calibri" w:hAnsi="Calibri" w:cs="Calibri" w:eastAsia="Calibri"/>
          <w:sz w:val="56"/>
          <w:szCs w:val="56"/>
          <w:color w:val="001F5F"/>
          <w:spacing w:val="-2"/>
          <w:w w:val="100"/>
        </w:rPr>
        <w:t>N</w:t>
      </w:r>
      <w:r>
        <w:rPr>
          <w:rFonts w:ascii="Calibri" w:hAnsi="Calibri" w:cs="Calibri" w:eastAsia="Calibri"/>
          <w:sz w:val="56"/>
          <w:szCs w:val="56"/>
          <w:color w:val="001F5F"/>
          <w:spacing w:val="-2"/>
          <w:w w:val="100"/>
        </w:rPr>
        <w:t>e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color w:val="001F5F"/>
          <w:spacing w:val="-1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(</w:t>
      </w:r>
      <w:r>
        <w:rPr>
          <w:rFonts w:ascii="Calibri" w:hAnsi="Calibri" w:cs="Calibri" w:eastAsia="Calibri"/>
          <w:sz w:val="56"/>
          <w:szCs w:val="56"/>
          <w:color w:val="001F5F"/>
          <w:spacing w:val="1"/>
          <w:w w:val="100"/>
        </w:rPr>
        <w:t>U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n</w:t>
      </w:r>
      <w:r>
        <w:rPr>
          <w:rFonts w:ascii="Calibri" w:hAnsi="Calibri" w:cs="Calibri" w:eastAsia="Calibri"/>
          <w:sz w:val="56"/>
          <w:szCs w:val="56"/>
          <w:color w:val="001F5F"/>
          <w:spacing w:val="-2"/>
          <w:w w:val="100"/>
        </w:rPr>
        <w:t>i</w:t>
      </w:r>
      <w:r>
        <w:rPr>
          <w:rFonts w:ascii="Calibri" w:hAnsi="Calibri" w:cs="Calibri" w:eastAsia="Calibri"/>
          <w:sz w:val="56"/>
          <w:szCs w:val="56"/>
          <w:color w:val="001F5F"/>
          <w:spacing w:val="-5"/>
          <w:w w:val="100"/>
        </w:rPr>
        <w:t>v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color w:val="001F5F"/>
          <w:spacing w:val="-1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si</w:t>
      </w:r>
      <w:r>
        <w:rPr>
          <w:rFonts w:ascii="Calibri" w:hAnsi="Calibri" w:cs="Calibri" w:eastAsia="Calibri"/>
          <w:sz w:val="56"/>
          <w:szCs w:val="56"/>
          <w:color w:val="001F5F"/>
          <w:spacing w:val="-1"/>
          <w:w w:val="100"/>
        </w:rPr>
        <w:t>t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y</w:t>
      </w:r>
      <w:r>
        <w:rPr>
          <w:rFonts w:ascii="Calibri" w:hAnsi="Calibri" w:cs="Calibri" w:eastAsia="Calibri"/>
          <w:sz w:val="56"/>
          <w:szCs w:val="56"/>
          <w:color w:val="001F5F"/>
          <w:spacing w:val="-21"/>
          <w:w w:val="100"/>
        </w:rPr>
        <w:t> 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N</w:t>
      </w:r>
      <w:r>
        <w:rPr>
          <w:rFonts w:ascii="Calibri" w:hAnsi="Calibri" w:cs="Calibri" w:eastAsia="Calibri"/>
          <w:sz w:val="56"/>
          <w:szCs w:val="56"/>
          <w:color w:val="001F5F"/>
          <w:spacing w:val="-3"/>
          <w:w w:val="100"/>
        </w:rPr>
        <w:t>e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color w:val="001F5F"/>
          <w:spacing w:val="-4"/>
          <w:w w:val="100"/>
        </w:rPr>
        <w:t>w</w:t>
      </w:r>
      <w:r>
        <w:rPr>
          <w:rFonts w:ascii="Calibri" w:hAnsi="Calibri" w:cs="Calibri" w:eastAsia="Calibri"/>
          <w:sz w:val="56"/>
          <w:szCs w:val="56"/>
          <w:color w:val="001F5F"/>
          <w:spacing w:val="0"/>
          <w:w w:val="100"/>
        </w:rPr>
        <w:t>ork)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jc w:val="left"/>
        <w:spacing w:after="0"/>
        <w:sectPr>
          <w:pgSz w:w="14400" w:h="10800" w:orient="landscape"/>
          <w:pgMar w:top="340" w:bottom="280" w:left="780" w:right="2040"/>
        </w:sectPr>
      </w:pPr>
      <w:rPr/>
    </w:p>
    <w:p>
      <w:pPr>
        <w:spacing w:before="23" w:after="0" w:line="240" w:lineRule="auto"/>
        <w:ind w:left="2254" w:right="-20"/>
        <w:jc w:val="left"/>
        <w:rPr>
          <w:rFonts w:ascii="Arial" w:hAnsi="Arial" w:cs="Arial" w:eastAsia="Arial"/>
          <w:sz w:val="68"/>
          <w:szCs w:val="68"/>
        </w:rPr>
      </w:pPr>
      <w:rPr/>
      <w:r>
        <w:rPr>
          <w:rFonts w:ascii="Arial" w:hAnsi="Arial" w:cs="Arial" w:eastAsia="Arial"/>
          <w:sz w:val="68"/>
          <w:szCs w:val="68"/>
          <w:color w:val="0A080C"/>
          <w:spacing w:val="0"/>
          <w:w w:val="106"/>
          <w:b/>
          <w:bCs/>
        </w:rPr>
        <w:t>UniNet</w:t>
      </w:r>
      <w:r>
        <w:rPr>
          <w:rFonts w:ascii="Arial" w:hAnsi="Arial" w:cs="Arial" w:eastAsia="Arial"/>
          <w:sz w:val="68"/>
          <w:szCs w:val="68"/>
          <w:color w:val="000000"/>
          <w:spacing w:val="0"/>
          <w:w w:val="100"/>
        </w:rPr>
      </w:r>
    </w:p>
    <w:p>
      <w:pPr>
        <w:spacing w:before="10" w:after="0" w:line="541" w:lineRule="exact"/>
        <w:ind w:left="2239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5200"/>
          <w:spacing w:val="0"/>
          <w:w w:val="97"/>
          <w:b/>
          <w:bCs/>
          <w:position w:val="-2"/>
        </w:rPr>
        <w:t>Layer</w:t>
      </w:r>
      <w:r>
        <w:rPr>
          <w:rFonts w:ascii="Arial" w:hAnsi="Arial" w:cs="Arial" w:eastAsia="Arial"/>
          <w:sz w:val="48"/>
          <w:szCs w:val="48"/>
          <w:color w:val="FF5200"/>
          <w:spacing w:val="0"/>
          <w:w w:val="97"/>
          <w:b/>
          <w:bCs/>
          <w:position w:val="-2"/>
        </w:rPr>
        <w:t>s</w:t>
      </w:r>
      <w:r>
        <w:rPr>
          <w:rFonts w:ascii="Arial" w:hAnsi="Arial" w:cs="Arial" w:eastAsia="Arial"/>
          <w:sz w:val="48"/>
          <w:szCs w:val="48"/>
          <w:color w:val="FF5200"/>
          <w:spacing w:val="-7"/>
          <w:w w:val="97"/>
          <w:b/>
          <w:bCs/>
          <w:position w:val="-2"/>
        </w:rPr>
        <w:t> </w:t>
      </w:r>
      <w:r>
        <w:rPr>
          <w:rFonts w:ascii="Arial" w:hAnsi="Arial" w:cs="Arial" w:eastAsia="Arial"/>
          <w:sz w:val="48"/>
          <w:szCs w:val="48"/>
          <w:color w:val="FF5200"/>
          <w:spacing w:val="0"/>
          <w:w w:val="100"/>
          <w:b/>
          <w:bCs/>
          <w:position w:val="-2"/>
        </w:rPr>
        <w:t>o</w:t>
      </w:r>
      <w:r>
        <w:rPr>
          <w:rFonts w:ascii="Arial" w:hAnsi="Arial" w:cs="Arial" w:eastAsia="Arial"/>
          <w:sz w:val="48"/>
          <w:szCs w:val="48"/>
          <w:color w:val="FF5200"/>
          <w:spacing w:val="0"/>
          <w:w w:val="100"/>
          <w:b/>
          <w:bCs/>
          <w:position w:val="-2"/>
        </w:rPr>
        <w:t>f</w:t>
      </w:r>
      <w:r>
        <w:rPr>
          <w:rFonts w:ascii="Arial" w:hAnsi="Arial" w:cs="Arial" w:eastAsia="Arial"/>
          <w:sz w:val="48"/>
          <w:szCs w:val="48"/>
          <w:color w:val="FF5200"/>
          <w:spacing w:val="43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8"/>
          <w:szCs w:val="48"/>
          <w:color w:val="FF5200"/>
          <w:spacing w:val="0"/>
          <w:w w:val="109"/>
          <w:b/>
          <w:bCs/>
          <w:position w:val="-2"/>
        </w:rPr>
        <w:t>UniNet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Sz w:w="14400" w:h="10800" w:orient="landscape"/>
          <w:pgMar w:top="520" w:bottom="280" w:left="900" w:right="2060"/>
        </w:sectPr>
      </w:pPr>
      <w:rPr/>
    </w:p>
    <w:p>
      <w:pPr>
        <w:spacing w:before="29" w:after="0" w:line="240" w:lineRule="auto"/>
        <w:ind w:left="101" w:right="-76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4.4pt;margin-top:125.279999pt;width:367.559998pt;height:308.520004pt;mso-position-horizontal-relative:page;mso-position-vertical-relative:page;z-index:-1679" coordorigin="288,2506" coordsize="7351,6170">
            <v:shape style="position:absolute;left:288;top:2506;width:7351;height:6170" type="#_x0000_t75">
              <v:imagedata r:id="rId136" o:title=""/>
            </v:shape>
            <v:group style="position:absolute;left:950;top:4522;width:4550;height:2" coordorigin="950,4522" coordsize="4550,2">
              <v:shape style="position:absolute;left:950;top:4522;width:4550;height:2" coordorigin="950,4522" coordsize="4550,0" path="m950,4522l5501,4522e" filled="f" stroked="t" strokeweight="1.44pt" strokecolor="#34343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98.23999pt;margin-top:199.440002pt;width:209.160004pt;height:155.519997pt;mso-position-horizontal-relative:page;mso-position-vertical-relative:page;z-index:-1678" type="#_x0000_t75">
            <v:imagedata r:id="rId137" o:title=""/>
          </v:shape>
        </w:pict>
      </w:r>
      <w:r>
        <w:rPr>
          <w:rFonts w:ascii="Arial" w:hAnsi="Arial" w:cs="Arial" w:eastAsia="Arial"/>
          <w:sz w:val="24"/>
          <w:szCs w:val="24"/>
          <w:color w:val="0A080C"/>
          <w:spacing w:val="0"/>
          <w:w w:val="100"/>
        </w:rPr>
        <w:t>Rout</w:t>
      </w:r>
      <w:r>
        <w:rPr>
          <w:rFonts w:ascii="Arial" w:hAnsi="Arial" w:cs="Arial" w:eastAsia="Arial"/>
          <w:sz w:val="24"/>
          <w:szCs w:val="24"/>
          <w:color w:val="0A080C"/>
          <w:spacing w:val="-6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442F21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442F21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A080C"/>
          <w:spacing w:val="0"/>
          <w:w w:val="100"/>
        </w:rPr>
        <w:t>&amp;</w:t>
      </w:r>
      <w:r>
        <w:rPr>
          <w:rFonts w:ascii="Arial" w:hAnsi="Arial" w:cs="Arial" w:eastAsia="Arial"/>
          <w:sz w:val="24"/>
          <w:szCs w:val="24"/>
          <w:color w:val="0A080C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A080C"/>
          <w:spacing w:val="0"/>
          <w:w w:val="102"/>
        </w:rPr>
        <w:t>S</w:t>
      </w:r>
      <w:r>
        <w:rPr>
          <w:rFonts w:ascii="Arial" w:hAnsi="Arial" w:cs="Arial" w:eastAsia="Arial"/>
          <w:sz w:val="24"/>
          <w:szCs w:val="24"/>
          <w:color w:val="0A080C"/>
          <w:spacing w:val="-3"/>
          <w:w w:val="103"/>
        </w:rPr>
        <w:t>w</w:t>
      </w:r>
      <w:r>
        <w:rPr>
          <w:rFonts w:ascii="Arial" w:hAnsi="Arial" w:cs="Arial" w:eastAsia="Arial"/>
          <w:sz w:val="24"/>
          <w:szCs w:val="24"/>
          <w:color w:val="26012B"/>
          <w:spacing w:val="-11"/>
          <w:w w:val="170"/>
        </w:rPr>
        <w:t>i</w:t>
      </w:r>
      <w:r>
        <w:rPr>
          <w:rFonts w:ascii="Arial" w:hAnsi="Arial" w:cs="Arial" w:eastAsia="Arial"/>
          <w:sz w:val="24"/>
          <w:szCs w:val="24"/>
          <w:color w:val="0A080C"/>
          <w:spacing w:val="0"/>
          <w:w w:val="110"/>
        </w:rPr>
        <w:t>tch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90" w:lineRule="exact"/>
        <w:ind w:right="-20"/>
        <w:jc w:val="right"/>
        <w:rPr>
          <w:rFonts w:ascii="Arial" w:hAnsi="Arial" w:cs="Arial" w:eastAsia="Arial"/>
          <w:sz w:val="43"/>
          <w:szCs w:val="43"/>
        </w:rPr>
      </w:pPr>
      <w:rPr/>
      <w:r>
        <w:rPr/>
        <w:pict>
          <v:group style="position:absolute;margin-left:388.980011pt;margin-top:-76.493256pt;width:98.82pt;height:244.26pt;mso-position-horizontal-relative:page;mso-position-vertical-relative:paragraph;z-index:-1677" coordorigin="7780,-1530" coordsize="1976,4885">
            <v:group style="position:absolute;left:7798;top:-1512;width:2;height:4846" coordorigin="7798,-1512" coordsize="2,4846">
              <v:shape style="position:absolute;left:7798;top:-1512;width:2;height:4846" coordorigin="7798,-1512" coordsize="0,4846" path="m7798,3334l7798,-1512e" filled="f" stroked="t" strokeweight="1.8pt" strokecolor="#8770DB">
                <v:path arrowok="t"/>
              </v:shape>
            </v:group>
            <v:group style="position:absolute;left:7819;top:2113;width:1858;height:2" coordorigin="7819,2113" coordsize="1858,2">
              <v:shape style="position:absolute;left:7819;top:2113;width:1858;height:2" coordorigin="7819,2113" coordsize="1858,0" path="m7819,2113l9677,2113e" filled="f" stroked="t" strokeweight="2.52pt" strokecolor="#8370D4">
                <v:path arrowok="t"/>
              </v:shape>
            </v:group>
            <v:group style="position:absolute;left:9734;top:396;width:2;height:2938" coordorigin="9734,396" coordsize="2,2938">
              <v:shape style="position:absolute;left:9734;top:396;width:2;height:2938" coordorigin="9734,396" coordsize="0,2938" path="m9734,3334l9734,396e" filled="f" stroked="t" strokeweight="2.16pt" strokecolor="#8370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3.299988pt;margin-top:-76.493256pt;width:89.28pt;height:61.2pt;mso-position-horizontal-relative:page;mso-position-vertical-relative:paragraph;z-index:-1676" coordorigin="7866,-1530" coordsize="1786,1224">
            <v:group style="position:absolute;left:7877;top:-320;width:1764;height:2" coordorigin="7877,-320" coordsize="1764,2">
              <v:shape style="position:absolute;left:7877;top:-320;width:1764;height:2" coordorigin="7877,-320" coordsize="1764,0" path="m7877,-320l9641,-320e" filled="f" stroked="t" strokeweight="1.08pt" strokecolor="#8770EF">
                <v:path arrowok="t"/>
              </v:shape>
            </v:group>
            <v:group style="position:absolute;left:9634;top:-1519;width:2;height:1202" coordorigin="9634,-1519" coordsize="2,1202">
              <v:shape style="position:absolute;left:9634;top:-1519;width:2;height:1202" coordorigin="9634,-1519" coordsize="0,1202" path="m9634,-317l9634,-1519e" filled="f" stroked="t" strokeweight="1.08pt" strokecolor="#8C77E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43"/>
          <w:szCs w:val="43"/>
          <w:color w:val="856EE4"/>
          <w:spacing w:val="0"/>
          <w:w w:val="53"/>
          <w:position w:val="-1"/>
        </w:rPr>
        <w:t>\</w:t>
      </w:r>
      <w:r>
        <w:rPr>
          <w:rFonts w:ascii="Arial" w:hAnsi="Arial" w:cs="Arial" w:eastAsia="Arial"/>
          <w:sz w:val="43"/>
          <w:szCs w:val="4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267" w:right="688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F2849"/>
          <w:spacing w:val="0"/>
          <w:w w:val="93"/>
        </w:rPr>
        <w:t>Network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1" w:after="0" w:line="224" w:lineRule="exact"/>
        <w:ind w:left="-18" w:right="421" w:firstLine="3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2F2849"/>
          <w:spacing w:val="0"/>
          <w:w w:val="93"/>
        </w:rPr>
        <w:t>Configuration</w:t>
      </w:r>
      <w:r>
        <w:rPr>
          <w:rFonts w:ascii="Times New Roman" w:hAnsi="Times New Roman" w:cs="Times New Roman" w:eastAsia="Times New Roman"/>
          <w:sz w:val="21"/>
          <w:szCs w:val="21"/>
          <w:color w:val="2F2849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F2849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2F284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F2849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13470"/>
          <w:spacing w:val="-3"/>
          <w:w w:val="72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2F2849"/>
          <w:spacing w:val="0"/>
          <w:w w:val="92"/>
        </w:rPr>
        <w:t>nformation</w:t>
      </w:r>
      <w:r>
        <w:rPr>
          <w:rFonts w:ascii="Times New Roman" w:hAnsi="Times New Roman" w:cs="Times New Roman" w:eastAsia="Times New Roman"/>
          <w:sz w:val="21"/>
          <w:szCs w:val="21"/>
          <w:color w:val="2F2849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2F2849"/>
          <w:spacing w:val="0"/>
          <w:w w:val="106"/>
        </w:rPr>
        <w:t>Ma'tagemenl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9" w:right="596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A080C"/>
          <w:w w:val="105"/>
        </w:rPr>
        <w:t>Ap</w:t>
      </w:r>
      <w:r>
        <w:rPr>
          <w:rFonts w:ascii="Arial" w:hAnsi="Arial" w:cs="Arial" w:eastAsia="Arial"/>
          <w:sz w:val="21"/>
          <w:szCs w:val="21"/>
          <w:color w:val="0A080C"/>
          <w:spacing w:val="-10"/>
          <w:w w:val="106"/>
        </w:rPr>
        <w:t>p</w:t>
      </w:r>
      <w:r>
        <w:rPr>
          <w:rFonts w:ascii="Arial" w:hAnsi="Arial" w:cs="Arial" w:eastAsia="Arial"/>
          <w:sz w:val="21"/>
          <w:szCs w:val="21"/>
          <w:color w:val="2F2849"/>
          <w:spacing w:val="0"/>
          <w:w w:val="121"/>
        </w:rPr>
        <w:t>l</w:t>
      </w:r>
      <w:r>
        <w:rPr>
          <w:rFonts w:ascii="Arial" w:hAnsi="Arial" w:cs="Arial" w:eastAsia="Arial"/>
          <w:sz w:val="21"/>
          <w:szCs w:val="21"/>
          <w:color w:val="2F2849"/>
          <w:spacing w:val="-14"/>
          <w:w w:val="121"/>
        </w:rPr>
        <w:t>i</w:t>
      </w:r>
      <w:r>
        <w:rPr>
          <w:rFonts w:ascii="Arial" w:hAnsi="Arial" w:cs="Arial" w:eastAsia="Arial"/>
          <w:sz w:val="21"/>
          <w:szCs w:val="21"/>
          <w:color w:val="1D1823"/>
          <w:spacing w:val="0"/>
          <w:w w:val="107"/>
        </w:rPr>
        <w:t>ca</w:t>
      </w:r>
      <w:r>
        <w:rPr>
          <w:rFonts w:ascii="Arial" w:hAnsi="Arial" w:cs="Arial" w:eastAsia="Arial"/>
          <w:sz w:val="21"/>
          <w:szCs w:val="21"/>
          <w:color w:val="1D1823"/>
          <w:spacing w:val="-1"/>
          <w:w w:val="106"/>
        </w:rPr>
        <w:t>t</w:t>
      </w:r>
      <w:r>
        <w:rPr>
          <w:rFonts w:ascii="Arial" w:hAnsi="Arial" w:cs="Arial" w:eastAsia="Arial"/>
          <w:sz w:val="21"/>
          <w:szCs w:val="21"/>
          <w:color w:val="442F21"/>
          <w:spacing w:val="-10"/>
          <w:w w:val="156"/>
        </w:rPr>
        <w:t>i</w:t>
      </w:r>
      <w:r>
        <w:rPr>
          <w:rFonts w:ascii="Arial" w:hAnsi="Arial" w:cs="Arial" w:eastAsia="Arial"/>
          <w:sz w:val="21"/>
          <w:szCs w:val="21"/>
          <w:color w:val="0A080C"/>
          <w:spacing w:val="0"/>
          <w:w w:val="109"/>
        </w:rPr>
        <w:t>on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17" w:after="0" w:line="240" w:lineRule="auto"/>
        <w:ind w:left="-36" w:right="424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1D1823"/>
          <w:spacing w:val="0"/>
          <w:w w:val="106"/>
        </w:rPr>
        <w:t>Requirements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980" w:bottom="280" w:left="900" w:right="2060"/>
          <w:cols w:num="3" w:equalWidth="0">
            <w:col w:w="1904" w:space="5318"/>
            <w:col w:w="1735" w:space="605"/>
            <w:col w:w="1878"/>
          </w:cols>
        </w:sectPr>
      </w:pPr>
      <w:rPr/>
    </w:p>
    <w:p>
      <w:pPr>
        <w:spacing w:before="0" w:after="0" w:line="890" w:lineRule="exact"/>
        <w:ind w:left="11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/>
        <w:pict>
          <v:group style="position:absolute;margin-left:26.875pt;margin-top:0pt;width:693.125pt;height:519.5pt;mso-position-horizontal-relative:page;mso-position-vertical-relative:page;z-index:-1675" coordorigin="538,0" coordsize="13862,10390">
            <v:shape style="position:absolute;left:538;top:2073;width:6345;height:7077" type="#_x0000_t75">
              <v:imagedata r:id="rId138" o:title=""/>
            </v:shape>
            <v:shape style="position:absolute;left:6855;top:0;width:7545;height:10390" type="#_x0000_t75">
              <v:imagedata r:id="rId139" o:title=""/>
            </v:shape>
            <v:shape style="position:absolute;left:3257;top:3562;width:4702;height:1702" type="#_x0000_t75">
              <v:imagedata r:id="rId140" o:title=""/>
            </v:shape>
            <v:shape style="position:absolute;left:3221;top:3535;width:4502;height:1656" type="#_x0000_t75">
              <v:imagedata r:id="rId141" o:title=""/>
            </v:shape>
            <v:group style="position:absolute;left:3383;top:3688;width:4280;height:1280" coordorigin="3383,3688" coordsize="4280,1280">
              <v:shape style="position:absolute;left:3383;top:3688;width:4280;height:1280" coordorigin="3383,3688" coordsize="4280,1280" path="m7363,3688l3682,3688,3658,3689,3588,3703,3524,3733,3470,3775,3428,3829,3398,3893,3384,3963,3383,3987,3383,4668,3391,4740,3416,4805,3455,4863,3505,4910,3566,4944,3634,4963,3682,4967,7363,4967,7435,4959,7500,4934,7558,4895,7605,4845,7639,4784,7659,4716,7663,4668,7662,3987,7654,3915,7629,3850,7590,3792,7540,3745,7479,3711,7411,3692,7363,3688e" filled="t" fillcolor="#B9DFE1" stroked="f">
                <v:path arrowok="t"/>
                <v:fill/>
              </v:shape>
            </v:group>
            <v:group style="position:absolute;left:3383;top:3688;width:4280;height:1280" coordorigin="3383,3688" coordsize="4280,1280">
              <v:shape style="position:absolute;left:3383;top:3688;width:4280;height:1280" coordorigin="3383,3688" coordsize="4280,1280" path="m3383,3987l3391,3915,3416,3850,3455,3792,3505,3745,3566,3711,3634,3692,3682,3688,7363,3688,7387,3689,7411,3692,7479,3711,7540,3745,7590,3792,7629,3850,7654,3915,7662,3987,7663,4668,7662,4692,7659,4716,7639,4784,7605,4845,7558,4895,7500,4934,7435,4959,7363,4967,3682,4967,3658,4966,3634,4963,3566,4944,3505,4910,3455,4863,3416,4805,3391,4740,3383,4668,3383,3987xe" filled="f" stroked="t" strokeweight=".75pt" strokecolor="#000000">
                <v:path arrowok="t"/>
              </v:shape>
              <v:shape style="position:absolute;left:3257;top:5100;width:4702;height:1704" type="#_x0000_t75">
                <v:imagedata r:id="rId142" o:title=""/>
              </v:shape>
              <v:shape style="position:absolute;left:3221;top:5076;width:3151;height:1656" type="#_x0000_t75">
                <v:imagedata r:id="rId143" o:title=""/>
              </v:shape>
            </v:group>
            <v:group style="position:absolute;left:3383;top:5228;width:4280;height:1280" coordorigin="3383,5228" coordsize="4280,1280">
              <v:shape style="position:absolute;left:3383;top:5228;width:4280;height:1280" coordorigin="3383,5228" coordsize="4280,1280" path="m7363,5228l3682,5228,3658,5229,3588,5243,3524,5273,3470,5315,3428,5369,3398,5433,3384,5503,3383,5527,3383,6208,3391,6280,3416,6345,3455,6403,3505,6450,3566,6484,3634,6503,3682,6507,7363,6507,7435,6499,7500,6474,7558,6435,7605,6385,7639,6324,7659,6256,7663,6208,7662,5527,7654,5455,7629,5390,7590,5332,7540,5285,7479,5251,7411,5232,7363,5228e" filled="t" fillcolor="#B9DFE1" stroked="f">
                <v:path arrowok="t"/>
                <v:fill/>
              </v:shape>
            </v:group>
            <v:group style="position:absolute;left:3383;top:5228;width:4280;height:1280" coordorigin="3383,5228" coordsize="4280,1280">
              <v:shape style="position:absolute;left:3383;top:5228;width:4280;height:1280" coordorigin="3383,5228" coordsize="4280,1280" path="m3383,5527l3391,5455,3416,5390,3455,5332,3505,5285,3566,5251,3634,5232,3682,5228,7363,5228,7387,5229,7411,5232,7479,5251,7540,5285,7590,5332,7629,5390,7654,5455,7662,5527,7663,6208,7662,6232,7659,6256,7639,6324,7605,6385,7558,6435,7500,6474,7435,6499,7363,6507,3682,6507,3658,6506,3634,6503,3566,6484,3505,6450,3455,6403,3416,6345,3391,6280,3383,6208,3383,5527xe" filled="f" stroked="t" strokeweight=".75pt" strokecolor="#000000">
                <v:path arrowok="t"/>
              </v:shape>
              <v:shape style="position:absolute;left:3929;top:6108;width:1022;height:422" type="#_x0000_t75">
                <v:imagedata r:id="rId144" o:title=""/>
              </v:shape>
              <v:shape style="position:absolute;left:3929;top:6451;width:408;height:408" type="#_x0000_t75">
                <v:imagedata r:id="rId145" o:title=""/>
              </v:shape>
            </v:group>
            <v:group style="position:absolute;left:4048;top:6235;width:615;height:2" coordorigin="4048,6235" coordsize="615,2">
              <v:shape style="position:absolute;left:4048;top:6235;width:615;height:2" coordorigin="4048,6235" coordsize="615,0" path="m4048,6235l4663,6235e" filled="f" stroked="t" strokeweight=".75pt" strokecolor="#480000">
                <v:path arrowok="t"/>
              </v:shape>
            </v:group>
            <v:group style="position:absolute;left:4043;top:5853;width:612;height:2" coordorigin="4043,5853" coordsize="612,2">
              <v:shape style="position:absolute;left:4043;top:5853;width:612;height:2" coordorigin="4043,5853" coordsize="612,0" path="m4043,5853l4655,5853e" filled="f" stroked="t" strokeweight="3pt" strokecolor="#48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Uni</w:t>
      </w:r>
      <w:r>
        <w:rPr>
          <w:rFonts w:ascii="Calibri" w:hAnsi="Calibri" w:cs="Calibri" w:eastAsia="Calibri"/>
          <w:sz w:val="80"/>
          <w:szCs w:val="80"/>
          <w:spacing w:val="-1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80"/>
          <w:szCs w:val="80"/>
          <w:spacing w:val="-4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t/</w:t>
      </w:r>
      <w:r>
        <w:rPr>
          <w:rFonts w:ascii="Calibri" w:hAnsi="Calibri" w:cs="Calibri" w:eastAsia="Calibri"/>
          <w:sz w:val="80"/>
          <w:szCs w:val="80"/>
          <w:spacing w:val="-2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80"/>
          <w:szCs w:val="80"/>
          <w:spacing w:val="-13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dN</w:t>
      </w:r>
      <w:r>
        <w:rPr>
          <w:rFonts w:ascii="Calibri" w:hAnsi="Calibri" w:cs="Calibri" w:eastAsia="Calibri"/>
          <w:sz w:val="80"/>
          <w:szCs w:val="80"/>
          <w:spacing w:val="-5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540" w:lineRule="exact"/>
        <w:ind w:left="11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FF5200"/>
          <w:spacing w:val="0"/>
          <w:w w:val="100"/>
          <w:b/>
          <w:bCs/>
          <w:position w:val="3"/>
        </w:rPr>
        <w:t>N</w:t>
      </w:r>
      <w:r>
        <w:rPr>
          <w:rFonts w:ascii="Calibri" w:hAnsi="Calibri" w:cs="Calibri" w:eastAsia="Calibri"/>
          <w:sz w:val="56"/>
          <w:szCs w:val="56"/>
          <w:color w:val="FF5200"/>
          <w:spacing w:val="-7"/>
          <w:w w:val="100"/>
          <w:b/>
          <w:bCs/>
          <w:position w:val="3"/>
        </w:rPr>
        <w:t>e</w:t>
      </w:r>
      <w:r>
        <w:rPr>
          <w:rFonts w:ascii="Calibri" w:hAnsi="Calibri" w:cs="Calibri" w:eastAsia="Calibri"/>
          <w:sz w:val="56"/>
          <w:szCs w:val="56"/>
          <w:color w:val="FF5200"/>
          <w:spacing w:val="0"/>
          <w:w w:val="100"/>
          <w:b/>
          <w:bCs/>
          <w:position w:val="3"/>
        </w:rPr>
        <w:t>t</w:t>
      </w:r>
      <w:r>
        <w:rPr>
          <w:rFonts w:ascii="Calibri" w:hAnsi="Calibri" w:cs="Calibri" w:eastAsia="Calibri"/>
          <w:sz w:val="56"/>
          <w:szCs w:val="56"/>
          <w:color w:val="FF5200"/>
          <w:spacing w:val="-3"/>
          <w:w w:val="100"/>
          <w:b/>
          <w:bCs/>
          <w:position w:val="3"/>
        </w:rPr>
        <w:t>w</w:t>
      </w:r>
      <w:r>
        <w:rPr>
          <w:rFonts w:ascii="Calibri" w:hAnsi="Calibri" w:cs="Calibri" w:eastAsia="Calibri"/>
          <w:sz w:val="56"/>
          <w:szCs w:val="56"/>
          <w:color w:val="FF5200"/>
          <w:spacing w:val="0"/>
          <w:w w:val="100"/>
          <w:b/>
          <w:bCs/>
          <w:position w:val="3"/>
        </w:rPr>
        <w:t>ork</w:t>
      </w:r>
      <w:r>
        <w:rPr>
          <w:rFonts w:ascii="Calibri" w:hAnsi="Calibri" w:cs="Calibri" w:eastAsia="Calibri"/>
          <w:sz w:val="56"/>
          <w:szCs w:val="56"/>
          <w:color w:val="FF5200"/>
          <w:spacing w:val="-11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56"/>
          <w:szCs w:val="56"/>
          <w:color w:val="FF5200"/>
          <w:spacing w:val="-49"/>
          <w:w w:val="100"/>
          <w:b/>
          <w:bCs/>
          <w:position w:val="3"/>
        </w:rPr>
        <w:t>T</w:t>
      </w:r>
      <w:r>
        <w:rPr>
          <w:rFonts w:ascii="Calibri" w:hAnsi="Calibri" w:cs="Calibri" w:eastAsia="Calibri"/>
          <w:sz w:val="56"/>
          <w:szCs w:val="56"/>
          <w:color w:val="FF5200"/>
          <w:spacing w:val="0"/>
          <w:w w:val="100"/>
          <w:b/>
          <w:bCs/>
          <w:position w:val="3"/>
        </w:rPr>
        <w:t>op</w:t>
      </w:r>
      <w:r>
        <w:rPr>
          <w:rFonts w:ascii="Calibri" w:hAnsi="Calibri" w:cs="Calibri" w:eastAsia="Calibri"/>
          <w:sz w:val="56"/>
          <w:szCs w:val="56"/>
          <w:color w:val="FF5200"/>
          <w:spacing w:val="-2"/>
          <w:w w:val="100"/>
          <w:b/>
          <w:bCs/>
          <w:position w:val="3"/>
        </w:rPr>
        <w:t>o</w:t>
      </w:r>
      <w:r>
        <w:rPr>
          <w:rFonts w:ascii="Calibri" w:hAnsi="Calibri" w:cs="Calibri" w:eastAsia="Calibri"/>
          <w:sz w:val="56"/>
          <w:szCs w:val="56"/>
          <w:color w:val="FF5200"/>
          <w:spacing w:val="0"/>
          <w:w w:val="100"/>
          <w:b/>
          <w:bCs/>
          <w:position w:val="3"/>
        </w:rPr>
        <w:t>lo</w:t>
      </w:r>
      <w:r>
        <w:rPr>
          <w:rFonts w:ascii="Calibri" w:hAnsi="Calibri" w:cs="Calibri" w:eastAsia="Calibri"/>
          <w:sz w:val="56"/>
          <w:szCs w:val="56"/>
          <w:color w:val="FF5200"/>
          <w:spacing w:val="-2"/>
          <w:w w:val="100"/>
          <w:b/>
          <w:bCs/>
          <w:position w:val="3"/>
        </w:rPr>
        <w:t>g</w:t>
      </w:r>
      <w:r>
        <w:rPr>
          <w:rFonts w:ascii="Calibri" w:hAnsi="Calibri" w:cs="Calibri" w:eastAsia="Calibri"/>
          <w:sz w:val="56"/>
          <w:szCs w:val="56"/>
          <w:color w:val="FF5200"/>
          <w:spacing w:val="0"/>
          <w:w w:val="100"/>
          <w:b/>
          <w:bCs/>
          <w:position w:val="3"/>
        </w:rPr>
        <w:t>y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5" w:lineRule="exact"/>
        <w:ind w:left="2453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-8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ou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84" w:lineRule="exact"/>
        <w:ind w:left="2792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Cis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1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/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8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=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2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4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ts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78" w:lineRule="exact"/>
        <w:ind w:left="2792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</w:rPr>
        <w:t>-</w:t>
      </w:r>
      <w:r>
        <w:rPr>
          <w:rFonts w:ascii="Calibri" w:hAnsi="Calibri" w:cs="Calibri" w:eastAsia="Calibri"/>
          <w:sz w:val="32"/>
          <w:szCs w:val="32"/>
          <w:spacing w:val="-3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C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s</w:t>
      </w:r>
      <w:r>
        <w:rPr>
          <w:rFonts w:ascii="Calibri" w:hAnsi="Calibri" w:cs="Calibri" w:eastAsia="Calibri"/>
          <w:sz w:val="32"/>
          <w:szCs w:val="32"/>
          <w:spacing w:val="-3"/>
          <w:w w:val="100"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o</w:t>
      </w:r>
      <w:r>
        <w:rPr>
          <w:rFonts w:ascii="Calibri" w:hAnsi="Calibri" w:cs="Calibri" w:eastAsia="Calibri"/>
          <w:sz w:val="32"/>
          <w:szCs w:val="32"/>
          <w:spacing w:val="-7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C</w:t>
      </w:r>
      <w:r>
        <w:rPr>
          <w:rFonts w:ascii="Calibri" w:hAnsi="Calibri" w:cs="Calibri" w:eastAsia="Calibri"/>
          <w:sz w:val="32"/>
          <w:szCs w:val="32"/>
          <w:spacing w:val="-5"/>
          <w:w w:val="100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S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1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/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4</w:t>
      </w:r>
      <w:r>
        <w:rPr>
          <w:rFonts w:ascii="Calibri" w:hAnsi="Calibri" w:cs="Calibri" w:eastAsia="Calibri"/>
          <w:sz w:val="32"/>
          <w:szCs w:val="32"/>
          <w:spacing w:val="-3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=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6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4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Uni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s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5" w:lineRule="exact"/>
        <w:ind w:left="2453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Fi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32"/>
          <w:szCs w:val="3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p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85" w:lineRule="exact"/>
        <w:ind w:left="3685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5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0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Gb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p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84" w:lineRule="exact"/>
        <w:ind w:left="3611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1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0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Gb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340" w:bottom="280" w:left="1080" w:right="2060"/>
        </w:sectPr>
      </w:pPr>
      <w:rPr/>
    </w:p>
    <w:p>
      <w:pPr>
        <w:spacing w:before="94" w:after="0" w:line="240" w:lineRule="auto"/>
        <w:ind w:left="256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45.959991pt;height:25.92pt;mso-position-horizontal-relative:char;mso-position-vertical-relative:line" type="#_x0000_t75">
            <v:imagedata r:id="rId14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462" w:lineRule="exact"/>
        <w:ind w:left="7606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spacing w:val="0"/>
          <w:w w:val="100"/>
          <w:position w:val="-1"/>
        </w:rPr>
        <w:t>ThaiSARNl11</w:t>
      </w:r>
      <w:r>
        <w:rPr>
          <w:rFonts w:ascii="Arial" w:hAnsi="Arial" w:cs="Arial" w:eastAsia="Arial"/>
          <w:sz w:val="41"/>
          <w:szCs w:val="41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4400" w:h="10800" w:orient="landscape"/>
          <w:pgMar w:top="540" w:bottom="280" w:left="400" w:right="2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4" w:right="-91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Arial" w:hAnsi="Arial" w:cs="Arial" w:eastAsia="Arial"/>
          <w:sz w:val="34"/>
          <w:szCs w:val="34"/>
          <w:spacing w:val="0"/>
          <w:w w:val="100"/>
        </w:rPr>
        <w:t>Campusl1l</w:t>
      </w:r>
      <w:r>
        <w:rPr>
          <w:rFonts w:ascii="Arial" w:hAnsi="Arial" w:cs="Arial" w:eastAsia="Arial"/>
          <w:sz w:val="34"/>
          <w:szCs w:val="3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12"/>
        </w:rPr>
        <w:t>l!Jl?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</w:r>
    </w:p>
    <w:p>
      <w:pPr>
        <w:spacing w:before="16" w:after="0" w:line="240" w:lineRule="auto"/>
        <w:ind w:right="-91"/>
        <w:jc w:val="left"/>
        <w:tabs>
          <w:tab w:pos="880" w:val="left"/>
          <w:tab w:pos="1800" w:val="left"/>
        </w:tabs>
        <w:rPr>
          <w:rFonts w:ascii="Arial" w:hAnsi="Arial" w:cs="Arial" w:eastAsia="Arial"/>
          <w:sz w:val="34"/>
          <w:szCs w:val="34"/>
        </w:rPr>
      </w:pPr>
      <w:rPr/>
      <w:r>
        <w:rPr/>
        <w:br w:type="column"/>
      </w:r>
      <w:r>
        <w:rPr>
          <w:rFonts w:ascii="Arial" w:hAnsi="Arial" w:cs="Arial" w:eastAsia="Arial"/>
          <w:sz w:val="34"/>
          <w:szCs w:val="34"/>
          <w:spacing w:val="0"/>
          <w:w w:val="100"/>
        </w:rPr>
        <w:t>RE</w:t>
      </w:r>
      <w:r>
        <w:rPr>
          <w:rFonts w:ascii="Arial" w:hAnsi="Arial" w:cs="Arial" w:eastAsia="Arial"/>
          <w:sz w:val="34"/>
          <w:szCs w:val="34"/>
          <w:spacing w:val="0"/>
          <w:w w:val="100"/>
        </w:rPr>
        <w:t>N</w:t>
      </w:r>
      <w:r>
        <w:rPr>
          <w:rFonts w:ascii="Arial" w:hAnsi="Arial" w:cs="Arial" w:eastAsia="Arial"/>
          <w:sz w:val="34"/>
          <w:szCs w:val="34"/>
          <w:spacing w:val="0"/>
          <w:w w:val="100"/>
        </w:rPr>
        <w:tab/>
      </w:r>
      <w:r>
        <w:rPr>
          <w:rFonts w:ascii="Arial" w:hAnsi="Arial" w:cs="Arial" w:eastAsia="Arial"/>
          <w:sz w:val="34"/>
          <w:szCs w:val="34"/>
          <w:spacing w:val="0"/>
          <w:w w:val="100"/>
        </w:rPr>
        <w:t>VPN</w:t>
        <w:tab/>
      </w:r>
      <w:r>
        <w:rPr>
          <w:rFonts w:ascii="Arial" w:hAnsi="Arial" w:cs="Arial" w:eastAsia="Arial"/>
          <w:sz w:val="34"/>
          <w:szCs w:val="34"/>
          <w:spacing w:val="0"/>
          <w:w w:val="104"/>
        </w:rPr>
        <w:t>Networkl1l</w:t>
      </w:r>
      <w:r>
        <w:rPr>
          <w:rFonts w:ascii="Arial" w:hAnsi="Arial" w:cs="Arial" w:eastAsia="Arial"/>
          <w:sz w:val="34"/>
          <w:szCs w:val="34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45" w:right="36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spacing w:val="0"/>
          <w:w w:val="80"/>
        </w:rPr>
        <w:t>ThaiREN111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</w:rPr>
      </w:r>
    </w:p>
    <w:p>
      <w:pPr>
        <w:spacing w:before="26" w:after="0" w:line="258" w:lineRule="exact"/>
        <w:ind w:left="286" w:right="356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spacing w:val="0"/>
          <w:w w:val="72"/>
          <w:position w:val="-11"/>
        </w:rPr>
        <w:t>POP111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980" w:bottom="280" w:left="400" w:right="260"/>
          <w:cols w:num="3" w:equalWidth="0">
            <w:col w:w="2474" w:space="2266"/>
            <w:col w:w="3466" w:space="3964"/>
            <w:col w:w="1570"/>
          </w:cols>
        </w:sectPr>
      </w:pPr>
      <w:rPr/>
    </w:p>
    <w:p>
      <w:pPr>
        <w:spacing w:before="0" w:after="0" w:line="458" w:lineRule="exact"/>
        <w:ind w:left="104" w:right="-107"/>
        <w:jc w:val="left"/>
        <w:tabs>
          <w:tab w:pos="5040" w:val="left"/>
        </w:tabs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14.4pt;margin-top:70.919998pt;width:655.560025pt;height:398.880002pt;mso-position-horizontal-relative:page;mso-position-vertical-relative:page;z-index:-1674" coordorigin="288,1418" coordsize="13111,7978">
            <v:shape style="position:absolute;left:6718;top:1418;width:5839;height:4896" type="#_x0000_t75">
              <v:imagedata r:id="rId147" o:title=""/>
            </v:shape>
            <v:group style="position:absolute;left:8071;top:1433;width:1800;height:2" coordorigin="8071,1433" coordsize="1800,2">
              <v:shape style="position:absolute;left:8071;top:1433;width:1800;height:2" coordorigin="8071,1433" coordsize="1800,0" path="m8071,1433l9871,1433e" filled="f" stroked="t" strokeweight="1.44pt" strokecolor="#487CB8">
                <v:path arrowok="t"/>
              </v:shape>
            </v:group>
            <v:group style="position:absolute;left:5450;top:3942;width:2448;height:2" coordorigin="5450,3942" coordsize="2448,2">
              <v:shape style="position:absolute;left:5450;top:3942;width:2448;height:2" coordorigin="5450,3942" coordsize="2448,0" path="m5450,3942l7898,3942e" filled="f" stroked="t" strokeweight="1.44pt" strokecolor="#487CB8">
                <v:path arrowok="t"/>
              </v:shape>
            </v:group>
            <v:group style="position:absolute;left:4903;top:5227;width:3161;height:2" coordorigin="4903,5227" coordsize="3161,2">
              <v:shape style="position:absolute;left:4903;top:5227;width:3161;height:2" coordorigin="4903,5227" coordsize="3161,0" path="m4903,5227l8064,5227e" filled="f" stroked="t" strokeweight="1.44pt" strokecolor="#4B7CB8">
                <v:path arrowok="t"/>
              </v:shape>
              <v:shape style="position:absolute;left:288;top:2707;width:4471;height:3514" type="#_x0000_t75">
                <v:imagedata r:id="rId148" o:title=""/>
              </v:shape>
            </v:group>
            <v:group style="position:absolute;left:4759;top:6185;width:2606;height:2" coordorigin="4759,6185" coordsize="2606,2">
              <v:shape style="position:absolute;left:4759;top:6185;width:2606;height:2" coordorigin="4759,6185" coordsize="2606,0" path="m4759,6185l7366,6185e" filled="f" stroked="t" strokeweight="5.04pt" strokecolor="#131F2F">
                <v:path arrowok="t"/>
              </v:shape>
              <v:shape style="position:absolute;left:6682;top:6890;width:5875;height:2498" type="#_x0000_t75">
                <v:imagedata r:id="rId149" o:title=""/>
              </v:shape>
              <v:shape style="position:absolute;left:12528;top:8381;width:871;height:1008" type="#_x0000_t75">
                <v:imagedata r:id="rId150" o:title=""/>
              </v:shape>
            </v:group>
            <v:group style="position:absolute;left:11826;top:5695;width:2;height:1224" coordorigin="11826,5695" coordsize="2,1224">
              <v:shape style="position:absolute;left:11826;top:5695;width:2;height:1224" coordorigin="11826,5695" coordsize="0,1224" path="m11826,6919l11826,5695e" filled="f" stroked="t" strokeweight="2.16pt" strokecolor="#4B80BC">
                <v:path arrowok="t"/>
              </v:shape>
            </v:group>
            <v:group style="position:absolute;left:11765;top:7531;width:2;height:871" coordorigin="11765,7531" coordsize="2,871">
              <v:shape style="position:absolute;left:11765;top:7531;width:2;height:871" coordorigin="11765,7531" coordsize="0,871" path="m11765,8402l11765,7531e" filled="f" stroked="t" strokeweight="2.16pt" strokecolor="#4B80BC">
                <v:path arrowok="t"/>
              </v:shape>
            </v:group>
            <v:group style="position:absolute;left:11095;top:8395;width:1282;height:2" coordorigin="11095,8395" coordsize="1282,2">
              <v:shape style="position:absolute;left:11095;top:8395;width:1282;height:2" coordorigin="11095,8395" coordsize="1282,0" path="m11095,8395l12377,8395e" filled="f" stroked="t" strokeweight="1.8pt" strokecolor="#487CB8">
                <v:path arrowok="t"/>
              </v:shape>
            </v:group>
            <v:group style="position:absolute;left:11146;top:9374;width:1339;height:2" coordorigin="11146,9374" coordsize="1339,2">
              <v:shape style="position:absolute;left:11146;top:9374;width:1339;height:2" coordorigin="11146,9374" coordsize="1339,0" path="m11146,9374l12485,9374e" filled="f" stroked="t" strokeweight="2.16pt" strokecolor="#678CB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-2"/>
        </w:rPr>
        <w:t>Gatewayl1l</w:t>
      </w:r>
      <w:r>
        <w:rPr>
          <w:rFonts w:ascii="Arial" w:hAnsi="Arial" w:cs="Arial" w:eastAsia="Arial"/>
          <w:sz w:val="34"/>
          <w:szCs w:val="34"/>
          <w:spacing w:val="-78"/>
          <w:w w:val="100"/>
          <w:position w:val="-2"/>
        </w:rPr>
        <w:t> </w:t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34"/>
          <w:szCs w:val="34"/>
          <w:spacing w:val="-4"/>
          <w:w w:val="109"/>
          <w:position w:val="9"/>
        </w:rPr>
        <w:t>U</w:t>
      </w:r>
      <w:r>
        <w:rPr>
          <w:rFonts w:ascii="Arial" w:hAnsi="Arial" w:cs="Arial" w:eastAsia="Arial"/>
          <w:sz w:val="34"/>
          <w:szCs w:val="34"/>
          <w:spacing w:val="-13"/>
          <w:w w:val="121"/>
          <w:position w:val="9"/>
        </w:rPr>
        <w:t>n</w:t>
      </w:r>
      <w:r>
        <w:rPr>
          <w:rFonts w:ascii="Arial" w:hAnsi="Arial" w:cs="Arial" w:eastAsia="Arial"/>
          <w:sz w:val="34"/>
          <w:szCs w:val="34"/>
          <w:spacing w:val="0"/>
          <w:w w:val="114"/>
          <w:position w:val="9"/>
        </w:rPr>
        <w:t>i</w:t>
      </w:r>
      <w:r>
        <w:rPr>
          <w:rFonts w:ascii="Arial" w:hAnsi="Arial" w:cs="Arial" w:eastAsia="Arial"/>
          <w:sz w:val="34"/>
          <w:szCs w:val="34"/>
          <w:spacing w:val="-10"/>
          <w:w w:val="114"/>
          <w:position w:val="9"/>
        </w:rPr>
        <w:t>N</w:t>
      </w:r>
      <w:r>
        <w:rPr>
          <w:rFonts w:ascii="Arial" w:hAnsi="Arial" w:cs="Arial" w:eastAsia="Arial"/>
          <w:sz w:val="34"/>
          <w:szCs w:val="34"/>
          <w:spacing w:val="0"/>
          <w:w w:val="123"/>
          <w:position w:val="9"/>
        </w:rPr>
        <w:t>etll</w:t>
      </w:r>
      <w:r>
        <w:rPr>
          <w:rFonts w:ascii="Arial" w:hAnsi="Arial" w:cs="Arial" w:eastAsia="Arial"/>
          <w:sz w:val="34"/>
          <w:szCs w:val="34"/>
          <w:spacing w:val="-16"/>
          <w:w w:val="124"/>
          <w:position w:val="9"/>
        </w:rPr>
        <w:t>M</w:t>
      </w:r>
      <w:r>
        <w:rPr>
          <w:rFonts w:ascii="Arial" w:hAnsi="Arial" w:cs="Arial" w:eastAsia="Arial"/>
          <w:sz w:val="34"/>
          <w:szCs w:val="34"/>
          <w:spacing w:val="7"/>
          <w:w w:val="92"/>
          <w:position w:val="9"/>
        </w:rPr>
        <w:t>P</w:t>
      </w:r>
      <w:r>
        <w:rPr>
          <w:rFonts w:ascii="Arial" w:hAnsi="Arial" w:cs="Arial" w:eastAsia="Arial"/>
          <w:sz w:val="34"/>
          <w:szCs w:val="34"/>
          <w:spacing w:val="0"/>
          <w:w w:val="71"/>
          <w:position w:val="9"/>
        </w:rPr>
        <w:t>LSI1l</w:t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0"/>
        </w:rPr>
      </w:r>
    </w:p>
    <w:p>
      <w:pPr>
        <w:spacing w:before="0" w:after="0" w:line="380" w:lineRule="exact"/>
        <w:ind w:right="501"/>
        <w:jc w:val="righ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spacing w:val="0"/>
          <w:w w:val="107"/>
        </w:rPr>
        <w:t>Backbone</w:t>
      </w:r>
      <w:r>
        <w:rPr>
          <w:rFonts w:ascii="Arial" w:hAnsi="Arial" w:cs="Arial" w:eastAsia="Arial"/>
          <w:sz w:val="34"/>
          <w:szCs w:val="3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34"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</w:rPr>
        <w:t>622rlll</w:t>
      </w:r>
      <w:r>
        <w:rPr>
          <w:rFonts w:ascii="Times New Roman" w:hAnsi="Times New Roman" w:cs="Times New Roman" w:eastAsia="Times New Roman"/>
          <w:sz w:val="34"/>
          <w:szCs w:val="34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73"/>
        </w:rPr>
        <w:t>bps111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49"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</w:rPr>
        <w:t>310rlllbps111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spacing w:val="0"/>
          <w:w w:val="100"/>
        </w:rPr>
        <w:t>TEIN411l</w:t>
      </w:r>
      <w:r>
        <w:rPr>
          <w:rFonts w:ascii="Arial" w:hAnsi="Arial" w:cs="Arial" w:eastAsia="Arial"/>
          <w:sz w:val="34"/>
          <w:szCs w:val="34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280" w:left="400" w:right="260"/>
          <w:cols w:num="2" w:equalWidth="0">
            <w:col w:w="7528" w:space="3390"/>
            <w:col w:w="2822"/>
          </w:cols>
        </w:sectPr>
      </w:pPr>
      <w:rPr/>
    </w:p>
    <w:p>
      <w:pPr>
        <w:spacing w:before="0" w:after="0" w:line="1073" w:lineRule="exact"/>
        <w:ind w:left="1343" w:right="-172"/>
        <w:jc w:val="left"/>
        <w:rPr>
          <w:rFonts w:ascii="Calibri" w:hAnsi="Calibri" w:cs="Calibri" w:eastAsia="Calibri"/>
          <w:sz w:val="88"/>
          <w:szCs w:val="88"/>
        </w:rPr>
      </w:pPr>
      <w:rPr/>
      <w:r>
        <w:rPr>
          <w:rFonts w:ascii="Calibri" w:hAnsi="Calibri" w:cs="Calibri" w:eastAsia="Calibri"/>
          <w:sz w:val="88"/>
          <w:szCs w:val="88"/>
          <w:spacing w:val="-15"/>
          <w:w w:val="100"/>
          <w:b/>
          <w:bCs/>
          <w:position w:val="2"/>
        </w:rPr>
        <w:t>P</w:t>
      </w:r>
      <w:r>
        <w:rPr>
          <w:rFonts w:ascii="Calibri" w:hAnsi="Calibri" w:cs="Calibri" w:eastAsia="Calibri"/>
          <w:sz w:val="88"/>
          <w:szCs w:val="88"/>
          <w:spacing w:val="0"/>
          <w:w w:val="100"/>
          <w:b/>
          <w:bCs/>
          <w:position w:val="2"/>
        </w:rPr>
        <w:t>eering</w:t>
      </w:r>
      <w:r>
        <w:rPr>
          <w:rFonts w:ascii="Calibri" w:hAnsi="Calibri" w:cs="Calibri" w:eastAsia="Calibri"/>
          <w:sz w:val="88"/>
          <w:szCs w:val="88"/>
          <w:spacing w:val="-4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8"/>
          <w:szCs w:val="88"/>
          <w:spacing w:val="0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88"/>
          <w:szCs w:val="88"/>
          <w:spacing w:val="-4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8"/>
          <w:szCs w:val="88"/>
          <w:spacing w:val="0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8"/>
          <w:szCs w:val="88"/>
          <w:spacing w:val="-9"/>
          <w:w w:val="100"/>
          <w:b/>
          <w:bCs/>
          <w:position w:val="2"/>
        </w:rPr>
        <w:t>w</w:t>
      </w:r>
      <w:r>
        <w:rPr>
          <w:rFonts w:ascii="Calibri" w:hAnsi="Calibri" w:cs="Calibri" w:eastAsia="Calibri"/>
          <w:sz w:val="88"/>
          <w:szCs w:val="88"/>
          <w:spacing w:val="0"/>
          <w:w w:val="100"/>
          <w:b/>
          <w:bCs/>
          <w:position w:val="2"/>
        </w:rPr>
        <w:t>ork</w:t>
      </w:r>
      <w:r>
        <w:rPr>
          <w:rFonts w:ascii="Calibri" w:hAnsi="Calibri" w:cs="Calibri" w:eastAsia="Calibri"/>
          <w:sz w:val="88"/>
          <w:szCs w:val="88"/>
          <w:spacing w:val="-4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8"/>
          <w:szCs w:val="88"/>
          <w:spacing w:val="0"/>
          <w:w w:val="100"/>
          <w:b/>
          <w:bCs/>
          <w:position w:val="2"/>
        </w:rPr>
        <w:t>MAP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15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5pt;height:60.75pt;mso-position-horizontal-relative:char;mso-position-vertical-relative:line" type="#_x0000_t75">
            <v:imagedata r:id="rId15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exact"/>
        <w:ind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10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Sz w:w="14400" w:h="10800" w:orient="landscape"/>
          <w:pgMar w:top="200" w:bottom="0" w:left="540" w:right="60"/>
          <w:cols w:num="2" w:equalWidth="0">
            <w:col w:w="9452" w:space="216"/>
            <w:col w:w="4132"/>
          </w:cols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280" w:left="540" w:right="60"/>
        </w:sectPr>
      </w:pPr>
      <w:rPr/>
    </w:p>
    <w:p>
      <w:pPr>
        <w:spacing w:before="0" w:after="0" w:line="671" w:lineRule="exact"/>
        <w:ind w:left="114" w:right="-130"/>
        <w:jc w:val="left"/>
        <w:tabs>
          <w:tab w:pos="2480" w:val="left"/>
          <w:tab w:pos="4900" w:val="left"/>
          <w:tab w:pos="718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36"/>
          <w:szCs w:val="36"/>
          <w:color w:val="800000"/>
          <w:spacing w:val="-10"/>
          <w:w w:val="100"/>
          <w:b/>
          <w:bCs/>
          <w:position w:val="15"/>
        </w:rPr>
        <w:t>T</w:t>
      </w:r>
      <w:r>
        <w:rPr>
          <w:rFonts w:ascii="Calibri" w:hAnsi="Calibri" w:cs="Calibri" w:eastAsia="Calibri"/>
          <w:sz w:val="36"/>
          <w:szCs w:val="36"/>
          <w:color w:val="800000"/>
          <w:spacing w:val="-9"/>
          <w:w w:val="100"/>
          <w:b/>
          <w:bCs/>
          <w:position w:val="15"/>
        </w:rPr>
        <w:t>O</w:t>
      </w:r>
      <w:r>
        <w:rPr>
          <w:rFonts w:ascii="Calibri" w:hAnsi="Calibri" w:cs="Calibri" w:eastAsia="Calibri"/>
          <w:sz w:val="36"/>
          <w:szCs w:val="36"/>
          <w:color w:val="800000"/>
          <w:spacing w:val="0"/>
          <w:w w:val="100"/>
          <w:b/>
          <w:bCs/>
          <w:position w:val="15"/>
        </w:rPr>
        <w:t>T_NIX</w:t>
        <w:tab/>
      </w:r>
      <w:r>
        <w:rPr>
          <w:rFonts w:ascii="Calibri" w:hAnsi="Calibri" w:cs="Calibri" w:eastAsia="Calibri"/>
          <w:sz w:val="36"/>
          <w:szCs w:val="36"/>
          <w:color w:val="800000"/>
          <w:spacing w:val="-1"/>
          <w:w w:val="100"/>
          <w:b/>
          <w:bCs/>
          <w:position w:val="18"/>
        </w:rPr>
        <w:t>C</w:t>
      </w:r>
      <w:r>
        <w:rPr>
          <w:rFonts w:ascii="Calibri" w:hAnsi="Calibri" w:cs="Calibri" w:eastAsia="Calibri"/>
          <w:sz w:val="36"/>
          <w:szCs w:val="36"/>
          <w:color w:val="800000"/>
          <w:spacing w:val="-29"/>
          <w:w w:val="100"/>
          <w:b/>
          <w:bCs/>
          <w:position w:val="18"/>
        </w:rPr>
        <w:t>A</w:t>
      </w:r>
      <w:r>
        <w:rPr>
          <w:rFonts w:ascii="Calibri" w:hAnsi="Calibri" w:cs="Calibri" w:eastAsia="Calibri"/>
          <w:sz w:val="36"/>
          <w:szCs w:val="36"/>
          <w:color w:val="800000"/>
          <w:spacing w:val="0"/>
          <w:w w:val="100"/>
          <w:b/>
          <w:bCs/>
          <w:position w:val="18"/>
        </w:rPr>
        <w:t>T_NIX</w:t>
        <w:tab/>
      </w:r>
      <w:r>
        <w:rPr>
          <w:rFonts w:ascii="Calibri" w:hAnsi="Calibri" w:cs="Calibri" w:eastAsia="Calibri"/>
          <w:sz w:val="36"/>
          <w:szCs w:val="36"/>
          <w:color w:val="800000"/>
          <w:spacing w:val="0"/>
          <w:w w:val="100"/>
          <w:b/>
          <w:bCs/>
          <w:position w:val="18"/>
        </w:rPr>
      </w:r>
      <w:r>
        <w:rPr>
          <w:rFonts w:ascii="Calibri" w:hAnsi="Calibri" w:cs="Calibri" w:eastAsia="Calibri"/>
          <w:sz w:val="40"/>
          <w:szCs w:val="40"/>
          <w:color w:val="800000"/>
          <w:spacing w:val="0"/>
          <w:w w:val="100"/>
          <w:b/>
          <w:bCs/>
          <w:position w:val="18"/>
        </w:rPr>
        <w:t>C</w:t>
      </w:r>
      <w:r>
        <w:rPr>
          <w:rFonts w:ascii="Calibri" w:hAnsi="Calibri" w:cs="Calibri" w:eastAsia="Calibri"/>
          <w:sz w:val="40"/>
          <w:szCs w:val="40"/>
          <w:color w:val="800000"/>
          <w:spacing w:val="-32"/>
          <w:w w:val="100"/>
          <w:b/>
          <w:bCs/>
          <w:position w:val="18"/>
        </w:rPr>
        <w:t>A</w:t>
      </w:r>
      <w:r>
        <w:rPr>
          <w:rFonts w:ascii="Calibri" w:hAnsi="Calibri" w:cs="Calibri" w:eastAsia="Calibri"/>
          <w:sz w:val="40"/>
          <w:szCs w:val="40"/>
          <w:color w:val="800000"/>
          <w:spacing w:val="0"/>
          <w:w w:val="100"/>
          <w:b/>
          <w:bCs/>
          <w:position w:val="18"/>
        </w:rPr>
        <w:t>T_</w:t>
      </w:r>
      <w:r>
        <w:rPr>
          <w:rFonts w:ascii="Calibri" w:hAnsi="Calibri" w:cs="Calibri" w:eastAsia="Calibri"/>
          <w:sz w:val="40"/>
          <w:szCs w:val="40"/>
          <w:color w:val="800000"/>
          <w:spacing w:val="1"/>
          <w:w w:val="100"/>
          <w:b/>
          <w:bCs/>
          <w:position w:val="18"/>
        </w:rPr>
        <w:t>I</w:t>
      </w:r>
      <w:r>
        <w:rPr>
          <w:rFonts w:ascii="Calibri" w:hAnsi="Calibri" w:cs="Calibri" w:eastAsia="Calibri"/>
          <w:sz w:val="40"/>
          <w:szCs w:val="40"/>
          <w:color w:val="800000"/>
          <w:spacing w:val="0"/>
          <w:w w:val="100"/>
          <w:b/>
          <w:bCs/>
          <w:position w:val="18"/>
        </w:rPr>
        <w:t>IG</w:t>
        <w:tab/>
      </w:r>
      <w:r>
        <w:rPr>
          <w:rFonts w:ascii="Calibri" w:hAnsi="Calibri" w:cs="Calibri" w:eastAsia="Calibri"/>
          <w:sz w:val="40"/>
          <w:szCs w:val="40"/>
          <w:color w:val="800000"/>
          <w:spacing w:val="0"/>
          <w:w w:val="100"/>
          <w:b/>
          <w:bCs/>
          <w:position w:val="18"/>
        </w:rPr>
      </w:r>
      <w:r>
        <w:rPr>
          <w:rFonts w:ascii="Calibri" w:hAnsi="Calibri" w:cs="Calibri" w:eastAsia="Calibri"/>
          <w:sz w:val="56"/>
          <w:szCs w:val="56"/>
          <w:color w:val="F1F1F1"/>
          <w:spacing w:val="0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56"/>
          <w:szCs w:val="56"/>
          <w:color w:val="F1F1F1"/>
          <w:spacing w:val="-39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56"/>
          <w:szCs w:val="56"/>
          <w:color w:val="F1F1F1"/>
          <w:spacing w:val="0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579" w:lineRule="exact"/>
        <w:ind w:right="549"/>
        <w:jc w:val="righ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F1F1F1"/>
          <w:spacing w:val="0"/>
          <w:w w:val="99"/>
          <w:b/>
          <w:bCs/>
          <w:position w:val="-6"/>
        </w:rPr>
        <w:t>N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660" w:lineRule="exact"/>
        <w:ind w:left="-62" w:right="-82"/>
        <w:jc w:val="center"/>
        <w:rPr>
          <w:rFonts w:ascii="Calibri" w:hAnsi="Calibri" w:cs="Calibri" w:eastAsia="Calibri"/>
          <w:sz w:val="56"/>
          <w:szCs w:val="56"/>
        </w:rPr>
      </w:pPr>
      <w:rPr/>
      <w:r>
        <w:rPr/>
        <w:br w:type="column"/>
      </w:r>
      <w:r>
        <w:rPr>
          <w:rFonts w:ascii="Calibri" w:hAnsi="Calibri" w:cs="Calibri" w:eastAsia="Calibri"/>
          <w:sz w:val="56"/>
          <w:szCs w:val="56"/>
          <w:color w:val="F1F1F1"/>
          <w:spacing w:val="0"/>
          <w:w w:val="99"/>
          <w:b/>
          <w:bCs/>
          <w:position w:val="2"/>
        </w:rPr>
        <w:t>TEIN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590" w:lineRule="exact"/>
        <w:ind w:left="329" w:right="311"/>
        <w:jc w:val="center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F1F1F1"/>
          <w:spacing w:val="0"/>
          <w:w w:val="99"/>
          <w:b/>
          <w:bCs/>
          <w:position w:val="-5"/>
        </w:rPr>
        <w:t>4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14" w:after="0" w:line="240" w:lineRule="auto"/>
        <w:ind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/>
        <w:br w:type="column"/>
      </w:r>
      <w:r>
        <w:rPr>
          <w:rFonts w:ascii="Calibri" w:hAnsi="Calibri" w:cs="Calibri" w:eastAsia="Calibri"/>
          <w:sz w:val="36"/>
          <w:szCs w:val="36"/>
          <w:color w:val="F1F1F1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36"/>
          <w:szCs w:val="36"/>
          <w:color w:val="F1F1F1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36"/>
          <w:szCs w:val="36"/>
          <w:color w:val="F1F1F1"/>
          <w:spacing w:val="-5"/>
          <w:w w:val="100"/>
          <w:b/>
          <w:bCs/>
        </w:rPr>
        <w:t>t</w:t>
      </w:r>
      <w:r>
        <w:rPr>
          <w:rFonts w:ascii="Calibri" w:hAnsi="Calibri" w:cs="Calibri" w:eastAsia="Calibri"/>
          <w:sz w:val="36"/>
          <w:szCs w:val="36"/>
          <w:color w:val="F1F1F1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36"/>
          <w:szCs w:val="36"/>
          <w:color w:val="F1F1F1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36"/>
          <w:szCs w:val="36"/>
          <w:color w:val="F1F1F1"/>
          <w:spacing w:val="-4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color w:val="F1F1F1"/>
          <w:spacing w:val="0"/>
          <w:w w:val="100"/>
          <w:b/>
          <w:bCs/>
        </w:rPr>
        <w:t>t2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280" w:left="540" w:right="60"/>
          <w:cols w:num="3" w:equalWidth="0">
            <w:col w:w="8136" w:space="1298"/>
            <w:col w:w="1068" w:space="1138"/>
            <w:col w:w="2160"/>
          </w:cols>
        </w:sectPr>
      </w:pPr>
      <w:rPr/>
    </w:p>
    <w:p>
      <w:pPr>
        <w:spacing w:before="0" w:after="0" w:line="443" w:lineRule="exact"/>
        <w:ind w:left="679" w:right="-20"/>
        <w:jc w:val="left"/>
        <w:tabs>
          <w:tab w:pos="3160" w:val="left"/>
          <w:tab w:pos="5380" w:val="left"/>
          <w:tab w:pos="7420" w:val="left"/>
          <w:tab w:pos="954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position w:val="-2"/>
        </w:rPr>
        <w:t>1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-2"/>
        </w:rPr>
        <w:t>G</w:t>
        <w:tab/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position w:val="0"/>
        </w:rPr>
        <w:t>30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0"/>
        </w:rPr>
        <w:t>G</w:t>
        <w:tab/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position w:val="8"/>
        </w:rPr>
        <w:t>20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8"/>
        </w:rPr>
        <w:t>G</w:t>
        <w:tab/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position w:val="8"/>
        </w:rPr>
        <w:t>62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8"/>
        </w:rPr>
        <w:t>2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8"/>
        </w:rPr>
        <w:t>M.</w:t>
        <w:tab/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position w:val="14"/>
        </w:rPr>
        <w:t>31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4"/>
        </w:rPr>
        <w:t>0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position w:val="14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position w:val="14"/>
        </w:rPr>
        <w:t>M.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280" w:left="540" w:right="60"/>
        </w:sectPr>
      </w:pPr>
      <w:rPr/>
    </w:p>
    <w:p>
      <w:pPr>
        <w:spacing w:before="68" w:after="0" w:line="406" w:lineRule="exact"/>
        <w:ind w:left="1284" w:right="-92"/>
        <w:jc w:val="left"/>
        <w:tabs>
          <w:tab w:pos="344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b/>
          <w:bCs/>
          <w:position w:val="4"/>
        </w:rPr>
        <w:t>MOE_N</w:t>
      </w:r>
      <w:r>
        <w:rPr>
          <w:rFonts w:ascii="Calibri" w:hAnsi="Calibri" w:cs="Calibri" w:eastAsia="Calibri"/>
          <w:sz w:val="30"/>
          <w:szCs w:val="30"/>
          <w:color w:val="FFFFFF"/>
          <w:spacing w:val="-3"/>
          <w:w w:val="100"/>
          <w:b/>
          <w:bCs/>
          <w:position w:val="4"/>
        </w:rPr>
        <w:t>e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b/>
          <w:bCs/>
          <w:position w:val="4"/>
        </w:rPr>
        <w:t>t</w:t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b/>
          <w:bCs/>
          <w:position w:val="4"/>
        </w:rPr>
        <w:tab/>
      </w:r>
      <w:r>
        <w:rPr>
          <w:rFonts w:ascii="Calibri" w:hAnsi="Calibri" w:cs="Calibri" w:eastAsia="Calibri"/>
          <w:sz w:val="30"/>
          <w:szCs w:val="30"/>
          <w:color w:val="FFFFFF"/>
          <w:spacing w:val="0"/>
          <w:w w:val="100"/>
          <w:b/>
          <w:bCs/>
          <w:position w:val="4"/>
        </w:rPr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-1"/>
        </w:rPr>
        <w:t>1G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468" w:lineRule="exact"/>
        <w:ind w:right="-100"/>
        <w:jc w:val="left"/>
        <w:rPr>
          <w:rFonts w:ascii="Calibri" w:hAnsi="Calibri" w:cs="Calibri" w:eastAsia="Calibri"/>
          <w:sz w:val="40"/>
          <w:szCs w:val="40"/>
        </w:rPr>
      </w:pPr>
      <w:rPr/>
      <w:r>
        <w:rPr/>
        <w:br w:type="column"/>
      </w:r>
      <w:r>
        <w:rPr>
          <w:rFonts w:ascii="Calibri" w:hAnsi="Calibri" w:cs="Calibri" w:eastAsia="Calibri"/>
          <w:sz w:val="40"/>
          <w:szCs w:val="40"/>
          <w:color w:val="FFFFFF"/>
          <w:spacing w:val="0"/>
          <w:w w:val="100"/>
          <w:b/>
          <w:bCs/>
          <w:position w:val="1"/>
        </w:rPr>
        <w:t>UniN</w:t>
      </w:r>
      <w:r>
        <w:rPr>
          <w:rFonts w:ascii="Calibri" w:hAnsi="Calibri" w:cs="Calibri" w:eastAsia="Calibri"/>
          <w:sz w:val="40"/>
          <w:szCs w:val="40"/>
          <w:color w:val="FFFFFF"/>
          <w:spacing w:val="-2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color w:val="FFFFFF"/>
          <w:spacing w:val="0"/>
          <w:w w:val="100"/>
          <w:b/>
          <w:bCs/>
          <w:position w:val="1"/>
        </w:rPr>
        <w:t>t/N</w:t>
      </w:r>
      <w:r>
        <w:rPr>
          <w:rFonts w:ascii="Calibri" w:hAnsi="Calibri" w:cs="Calibri" w:eastAsia="Calibri"/>
          <w:sz w:val="40"/>
          <w:szCs w:val="40"/>
          <w:color w:val="FFFFFF"/>
          <w:spacing w:val="-8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color w:val="FFFFFF"/>
          <w:spacing w:val="0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40"/>
          <w:szCs w:val="40"/>
          <w:color w:val="FFFFFF"/>
          <w:spacing w:val="-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40"/>
          <w:szCs w:val="40"/>
          <w:color w:val="FFFFFF"/>
          <w:spacing w:val="-3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color w:val="FFFFFF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10" w:after="0" w:line="240" w:lineRule="auto"/>
        <w:ind w:right="-20"/>
        <w:jc w:val="left"/>
        <w:tabs>
          <w:tab w:pos="1220" w:val="left"/>
        </w:tabs>
        <w:rPr>
          <w:rFonts w:ascii="Calibri" w:hAnsi="Calibri" w:cs="Calibri" w:eastAsia="Calibri"/>
          <w:sz w:val="34"/>
          <w:szCs w:val="34"/>
        </w:rPr>
      </w:pPr>
      <w:rPr/>
      <w:r>
        <w:rPr/>
        <w:br w:type="column"/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1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G</w:t>
        <w:tab/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</w:r>
      <w:r>
        <w:rPr>
          <w:rFonts w:ascii="Calibri" w:hAnsi="Calibri" w:cs="Calibri" w:eastAsia="Calibri"/>
          <w:sz w:val="34"/>
          <w:szCs w:val="34"/>
          <w:color w:val="FFFFFF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4"/>
          <w:szCs w:val="34"/>
          <w:color w:val="FFFFFF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34"/>
          <w:szCs w:val="34"/>
          <w:color w:val="FFFFFF"/>
          <w:spacing w:val="0"/>
          <w:w w:val="100"/>
          <w:b/>
          <w:bCs/>
        </w:rPr>
        <w:t>aiREN</w:t>
      </w:r>
      <w:r>
        <w:rPr>
          <w:rFonts w:ascii="Calibri" w:hAnsi="Calibri" w:cs="Calibri" w:eastAsia="Calibri"/>
          <w:sz w:val="34"/>
          <w:szCs w:val="3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280" w:left="540" w:right="60"/>
          <w:cols w:num="3" w:equalWidth="0">
            <w:col w:w="3772" w:space="1341"/>
            <w:col w:w="2619" w:space="1082"/>
            <w:col w:w="498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280" w:left="540" w:right="60"/>
        </w:sectPr>
      </w:pPr>
      <w:rPr/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89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17.040001pt;margin-top:-3.369927pt;width:60.96pt;height:51.48pt;mso-position-horizontal-relative:page;mso-position-vertical-relative:paragraph;z-index:-1672" coordorigin="341,-67" coordsize="1219,1030">
            <v:shape style="position:absolute;left:341;top:-67;width:1219;height:497" type="#_x0000_t75">
              <v:imagedata r:id="rId152" o:title=""/>
            </v:shape>
            <v:group style="position:absolute;left:415;top:-28;width:1070;height:347" coordorigin="415,-28" coordsize="1070,347">
              <v:shape style="position:absolute;left:415;top:-28;width:1070;height:347" coordorigin="415,-28" coordsize="1070,347" path="m950,-28l863,-26,781,-20,704,-9,634,5,572,22,495,54,442,90,415,145,417,159,457,213,518,248,602,277,668,293,742,305,821,314,906,318,950,319,994,318,1079,314,1158,305,1232,293,1298,277,1356,258,1425,225,1478,173,1485,145,1483,131,1443,78,1382,43,1298,13,1232,-2,1158,-15,1079,-23,994,-28,950,-28e" filled="t" fillcolor="#8EB4E2" stroked="f">
                <v:path arrowok="t"/>
                <v:fill/>
              </v:shape>
            </v:group>
            <v:group style="position:absolute;left:415;top:-28;width:1070;height:347" coordorigin="415,-28" coordsize="1070,347">
              <v:shape style="position:absolute;left:415;top:-28;width:1070;height:347" coordorigin="415,-28" coordsize="1070,347" path="m415,145l442,90,495,54,572,22,634,5,704,-9,781,-20,863,-26,950,-28,1037,-26,1119,-20,1196,-9,1266,5,1328,22,1405,54,1458,90,1485,145,1483,159,1478,173,1425,225,1356,258,1298,277,1232,293,1158,305,1079,314,994,318,950,319,906,318,863,317,781,310,704,300,634,285,572,268,495,237,442,200,415,145xe" filled="f" stroked="t" strokeweight=".75pt" strokecolor="#B8D0EC">
                <v:path arrowok="t"/>
              </v:shape>
              <v:shape style="position:absolute;left:341;top:465;width:1219;height:497" type="#_x0000_t75">
                <v:imagedata r:id="rId153" o:title=""/>
              </v:shape>
            </v:group>
            <v:group style="position:absolute;left:415;top:504;width:1070;height:348" coordorigin="415,504" coordsize="1070,348">
              <v:shape style="position:absolute;left:415;top:504;width:1070;height:348" coordorigin="415,504" coordsize="1070,348" path="m950,504l863,506,781,513,704,523,634,538,572,555,495,586,442,623,415,678,417,692,457,745,518,780,602,810,668,826,742,838,821,847,906,851,950,852,994,851,1079,847,1158,838,1232,826,1298,810,1356,791,1425,758,1478,706,1485,678,1483,664,1443,610,1382,575,1298,546,1232,530,1158,518,1079,509,994,505,950,504e" filled="t" fillcolor="#9BBA58" stroked="f">
                <v:path arrowok="t"/>
                <v:fill/>
              </v:shape>
            </v:group>
            <v:group style="position:absolute;left:415;top:504;width:1070;height:348" coordorigin="415,504" coordsize="1070,348">
              <v:shape style="position:absolute;left:415;top:504;width:1070;height:348" coordorigin="415,504" coordsize="1070,348" path="m415,678l442,623,495,586,572,555,634,538,704,523,781,513,863,506,950,504,1037,506,1119,513,1196,523,1266,538,1328,555,1405,586,1458,623,1485,678,1483,692,1478,706,1425,758,1356,791,1298,810,1232,826,1158,838,1079,847,994,851,950,852,906,851,863,849,781,843,704,832,634,818,572,801,495,769,442,733,415,678xe" filled="f" stroked="t" strokeweight=".75pt" strokecolor="#B8D0E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io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al</w:t>
      </w:r>
      <w:r>
        <w:rPr>
          <w:rFonts w:ascii="Calibri" w:hAnsi="Calibri" w:cs="Calibri" w:eastAsia="Calibri"/>
          <w:sz w:val="28"/>
          <w:szCs w:val="28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-7"/>
          <w:w w:val="100"/>
          <w:b/>
          <w:bCs/>
        </w:rPr>
        <w:t>x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ch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g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87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io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w</w:t>
      </w:r>
      <w:r>
        <w:rPr>
          <w:rFonts w:ascii="Calibri" w:hAnsi="Calibri" w:cs="Calibri" w:eastAsia="Calibri"/>
          <w:sz w:val="28"/>
          <w:szCs w:val="28"/>
          <w:spacing w:val="-7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337" w:lineRule="exact"/>
        <w:ind w:left="1077" w:right="-82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17.52pt;margin-top:-1.98192pt;width:61.56pt;height:25.68pt;mso-position-horizontal-relative:page;mso-position-vertical-relative:paragraph;z-index:-1671" coordorigin="350,-40" coordsize="1231,514">
            <v:shape style="position:absolute;left:350;top:-40;width:1231;height:514" type="#_x0000_t75">
              <v:imagedata r:id="rId154" o:title=""/>
            </v:shape>
            <v:group style="position:absolute;left:425;top:-1;width:1083;height:365" coordorigin="425,-1" coordsize="1083,365">
              <v:shape style="position:absolute;left:425;top:-1;width:1083;height:365" coordorigin="425,-1" coordsize="1083,365" path="m966,-1l878,1,795,8,718,19,647,34,584,52,506,85,453,123,425,181,427,196,468,252,529,289,614,320,681,336,756,349,836,358,922,363,966,363,1011,363,1096,358,1177,349,1251,336,1318,320,1377,300,1447,265,1500,211,1508,181,1506,166,1465,110,1403,73,1318,42,1251,26,1177,13,1096,4,1011,-1,966,-1e" filled="t" fillcolor="#F9C090" stroked="f">
                <v:path arrowok="t"/>
                <v:fill/>
              </v:shape>
            </v:group>
            <v:group style="position:absolute;left:425;top:-1;width:1083;height:365" coordorigin="425,-1" coordsize="1083,365">
              <v:shape style="position:absolute;left:425;top:-1;width:1083;height:365" coordorigin="425,-1" coordsize="1083,365" path="m425,181l453,123,506,85,584,52,647,34,718,19,795,8,878,1,966,-1,1054,1,1137,8,1215,19,1286,34,1349,52,1426,85,1480,123,1508,181,1506,196,1500,211,1447,265,1377,300,1318,320,1251,336,1177,349,1096,358,1011,363,966,363,922,363,878,361,795,354,718,343,647,328,584,310,506,277,453,239,425,181xe" filled="f" stroked="t" strokeweight=".75pt" strokecolor="#B8D0EC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8"/>
          <w:szCs w:val="28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ch</w:t>
      </w:r>
      <w:r>
        <w:rPr>
          <w:rFonts w:ascii="Calibri" w:hAnsi="Calibri" w:cs="Calibri" w:eastAsia="Calibri"/>
          <w:sz w:val="28"/>
          <w:szCs w:val="28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5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du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ion</w:t>
      </w:r>
      <w:r>
        <w:rPr>
          <w:rFonts w:ascii="Calibri" w:hAnsi="Calibri" w:cs="Calibri" w:eastAsia="Calibri"/>
          <w:sz w:val="28"/>
          <w:szCs w:val="28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w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k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336" w:lineRule="exact"/>
        <w:ind w:left="1841" w:right="3069"/>
        <w:jc w:val="center"/>
        <w:rPr>
          <w:rFonts w:ascii="Calibri" w:hAnsi="Calibri" w:cs="Calibri" w:eastAsia="Calibri"/>
          <w:sz w:val="32"/>
          <w:szCs w:val="32"/>
        </w:rPr>
      </w:pPr>
      <w:rPr/>
      <w:r>
        <w:rPr/>
        <w:br w:type="column"/>
      </w:r>
      <w:r>
        <w:rPr>
          <w:rFonts w:ascii="Calibri" w:hAnsi="Calibri" w:cs="Calibri" w:eastAsia="Calibri"/>
          <w:sz w:val="32"/>
          <w:szCs w:val="32"/>
          <w:spacing w:val="-1"/>
          <w:w w:val="99"/>
          <w:b/>
          <w:bCs/>
          <w:position w:val="-3"/>
        </w:rPr>
        <w:t>1</w:t>
      </w:r>
      <w:r>
        <w:rPr>
          <w:rFonts w:ascii="Calibri" w:hAnsi="Calibri" w:cs="Calibri" w:eastAsia="Calibri"/>
          <w:sz w:val="32"/>
          <w:szCs w:val="32"/>
          <w:spacing w:val="0"/>
          <w:w w:val="99"/>
          <w:b/>
          <w:bCs/>
          <w:position w:val="-3"/>
        </w:rPr>
        <w:t>G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237" w:lineRule="exact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position w:val="3"/>
        </w:rPr>
        <w:t>1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3"/>
        </w:rPr>
        <w:t>G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406" w:right="2571"/>
        <w:jc w:val="center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FFFFFF"/>
          <w:spacing w:val="0"/>
          <w:w w:val="99"/>
          <w:b/>
          <w:bCs/>
        </w:rPr>
        <w:t>Thai</w:t>
      </w:r>
      <w:r>
        <w:rPr>
          <w:rFonts w:ascii="Calibri" w:hAnsi="Calibri" w:cs="Calibri" w:eastAsia="Calibri"/>
          <w:sz w:val="32"/>
          <w:szCs w:val="32"/>
          <w:color w:val="FFFFFF"/>
          <w:spacing w:val="-3"/>
          <w:w w:val="99"/>
          <w:b/>
          <w:bCs/>
        </w:rPr>
        <w:t>S</w:t>
      </w:r>
      <w:r>
        <w:rPr>
          <w:rFonts w:ascii="Calibri" w:hAnsi="Calibri" w:cs="Calibri" w:eastAsia="Calibri"/>
          <w:sz w:val="32"/>
          <w:szCs w:val="32"/>
          <w:color w:val="FFFFFF"/>
          <w:spacing w:val="1"/>
          <w:w w:val="99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FFFFFF"/>
          <w:spacing w:val="0"/>
          <w:w w:val="99"/>
          <w:b/>
          <w:bCs/>
        </w:rPr>
        <w:t>RN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980" w:bottom="280" w:left="540" w:right="60"/>
          <w:cols w:num="2" w:equalWidth="0">
            <w:col w:w="4990" w:space="3428"/>
            <w:col w:w="5382"/>
          </w:cols>
        </w:sectPr>
      </w:pPr>
      <w:rPr/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10.44pt;margin-top:80.040001pt;width:692.04pt;height:366pt;mso-position-horizontal-relative:page;mso-position-vertical-relative:page;z-index:-1673" coordorigin="209,1601" coordsize="13841,7320">
            <v:shape style="position:absolute;left:3149;top:6607;width:2131;height:180" type="#_x0000_t75">
              <v:imagedata r:id="rId155" o:title=""/>
            </v:shape>
            <v:group style="position:absolute;left:3215;top:6665;width:1998;height:2" coordorigin="3215,6665" coordsize="1998,2">
              <v:shape style="position:absolute;left:3215;top:6665;width:1998;height:2" coordorigin="3215,6665" coordsize="1998,0" path="m5213,6665l3215,6665e" filled="f" stroked="t" strokeweight="2.25pt" strokecolor="#000090">
                <v:path arrowok="t"/>
              </v:shape>
              <v:shape style="position:absolute;left:8083;top:7135;width:2258;height:1363" type="#_x0000_t75">
                <v:imagedata r:id="rId156" o:title=""/>
              </v:shape>
            </v:group>
            <v:group style="position:absolute;left:8163;top:7190;width:2100;height:1190" coordorigin="8163,7190" coordsize="2100,1190">
              <v:shape style="position:absolute;left:8163;top:7190;width:2100;height:1190" coordorigin="8163,7190" coordsize="2100,1190" path="m8163,7190l10263,8380e" filled="f" stroked="t" strokeweight="2.25pt" strokecolor="#000090">
                <v:path arrowok="t"/>
              </v:shape>
              <v:shape style="position:absolute;left:10949;top:6780;width:178;height:1476" type="#_x0000_t75">
                <v:imagedata r:id="rId157" o:title=""/>
              </v:shape>
            </v:group>
            <v:group style="position:absolute;left:11038;top:6884;width:2;height:1221" coordorigin="11038,6884" coordsize="2,1221">
              <v:shape style="position:absolute;left:11038;top:6884;width:2;height:1221" coordorigin="11038,6884" coordsize="0,1221" path="m11038,6884l11038,8105e" filled="f" stroked="t" strokeweight="2.25pt" strokecolor="#000090">
                <v:path arrowok="t"/>
              </v:shape>
              <v:shape style="position:absolute;left:11222;top:2933;width:835;height:254" type="#_x0000_t75">
                <v:imagedata r:id="rId158" o:title=""/>
              </v:shape>
            </v:group>
            <v:group style="position:absolute;left:11290;top:3028;width:667;height:2" coordorigin="11290,3028" coordsize="667,2">
              <v:shape style="position:absolute;left:11290;top:3028;width:667;height:2" coordorigin="11290,3028" coordsize="667,0" path="m11290,3028l11957,3028e" filled="f" stroked="t" strokeweight="6pt" strokecolor="#4F81BC">
                <v:path arrowok="t"/>
              </v:shape>
              <v:shape style="position:absolute;left:9043;top:2916;width:830;height:254" type="#_x0000_t75">
                <v:imagedata r:id="rId159" o:title=""/>
              </v:shape>
            </v:group>
            <v:group style="position:absolute;left:9110;top:3013;width:698;height:2" coordorigin="9110,3013" coordsize="698,2">
              <v:shape style="position:absolute;left:9110;top:3013;width:698;height:2" coordorigin="9110,3013" coordsize="698,0" path="m9110,3013l9808,3013e" filled="f" stroked="t" strokeweight="6pt" strokecolor="#4F81BC">
                <v:path arrowok="t"/>
              </v:shape>
              <v:shape style="position:absolute;left:7378;top:2525;width:1982;height:1018" type="#_x0000_t75">
                <v:imagedata r:id="rId160" o:title=""/>
              </v:shape>
              <v:shape style="position:absolute;left:8302;top:2966;width:134;height:134" type="#_x0000_t75">
                <v:imagedata r:id="rId161" o:title=""/>
              </v:shape>
            </v:group>
            <v:group style="position:absolute;left:7453;top:2564;width:1832;height:867" coordorigin="7453,2564" coordsize="1832,867">
              <v:shape style="position:absolute;left:7453;top:2564;width:1832;height:867" coordorigin="7453,2564" coordsize="1832,867" path="m8369,2564l8294,2566,8220,2570,8149,2577,8079,2586,8012,2598,7948,2613,7886,2629,7828,2648,7721,2691,7630,2742,7555,2799,7500,2861,7465,2927,7453,2998,7456,3033,7479,3102,7525,3167,7590,3226,7673,3280,7773,3327,7886,3367,7948,3383,8012,3398,8079,3409,8149,3419,8220,3426,8294,3430,8369,3432,8444,3430,8518,3426,8589,3419,8658,3409,8726,3398,8790,3383,8851,3367,8910,3348,9017,3305,9108,3254,9183,3197,9238,3135,9273,3068,9285,2998,9282,2962,9258,2894,9213,2829,9148,2769,9064,2716,8965,2669,8851,2629,8790,2613,8726,2598,8658,2586,8589,2577,8518,2570,8444,2566,8369,2564e" filled="t" fillcolor="#F9C090" stroked="f">
                <v:path arrowok="t"/>
                <v:fill/>
              </v:shape>
            </v:group>
            <v:group style="position:absolute;left:7453;top:2564;width:1832;height:867" coordorigin="7453,2564" coordsize="1832,867">
              <v:shape style="position:absolute;left:7453;top:2564;width:1832;height:867" coordorigin="7453,2564" coordsize="1832,867" path="m7453,2998l7465,2927,7500,2861,7555,2799,7630,2742,7721,2691,7828,2648,7886,2629,7948,2613,8012,2598,8079,2586,8149,2577,8220,2570,8294,2566,8369,2564,8444,2566,8518,2570,8589,2577,8658,2586,8726,2598,8790,2613,8851,2629,8910,2648,9017,2691,9108,2742,9183,2799,9238,2861,9273,2927,9285,2998,9282,3033,9273,3068,9238,3135,9183,3197,9108,3254,9017,3305,8910,3348,8851,3367,8790,3383,8726,3398,8658,3409,8589,3419,8518,3426,8444,3430,8369,3432,8294,3430,8220,3426,8149,3419,8079,3409,8012,3398,7948,3383,7886,3367,7828,3348,7721,3305,7630,3254,7555,3197,7500,3135,7465,3068,7453,2998xe" filled="f" stroked="t" strokeweight=".75pt" strokecolor="#B8D0EC">
                <v:path arrowok="t"/>
              </v:shape>
            </v:group>
            <v:group style="position:absolute;left:7593;top:2674;width:1511;height:582" coordorigin="7593,2674" coordsize="1511,582">
              <v:shape style="position:absolute;left:7593;top:2674;width:1511;height:582" coordorigin="7593,2674" coordsize="1511,582" path="m7593,3255l9104,3255,9104,2674,7593,2674,7593,3255e" filled="t" fillcolor="#F9C090" stroked="f">
                <v:path arrowok="t"/>
                <v:fill/>
              </v:shape>
              <v:shape style="position:absolute;left:9468;top:2506;width:2014;height:1037" type="#_x0000_t75">
                <v:imagedata r:id="rId162" o:title=""/>
              </v:shape>
            </v:group>
            <v:group style="position:absolute;left:9544;top:2543;width:1863;height:888" coordorigin="9544,2543" coordsize="1863,888">
              <v:shape style="position:absolute;left:9544;top:2543;width:1863;height:888" coordorigin="9544,2543" coordsize="1863,888" path="m10475,2543l10399,2545,10324,2549,10251,2556,10181,2566,10113,2578,10047,2593,9985,2610,9925,2629,9817,2673,9724,2725,9648,2783,9591,2847,9556,2915,9544,2987,9547,3024,9571,3094,9617,3160,9683,3221,9768,3276,9869,3325,9985,3365,10047,3382,10113,3397,10181,3409,10251,3419,10324,3426,10399,3430,10475,3432,10552,3430,10626,3426,10699,3419,10769,3409,10838,3397,10903,3382,10966,3365,11025,3346,11134,3301,11227,3250,11302,3191,11359,3128,11394,3059,11406,2987,11403,2951,11379,2881,11333,2815,11267,2753,11182,2698,11081,2650,10966,2610,10903,2593,10838,2578,10769,2566,10699,2556,10626,2549,10552,2545,10475,2543e" filled="t" fillcolor="#F9C090" stroked="f">
                <v:path arrowok="t"/>
                <v:fill/>
              </v:shape>
            </v:group>
            <v:group style="position:absolute;left:9544;top:2543;width:1863;height:888" coordorigin="9544,2543" coordsize="1863,888">
              <v:shape style="position:absolute;left:9544;top:2543;width:1863;height:888" coordorigin="9544,2543" coordsize="1863,888" path="m9544,2987l9556,2915,9591,2847,9648,2783,9724,2725,9817,2673,9925,2629,9985,2610,10047,2593,10113,2578,10181,2566,10251,2556,10324,2549,10399,2545,10475,2543,10552,2545,10626,2549,10699,2556,10769,2566,10838,2578,10903,2593,10966,2610,11025,2629,11134,2673,11227,2725,11302,2783,11359,2847,11394,2915,11406,2987,11403,3024,11394,3059,11359,3128,11302,3191,11227,3250,11134,3301,11025,3346,10966,3365,10903,3382,10838,3397,10769,3409,10699,3419,10626,3426,10552,3430,10475,3432,10399,3430,10324,3426,10251,3419,10181,3409,10113,3397,10047,3382,9985,3365,9925,3346,9817,3301,9724,3250,9648,3191,9591,3128,9556,3059,9544,2987xe" filled="f" stroked="t" strokeweight=".75pt" strokecolor="#B8D0EC">
                <v:path arrowok="t"/>
              </v:shape>
            </v:group>
            <v:group style="position:absolute;left:9821;top:2660;width:1372;height:582" coordorigin="9821,2660" coordsize="1372,582">
              <v:shape style="position:absolute;left:9821;top:2660;width:1372;height:582" coordorigin="9821,2660" coordsize="1372,582" path="m9821,3242l11193,3242,11193,2660,9821,2660,9821,3242e" filled="t" fillcolor="#F9C090" stroked="f">
                <v:path arrowok="t"/>
                <v:fill/>
              </v:shape>
              <v:shape style="position:absolute;left:11609;top:2508;width:2441;height:1013" type="#_x0000_t75">
                <v:imagedata r:id="rId163" o:title=""/>
              </v:shape>
              <v:shape style="position:absolute;left:12593;top:2359;width:533;height:1226" type="#_x0000_t75">
                <v:imagedata r:id="rId164" o:title=""/>
              </v:shape>
            </v:group>
            <v:group style="position:absolute;left:11683;top:2548;width:2292;height:862" coordorigin="11683,2548" coordsize="2292,862">
              <v:shape style="position:absolute;left:11683;top:2548;width:2292;height:862" coordorigin="11683,2548" coordsize="2292,862" path="m12829,2548l12735,2549,12643,2553,12553,2560,12466,2570,12382,2581,12302,2596,12225,2612,12152,2631,12083,2651,12018,2674,11958,2698,11904,2724,11810,2781,11741,2842,11698,2909,11683,2979,11686,3014,11716,3082,11773,3147,11854,3206,11958,3259,12018,3284,12083,3306,12152,3327,12225,3345,12302,3362,12382,3376,12466,3388,12553,3397,12643,3404,12735,3409,12829,3410,12923,3409,13015,3404,13104,3397,13191,3388,13275,3376,13355,3362,13432,3345,13505,3327,13574,3306,13639,3284,13699,3259,13754,3233,13847,3177,13916,3115,13960,3049,13975,2979,13971,2943,13941,2875,13885,2811,13803,2752,13699,2698,13639,2674,13574,2651,13505,2631,13432,2612,13355,2596,13275,2581,13191,2570,13104,2560,13015,2553,12923,2549,12829,2548e" filled="t" fillcolor="#F9C090" stroked="f">
                <v:path arrowok="t"/>
                <v:fill/>
              </v:shape>
            </v:group>
            <v:group style="position:absolute;left:11683;top:2548;width:2292;height:862" coordorigin="11683,2548" coordsize="2292,862">
              <v:shape style="position:absolute;left:11683;top:2548;width:2292;height:862" coordorigin="11683,2548" coordsize="2292,862" path="m11683,2979l11698,2909,11741,2842,11810,2781,11904,2724,11958,2698,12018,2674,12083,2651,12152,2631,12225,2612,12302,2596,12382,2581,12466,2570,12553,2560,12643,2553,12735,2549,12829,2548,12923,2549,13015,2553,13104,2560,13191,2570,13275,2581,13355,2596,13432,2612,13505,2631,13574,2651,13639,2674,13699,2698,13754,2724,13847,2781,13916,2842,13960,2909,13975,2979,13971,3014,13960,3049,13916,3115,13847,3177,13754,3233,13699,3259,13639,3284,13574,3306,13505,3327,13432,3345,13355,3362,13275,3376,13191,3388,13104,3397,13015,3404,12923,3409,12829,3410,12735,3409,12643,3404,12553,3397,12466,3388,12382,3376,12302,3362,12225,3345,12152,3327,12083,3306,12018,3284,11958,3259,11904,3233,11810,3177,11741,3115,11698,3049,11683,2979xe" filled="f" stroked="t" strokeweight=".75pt" strokecolor="#B8D0EC">
                <v:path arrowok="t"/>
              </v:shape>
              <v:shape style="position:absolute;left:8309;top:1831;width:2215;height:833" type="#_x0000_t75">
                <v:imagedata r:id="rId165" o:title=""/>
              </v:shape>
            </v:group>
            <v:group style="position:absolute;left:8405;top:1898;width:2053;height:667" coordorigin="8405,1898" coordsize="2053,667">
              <v:shape style="position:absolute;left:8405;top:1898;width:2053;height:667" coordorigin="8405,1898" coordsize="2053,667" path="m8405,2565l8435,2465,8471,2416,8520,2367,8581,2320,8654,2274,8738,2229,8832,2186,8935,2145,9046,2106,9166,2070,9292,2036,9424,2006,9562,1979,9704,1955,9850,1935,9999,1919,10151,1907,10304,1900,10458,1898e" filled="f" stroked="t" strokeweight="3pt" strokecolor="#000090">
                <v:path arrowok="t"/>
              </v:shape>
              <v:shape style="position:absolute;left:10390;top:1831;width:2342;height:809" type="#_x0000_t75">
                <v:imagedata r:id="rId166" o:title=""/>
              </v:shape>
            </v:group>
            <v:group style="position:absolute;left:10458;top:1898;width:2177;height:645" coordorigin="10458,1898" coordsize="2177,645">
              <v:shape style="position:absolute;left:10458;top:1898;width:2177;height:645" coordorigin="10458,1898" coordsize="2177,645" path="m10458,1898l10621,1900,10783,1907,10944,1918,11102,1934,11257,1953,11408,1976,11554,2002,11694,2032,11828,2064,11955,2099,12073,2137,12182,2176,12282,2218,12370,2261,12448,2306,12513,2352,12565,2399,12603,2446,12627,2494,12635,2543e" filled="f" stroked="t" strokeweight="3pt" strokecolor="#000090">
                <v:path arrowok="t"/>
              </v:shape>
              <v:shape style="position:absolute;left:8316;top:3396;width:2232;height:2995" type="#_x0000_t75">
                <v:imagedata r:id="rId167" o:title=""/>
              </v:shape>
            </v:group>
            <v:group style="position:absolute;left:8405;top:3433;width:2053;height:2860" coordorigin="8405,3433" coordsize="2053,2860">
              <v:shape style="position:absolute;left:8405;top:3433;width:2053;height:2860" coordorigin="8405,3433" coordsize="2053,2860" path="m8405,3433l8405,4862,10458,4862,10458,6292e" filled="f" stroked="t" strokeweight="2.25pt" strokecolor="#000090">
                <v:path arrowok="t"/>
              </v:shape>
              <v:shape style="position:absolute;left:10450;top:3410;width:722;height:2861" type="#_x0000_t75">
                <v:imagedata r:id="rId168" o:title=""/>
              </v:shape>
            </v:group>
            <v:group style="position:absolute;left:10540;top:3445;width:542;height:2728" coordorigin="10540,3445" coordsize="542,2728">
              <v:shape style="position:absolute;left:10540;top:3445;width:542;height:2728" coordorigin="10540,3445" coordsize="542,2728" path="m10540,3445l10540,4697,11082,4697,11082,6173e" filled="f" stroked="t" strokeweight="2.25pt" strokecolor="#000090">
                <v:path arrowok="t"/>
              </v:shape>
              <v:shape style="position:absolute;left:8870;top:6607;width:1445;height:180" type="#_x0000_t75">
                <v:imagedata r:id="rId169" o:title=""/>
              </v:shape>
            </v:group>
            <v:group style="position:absolute;left:8938;top:6665;width:1310;height:2" coordorigin="8938,6665" coordsize="1310,2">
              <v:shape style="position:absolute;left:8938;top:6665;width:1310;height:2" coordorigin="8938,6665" coordsize="1310,0" path="m8938,6665l10248,6665e" filled="f" stroked="t" strokeweight="2.25pt" strokecolor="#000090">
                <v:path arrowok="t"/>
              </v:shape>
              <v:shape style="position:absolute;left:10188;top:6122;width:2095;height:1015" type="#_x0000_t75">
                <v:imagedata r:id="rId170" o:title=""/>
              </v:shape>
              <v:shape style="position:absolute;left:11167;top:6562;width:134;height:134" type="#_x0000_t75">
                <v:imagedata r:id="rId171" o:title=""/>
              </v:shape>
            </v:group>
            <v:group style="position:absolute;left:10262;top:6160;width:1946;height:867" coordorigin="10262,6160" coordsize="1946,867">
              <v:shape style="position:absolute;left:10262;top:6160;width:1946;height:867" coordorigin="10262,6160" coordsize="1946,867" path="m11235,6160l11155,6161,11077,6166,11001,6173,10927,6182,10856,6194,10788,6208,10722,6225,10660,6244,10602,6264,10496,6311,10408,6365,10338,6425,10290,6489,10265,6558,10262,6594,10265,6629,10290,6698,10338,6762,10408,6822,10496,6876,10602,6923,10660,6944,10722,6962,10788,6979,10856,6993,10927,7005,11001,7015,11077,7022,11155,7026,11235,7027,11315,7026,11393,7022,11469,7015,11543,7005,11614,6993,11682,6979,11748,6962,11810,6944,11868,6923,11974,6876,12062,6822,12132,6762,12180,6698,12205,6629,12208,6594,12205,6558,12180,6489,12132,6425,12062,6365,11974,6311,11868,6264,11810,6244,11748,6225,11682,6208,11614,6194,11543,6182,11469,6173,11393,6166,11315,6161,11235,6160e" filled="t" fillcolor="#F9C090" stroked="f">
                <v:path arrowok="t"/>
                <v:fill/>
              </v:shape>
            </v:group>
            <v:group style="position:absolute;left:10262;top:6160;width:1946;height:867" coordorigin="10262,6160" coordsize="1946,867">
              <v:shape style="position:absolute;left:10262;top:6160;width:1946;height:867" coordorigin="10262,6160" coordsize="1946,867" path="m10262,6594l10275,6523,10311,6457,10370,6394,10450,6338,10547,6287,10660,6244,10722,6225,10788,6208,10856,6194,10927,6182,11001,6173,11077,6166,11155,6161,11235,6160,11315,6161,11393,6166,11469,6173,11543,6182,11614,6194,11682,6208,11748,6225,11810,6244,11868,6264,11974,6311,12062,6365,12132,6425,12180,6489,12205,6558,12208,6594,12205,6629,12195,6664,12159,6731,12100,6793,12020,6850,11923,6900,11810,6944,11748,6962,11682,6979,11614,6993,11543,7005,11469,7015,11393,7022,11315,7026,11235,7027,11155,7026,11077,7022,11001,7015,10927,7005,10856,6993,10788,6979,10722,6962,10660,6944,10602,6923,10496,6876,10408,6822,10338,6762,10290,6698,10265,6629,10262,6594xe" filled="f" stroked="t" strokeweight=".75pt" strokecolor="#B8D0EC">
                <v:path arrowok="t"/>
              </v:shape>
            </v:group>
            <v:group style="position:absolute;left:10441;top:6327;width:1548;height:557" coordorigin="10441,6327" coordsize="1548,557">
              <v:shape style="position:absolute;left:10441;top:6327;width:1548;height:557" coordorigin="10441,6327" coordsize="1548,557" path="m10441,6884l11989,6884,11989,6327,10441,6327,10441,6884e" filled="t" fillcolor="#F9C090" stroked="f">
                <v:path arrowok="t"/>
                <v:fill/>
              </v:shape>
              <v:shape style="position:absolute;left:6082;top:3379;width:506;height:2789" type="#_x0000_t75">
                <v:imagedata r:id="rId172" o:title=""/>
              </v:shape>
            </v:group>
            <v:group style="position:absolute;left:6180;top:3415;width:310;height:2655" coordorigin="6180,3415" coordsize="310,2655">
              <v:shape style="position:absolute;left:6180;top:3415;width:310;height:2655" coordorigin="6180,3415" coordsize="310,2655" path="m6180,3415l6180,4743,6490,4743,6490,6070e" filled="f" stroked="t" strokeweight="3pt" strokecolor="#000090">
                <v:path arrowok="t"/>
              </v:shape>
              <v:shape style="position:absolute;left:5153;top:2508;width:2052;height:1018" type="#_x0000_t75">
                <v:imagedata r:id="rId173" o:title=""/>
              </v:shape>
            </v:group>
            <v:group style="position:absolute;left:5228;top:2548;width:1902;height:867" coordorigin="5228,2548" coordsize="1902,867">
              <v:shape style="position:absolute;left:5228;top:2548;width:1902;height:867" coordorigin="5228,2548" coordsize="1902,867" path="m6179,2548l6101,2549,6024,2553,5950,2560,5878,2570,5809,2582,5742,2596,5678,2613,5617,2631,5560,2652,5457,2699,5370,2753,5302,2812,5255,2877,5231,2946,5228,2981,5231,3017,5255,3085,5302,3150,5370,3210,5457,3264,5560,3311,5617,3331,5678,3350,5742,3367,5809,3381,5878,3393,5950,3402,6024,3409,6101,3414,6179,3415,6257,3414,6333,3409,6407,3402,6479,3393,6549,3381,6616,3367,6680,3350,6741,3331,6798,3311,6901,3264,6988,3210,7055,3150,7102,3085,7127,3017,7130,2981,7127,2946,7102,2877,7055,2812,6988,2753,6901,2699,6798,2652,6741,2631,6680,2613,6616,2596,6549,2582,6479,2570,6407,2560,6333,2553,6257,2549,6179,2548e" filled="t" fillcolor="#9BBA58" stroked="f">
                <v:path arrowok="t"/>
                <v:fill/>
              </v:shape>
            </v:group>
            <v:group style="position:absolute;left:5228;top:2548;width:1902;height:867" coordorigin="5228,2548" coordsize="1902,867">
              <v:shape style="position:absolute;left:5228;top:2548;width:1902;height:867" coordorigin="5228,2548" coordsize="1902,867" path="m5228,2981l5240,2911,5276,2844,5334,2782,5411,2725,5506,2675,5617,2631,5678,2613,5742,2596,5809,2582,5878,2570,5950,2560,6024,2553,6101,2549,6179,2548,6257,2549,6333,2553,6407,2560,6479,2570,6549,2582,6616,2596,6680,2613,6741,2631,6798,2652,6901,2699,6988,2753,7055,2812,7102,2877,7127,2946,7130,2981,7127,3017,7118,3052,7082,3118,7024,3181,6946,3237,6851,3288,6741,3331,6680,3350,6616,3367,6549,3381,6479,3393,6407,3402,6333,3409,6257,3414,6179,3415,6101,3414,6024,3409,5950,3402,5878,3393,5809,3381,5742,3367,5678,3350,5617,3331,5560,3311,5457,3264,5370,3210,5302,3150,5255,3085,5231,3017,5228,2981xe" filled="f" stroked="t" strokeweight=".75pt" strokecolor="#B8D0EC">
                <v:path arrowok="t"/>
              </v:shape>
              <v:shape style="position:absolute;left:2338;top:2916;width:833;height:254" type="#_x0000_t75">
                <v:imagedata r:id="rId174" o:title=""/>
              </v:shape>
            </v:group>
            <v:group style="position:absolute;left:2405;top:3013;width:484;height:2" coordorigin="2405,3013" coordsize="484,2">
              <v:shape style="position:absolute;left:2405;top:3013;width:484;height:2" coordorigin="2405,3013" coordsize="484,0" path="m2405,3013l2889,3013e" filled="f" stroked="t" strokeweight="6pt" strokecolor="#4F81BC">
                <v:path arrowok="t"/>
              </v:shape>
              <v:shape style="position:absolute;left:209;top:2525;width:2369;height:1018" type="#_x0000_t75">
                <v:imagedata r:id="rId175" o:title=""/>
              </v:shape>
              <v:shape style="position:absolute;left:1325;top:2966;width:134;height:134" type="#_x0000_t75">
                <v:imagedata r:id="rId176" o:title=""/>
              </v:shape>
            </v:group>
            <v:group style="position:absolute;left:283;top:2564;width:2219;height:867" coordorigin="283,2564" coordsize="2219,867">
              <v:shape style="position:absolute;left:283;top:2564;width:2219;height:867" coordorigin="283,2564" coordsize="2219,867" path="m1392,2564l1301,2566,1212,2570,1126,2577,1042,2586,960,2598,882,2613,808,2629,737,2648,670,2669,608,2691,550,2716,449,2769,370,2829,315,2894,286,2962,283,2998,286,3033,315,3102,370,3167,449,3226,550,3280,608,3305,670,3327,737,3348,808,3367,882,3383,960,3398,1042,3409,1126,3419,1212,3426,1301,3430,1392,3432,1483,3430,1572,3426,1659,3419,1743,3409,1824,3398,1902,3383,1977,3367,2048,3348,2114,3327,2177,3305,2235,3280,2336,3226,2415,3167,2470,3102,2498,3033,2502,2998,2498,2962,2470,2894,2415,2829,2336,2769,2235,2716,2177,2691,2114,2669,2048,2648,1977,2629,1902,2613,1824,2598,1743,2586,1659,2577,1572,2570,1483,2566,1392,2564e" filled="t" fillcolor="#8EB4E2" stroked="f">
                <v:path arrowok="t"/>
                <v:fill/>
              </v:shape>
            </v:group>
            <v:group style="position:absolute;left:283;top:2564;width:2219;height:867" coordorigin="283,2564" coordsize="2219,867">
              <v:shape style="position:absolute;left:283;top:2564;width:2219;height:867" coordorigin="283,2564" coordsize="2219,867" path="m283,2998l297,2927,339,2861,407,2799,497,2742,608,2691,670,2669,737,2648,808,2629,882,2613,960,2598,1042,2586,1126,2577,1212,2570,1301,2566,1392,2564,1483,2566,1572,2570,1659,2577,1743,2586,1824,2598,1902,2613,1977,2629,2048,2648,2114,2669,2177,2691,2235,2716,2336,2769,2415,2829,2470,2894,2498,2962,2502,2998,2498,3033,2487,3068,2445,3135,2378,3197,2288,3254,2177,3305,2114,3327,2048,3348,1977,3367,1902,3383,1824,3398,1743,3409,1659,3419,1572,3426,1483,3430,1392,3432,1301,3430,1212,3426,1126,3419,1042,3409,960,3398,882,3383,808,3367,737,3348,670,3327,608,3305,550,3280,449,3226,370,3167,315,3102,286,3033,283,2998xe" filled="f" stroked="t" strokeweight=".75pt" strokecolor="#B8D0EC">
                <v:path arrowok="t"/>
              </v:shape>
            </v:group>
            <v:group style="position:absolute;left:509;top:2729;width:1896;height:582" coordorigin="509,2729" coordsize="1896,582">
              <v:shape style="position:absolute;left:509;top:2729;width:1896;height:582" coordorigin="509,2729" coordsize="1896,582" path="m509,3311l2405,3311,2405,2729,509,2729,509,3311e" filled="t" fillcolor="#8EB4E2" stroked="f">
                <v:path arrowok="t"/>
                <v:fill/>
              </v:shape>
              <v:shape style="position:absolute;left:2678;top:2506;width:2318;height:1037" type="#_x0000_t75">
                <v:imagedata r:id="rId177" o:title=""/>
              </v:shape>
              <v:shape style="position:absolute;left:3770;top:2957;width:134;height:134" type="#_x0000_t75">
                <v:imagedata r:id="rId178" o:title=""/>
              </v:shape>
            </v:group>
            <v:group style="position:absolute;left:2753;top:2543;width:2169;height:888" coordorigin="2753,2543" coordsize="2169,888">
              <v:shape style="position:absolute;left:2753;top:2543;width:2169;height:888" coordorigin="2753,2543" coordsize="2169,888" path="m3837,2543l3748,2545,3661,2549,3577,2556,3495,2566,3415,2578,3339,2593,3266,2610,3197,2629,3132,2650,3071,2673,3014,2698,2915,2753,2838,2815,2785,2881,2757,2951,2753,2987,2757,3024,2785,3094,2838,3160,2915,3221,3014,3276,3071,3301,3132,3325,3197,3346,3266,3365,3339,3382,3415,3397,3495,3409,3577,3419,3661,3426,3748,3430,3837,3432,3926,3430,4013,3426,4098,3419,4180,3409,4260,3397,4336,3382,4409,3365,4478,3346,4543,3325,4604,3301,4661,3276,4759,3221,4837,3160,4890,3094,4918,3024,4922,2987,4918,2951,4890,2881,4837,2815,4759,2753,4661,2698,4604,2673,4543,2650,4478,2629,4409,2610,4336,2593,4260,2578,4180,2566,4098,2556,4013,2549,3926,2545,3837,2543e" filled="t" fillcolor="#8EB4E2" stroked="f">
                <v:path arrowok="t"/>
                <v:fill/>
              </v:shape>
            </v:group>
            <v:group style="position:absolute;left:2753;top:2543;width:2169;height:888" coordorigin="2753,2543" coordsize="2169,888">
              <v:shape style="position:absolute;left:2753;top:2543;width:2169;height:888" coordorigin="2753,2543" coordsize="2169,888" path="m2753,2987l2767,2915,2808,2847,2874,2783,2962,2725,3071,2673,3132,2650,3197,2629,3266,2610,3339,2593,3415,2578,3495,2566,3577,2556,3661,2549,3748,2545,3837,2543,3926,2545,4013,2549,4098,2556,4180,2566,4260,2578,4336,2593,4409,2610,4478,2629,4543,2650,4604,2673,4661,2698,4759,2753,4837,2815,4890,2881,4918,2951,4922,2987,4918,3024,4908,3059,4867,3128,4801,3191,4713,3250,4604,3301,4543,3325,4478,3346,4409,3365,4336,3382,4260,3397,4180,3409,4098,3419,4013,3426,3926,3430,3837,3432,3748,3430,3661,3426,3577,3419,3495,3409,3415,3397,3339,3382,3266,3365,3197,3346,3132,3325,3071,3301,3014,3276,2915,3221,2838,3160,2785,3094,2757,3024,2753,2987xe" filled="f" stroked="t" strokeweight=".75pt" strokecolor="#B8D0EC">
                <v:path arrowok="t"/>
              </v:shape>
            </v:group>
            <v:group style="position:absolute;left:2889;top:2694;width:1918;height:582" coordorigin="2889,2694" coordsize="1918,582">
              <v:shape style="position:absolute;left:2889;top:2694;width:1918;height:582" coordorigin="2889,2694" coordsize="1918,582" path="m2889,3276l4806,3276,4806,2694,2889,2694,2889,3276e" filled="t" fillcolor="#8EB4E2" stroked="f">
                <v:path arrowok="t"/>
                <v:fill/>
              </v:shape>
              <v:shape style="position:absolute;left:3739;top:3396;width:2434;height:2772" type="#_x0000_t75">
                <v:imagedata r:id="rId179" o:title=""/>
              </v:shape>
            </v:group>
            <v:group style="position:absolute;left:3838;top:3433;width:2237;height:2637" coordorigin="3838,3433" coordsize="2237,2637">
              <v:shape style="position:absolute;left:3838;top:3433;width:2237;height:2637" coordorigin="3838,3433" coordsize="2237,2637" path="m3838,3433l3838,4751,6075,4751,6075,6070e" filled="f" stroked="t" strokeweight="3pt" strokecolor="#000090">
                <v:path arrowok="t"/>
              </v:shape>
              <v:shape style="position:absolute;left:1296;top:3396;width:4570;height:2863" type="#_x0000_t75">
                <v:imagedata r:id="rId180" o:title=""/>
              </v:shape>
            </v:group>
            <v:group style="position:absolute;left:1393;top:3432;width:4375;height:2728" coordorigin="1393,3432" coordsize="4375,2728">
              <v:shape style="position:absolute;left:1393;top:3432;width:4375;height:2728" coordorigin="1393,3432" coordsize="4375,2728" path="m1393,3432l1393,4956,5768,4956,5768,6160e" filled="f" stroked="t" strokeweight="3pt" strokecolor="#000090">
                <v:path arrowok="t"/>
              </v:shape>
              <v:shape style="position:absolute;left:5138;top:5914;width:3938;height:1577" type="#_x0000_t75">
                <v:imagedata r:id="rId181" o:title=""/>
              </v:shape>
              <v:shape style="position:absolute;left:7042;top:6634;width:134;height:134" type="#_x0000_t75">
                <v:imagedata r:id="rId182" o:title=""/>
              </v:shape>
            </v:group>
            <v:group style="position:absolute;left:5213;top:5952;width:3790;height:1427" coordorigin="5213,5952" coordsize="3790,1427">
              <v:shape style="position:absolute;left:5213;top:5952;width:3790;height:1427" coordorigin="5213,5952" coordsize="3790,1427" path="m7108,5952l6953,5955,6801,5962,6653,5973,6509,5989,6370,6008,6237,6032,6110,6059,5989,6090,5875,6124,5768,6161,5669,6201,5579,6244,5497,6290,5425,6338,5362,6388,5310,6440,5268,6494,5238,6550,5219,6607,5213,6666,5219,6724,5238,6781,5268,6837,5310,6891,5362,6943,5425,6994,5497,7042,5579,7087,5669,7130,5768,7170,5875,7207,5989,7242,6110,7272,6237,7300,6370,7323,6509,7343,6653,7358,6801,7370,6953,7377,7108,7379,7263,7377,7415,7370,7563,7358,7707,7343,7846,7323,7979,7300,8106,7272,8227,7242,8341,7207,8448,7170,8547,7130,8637,7087,8719,7042,8791,6994,8854,6943,8906,6891,8948,6837,8978,6781,8997,6724,9003,6666,8997,6607,8978,6550,8948,6494,8906,6440,8854,6388,8791,6338,8719,6290,8637,6244,8547,6201,8448,6161,8341,6124,8227,6090,8106,6059,7979,6032,7846,6008,7707,5989,7563,5973,7415,5962,7263,5955,7108,5952e" filled="t" fillcolor="#F9C090" stroked="f">
                <v:path arrowok="t"/>
                <v:fill/>
              </v:shape>
            </v:group>
            <v:group style="position:absolute;left:5213;top:5952;width:3790;height:1427" coordorigin="5213,5952" coordsize="3790,1427">
              <v:shape style="position:absolute;left:5213;top:5952;width:3790;height:1427" coordorigin="5213,5952" coordsize="3790,1427" path="m5213,6666l5238,6550,5268,6494,5310,6440,5362,6388,5425,6338,5497,6290,5579,6244,5669,6201,5768,6161,5875,6124,5989,6090,6110,6059,6237,6032,6370,6008,6509,5989,6653,5973,6801,5962,6953,5955,7108,5952,7263,5955,7415,5962,7563,5973,7707,5989,7846,6008,7979,6032,8106,6059,8227,6090,8341,6124,8448,6161,8547,6201,8637,6244,8719,6290,8791,6338,8854,6388,8906,6440,8948,6494,8978,6550,8997,6607,9003,6666,8997,6724,8978,6781,8948,6837,8906,6891,8854,6943,8791,6994,8719,7042,8637,7087,8547,7130,8448,7170,8341,7207,8227,7242,8106,7272,7979,7300,7846,7323,7707,7343,7563,7358,7415,7370,7263,7377,7108,7379,6953,7377,6801,7370,6653,7358,6509,7343,6370,7323,6237,7300,6110,7272,5989,7242,5875,7207,5768,7170,5669,7130,5579,7087,5497,7042,5425,6994,5362,6943,5310,6891,5268,6837,5238,6781,5219,6724,5213,6666xe" filled="f" stroked="t" strokeweight=".75pt" strokecolor="#B8D0EC">
                <v:path arrowok="t"/>
              </v:shape>
            </v:group>
            <v:group style="position:absolute;left:5508;top:6302;width:2944;height:630" coordorigin="5508,6302" coordsize="2944,630">
              <v:shape style="position:absolute;left:5508;top:6302;width:2944;height:630" coordorigin="5508,6302" coordsize="2944,630" path="m5508,6932l8453,6932,8453,6302,5508,6302,5508,6932e" filled="t" fillcolor="#F9C090" stroked="f">
                <v:path arrowok="t"/>
                <v:fill/>
              </v:shape>
              <v:shape style="position:absolute;left:10056;top:7906;width:2052;height:1015" type="#_x0000_t75">
                <v:imagedata r:id="rId183" o:title=""/>
              </v:shape>
              <v:shape style="position:absolute;left:11016;top:8347;width:134;height:134" type="#_x0000_t75">
                <v:imagedata r:id="rId184" o:title=""/>
              </v:shape>
            </v:group>
            <v:group style="position:absolute;left:10131;top:7944;width:1902;height:867" coordorigin="10131,7944" coordsize="1902,867">
              <v:shape style="position:absolute;left:10131;top:7944;width:1902;height:867" coordorigin="10131,7944" coordsize="1902,867" path="m11082,7944l11004,7945,10928,7949,10854,7956,10782,7966,10712,7978,10645,7992,10581,8009,10521,8027,10464,8048,10360,8095,10274,8149,10206,8209,10159,8273,10135,8342,10131,8377,10135,8413,10159,8482,10206,8546,10274,8606,10360,8660,10464,8707,10521,8727,10581,8746,10645,8763,10712,8777,10782,8789,10854,8798,10928,8805,11004,8810,11082,8811,11160,8810,11237,8805,11311,8798,11383,8789,11453,8777,11519,8763,11583,8746,11644,8727,11701,8707,11804,8660,11891,8606,11959,8546,12006,8482,12030,8413,12033,8377,12030,8342,12006,8273,11959,8209,11891,8149,11804,8095,11701,8048,11644,8027,11583,8009,11519,7992,11453,7978,11383,7966,11311,7956,11237,7949,11160,7945,11082,7944e" filled="t" fillcolor="#F9C090" stroked="f">
                <v:path arrowok="t"/>
                <v:fill/>
              </v:shape>
            </v:group>
            <v:group style="position:absolute;left:10131;top:7944;width:1902;height:867" coordorigin="10131,7944" coordsize="1902,867">
              <v:shape style="position:absolute;left:10131;top:7944;width:1902;height:867" coordorigin="10131,7944" coordsize="1902,867" path="m10131,8377l10144,8307,10180,8240,10238,8178,10315,8121,10410,8071,10521,8027,10581,8009,10645,7992,10712,7978,10782,7966,10854,7956,10928,7949,11004,7945,11082,7944,11160,7945,11237,7949,11311,7956,11383,7966,11453,7978,11519,7992,11583,8009,11644,8027,11701,8048,11804,8095,11891,8149,11959,8209,12006,8273,12030,8342,12033,8377,12030,8413,12021,8448,11985,8514,11927,8577,11850,8633,11755,8684,11644,8727,11583,8746,11519,8763,11453,8777,11383,8789,11311,8798,11237,8805,11160,8810,11082,8811,11004,8810,10928,8805,10854,8798,10782,8789,10712,8777,10645,8763,10581,8746,10521,8727,10464,8707,10360,8660,10274,8606,10206,8546,10159,8482,10135,8413,10131,8377xe" filled="f" stroked="t" strokeweight=".75pt" strokecolor="#B8D0EC">
                <v:path arrowok="t"/>
              </v:shape>
            </v:group>
            <v:group style="position:absolute;left:10262;top:8105;width:1612;height:550" coordorigin="10262,8105" coordsize="1612,550">
              <v:shape style="position:absolute;left:10262;top:8105;width:1612;height:550" coordorigin="10262,8105" coordsize="1612,550" path="m10262,8655l11873,8655,11873,8105,10262,8105,10262,8655e" filled="t" fillcolor="#F9C090" stroked="f">
                <v:path arrowok="t"/>
                <v:fill/>
              </v:shape>
              <v:shape style="position:absolute;left:972;top:3994;width:847;height:648" type="#_x0000_t75">
                <v:imagedata r:id="rId185" o:title=""/>
              </v:shape>
            </v:group>
            <v:group style="position:absolute;left:1046;top:4033;width:698;height:497" coordorigin="1046,4033" coordsize="698,497">
              <v:shape style="position:absolute;left:1046;top:4033;width:698;height:497" coordorigin="1046,4033" coordsize="698,497" path="m1395,4033l1311,4040,1235,4060,1168,4092,1114,4134,1074,4184,1051,4241,1046,4281,1047,4302,1064,4360,1099,4412,1148,4457,1211,4493,1285,4517,1366,4529,1395,4530,1424,4529,1505,4517,1579,4493,1642,4457,1692,4412,1726,4360,1743,4302,1744,4281,1743,4261,1726,4203,1692,4150,1642,4105,1579,4070,1505,4045,1424,4033,1395,4033e" filled="t" fillcolor="#FFFFFF" stroked="f">
                <v:path arrowok="t"/>
                <v:fill/>
              </v:shape>
            </v:group>
            <v:group style="position:absolute;left:1046;top:4033;width:698;height:497" coordorigin="1046,4033" coordsize="698,497">
              <v:shape style="position:absolute;left:1046;top:4033;width:698;height:497" coordorigin="1046,4033" coordsize="698,497" path="m1046,4281l1056,4221,1085,4167,1130,4119,1189,4081,1259,4052,1338,4036,1395,4033,1479,4040,1555,4060,1622,4092,1676,4134,1716,4184,1739,4241,1744,4281,1743,4302,1739,4322,1716,4378,1676,4428,1622,4470,1555,4502,1479,4523,1395,4530,1366,4529,1338,4527,1259,4510,1189,4482,1130,4443,1085,4396,1056,4341,1046,4281xe" filled="f" stroked="t" strokeweight=".75pt" strokecolor="#497DBA">
                <v:path arrowok="t"/>
              </v:shape>
              <v:shape style="position:absolute;left:3518;top:3974;width:850;height:646" type="#_x0000_t75">
                <v:imagedata r:id="rId186" o:title=""/>
              </v:shape>
            </v:group>
            <v:group style="position:absolute;left:3593;top:4013;width:700;height:497" coordorigin="3593,4013" coordsize="700,497">
              <v:shape style="position:absolute;left:3593;top:4013;width:700;height:497" coordorigin="3593,4013" coordsize="700,497" path="m3943,4013l3858,4020,3782,4040,3715,4072,3660,4114,3620,4164,3597,4221,3593,4261,3594,4282,3610,4340,3645,4392,3695,4437,3758,4473,3832,4497,3914,4509,3943,4510,3971,4509,4053,4497,4127,4473,4190,4437,4240,4392,4275,4340,4291,4282,4293,4261,4291,4241,4275,4183,4240,4130,4190,4085,4127,4050,4053,4025,3971,4013,3943,4013e" filled="t" fillcolor="#FFFFFF" stroked="f">
                <v:path arrowok="t"/>
                <v:fill/>
              </v:shape>
            </v:group>
            <v:group style="position:absolute;left:3593;top:4013;width:700;height:497" coordorigin="3593,4013" coordsize="700,497">
              <v:shape style="position:absolute;left:3593;top:4013;width:700;height:497" coordorigin="3593,4013" coordsize="700,497" path="m3593,4261l3603,4201,3632,4147,3677,4099,3736,4061,3806,4032,3886,4016,3943,4013,4027,4020,4103,4040,4170,4072,4225,4114,4265,4164,4288,4221,4293,4261,4291,4282,4288,4302,4265,4358,4225,4408,4170,4450,4103,4482,4027,4503,3943,4510,3914,4509,3886,4507,3806,4490,3736,4462,3677,4423,3632,4376,3603,4321,3593,4261xe" filled="f" stroked="t" strokeweight=".75pt" strokecolor="#497DBA">
                <v:path arrowok="t"/>
              </v:shape>
              <v:shape style="position:absolute;left:5736;top:3900;width:850;height:648" type="#_x0000_t75">
                <v:imagedata r:id="rId187" o:title=""/>
              </v:shape>
            </v:group>
            <v:group style="position:absolute;left:5810;top:3938;width:700;height:500" coordorigin="5810,3938" coordsize="700,500">
              <v:shape style="position:absolute;left:5810;top:3938;width:700;height:500" coordorigin="5810,3938" coordsize="700,500" path="m6160,3938l6076,3945,5999,3965,5932,3998,5878,4040,5838,4090,5815,4147,5810,4188,5811,4208,5828,4267,5862,4319,5912,4364,5976,4400,6049,4425,6131,4437,6160,4438,6189,4437,6271,4425,6344,4400,6407,4364,6458,4319,6492,4267,6509,4208,6510,4188,6509,4167,6492,4109,6458,4056,6407,4011,6344,3975,6271,3950,6189,3938,6160,3938e" filled="t" fillcolor="#FFFFFF" stroked="f">
                <v:path arrowok="t"/>
                <v:fill/>
              </v:shape>
            </v:group>
            <v:group style="position:absolute;left:5810;top:3938;width:700;height:500" coordorigin="5810,3938" coordsize="700,500">
              <v:shape style="position:absolute;left:5810;top:3938;width:700;height:500" coordorigin="5810,3938" coordsize="700,500" path="m5810,4188l5820,4127,5849,4073,5894,4025,5953,3986,6024,3957,6103,3941,6160,3938,6244,3945,6321,3965,6388,3998,6442,4040,6482,4090,6505,4147,6510,4188,6509,4208,6505,4228,6482,4285,6442,4335,6388,4377,6321,4410,6244,4430,6160,4438,6131,4437,6103,4434,6024,4418,5953,4389,5894,4350,5849,4302,5820,4248,5810,4188xe" filled="f" stroked="t" strokeweight=".75pt" strokecolor="#497DBA">
                <v:path arrowok="t"/>
              </v:shape>
              <v:shape style="position:absolute;left:7795;top:3900;width:1123;height:648" type="#_x0000_t75">
                <v:imagedata r:id="rId188" o:title=""/>
              </v:shape>
            </v:group>
            <v:group style="position:absolute;left:7870;top:3938;width:973;height:500" coordorigin="7870,3938" coordsize="973,500">
              <v:shape style="position:absolute;left:7870;top:3938;width:973;height:500" coordorigin="7870,3938" coordsize="973,500" path="m8356,3938l8277,3941,8203,3950,8133,3965,8069,3986,8012,4011,7943,4056,7895,4109,7872,4167,7870,4188,7872,4208,7895,4267,7943,4319,8012,4364,8069,4389,8133,4410,8203,4425,8277,4434,8356,4438,8396,4437,8473,4430,8546,4418,8612,4400,8673,4377,8749,4335,8804,4285,8836,4228,8843,4188,8841,4167,8818,4109,8770,4056,8700,4011,8643,3986,8580,3965,8510,3950,8435,3941,8356,3938e" filled="t" fillcolor="#FFFFFF" stroked="f">
                <v:path arrowok="t"/>
                <v:fill/>
              </v:shape>
            </v:group>
            <v:group style="position:absolute;left:7870;top:3938;width:973;height:500" coordorigin="7870,3938" coordsize="973,500">
              <v:shape style="position:absolute;left:7870;top:3938;width:973;height:500" coordorigin="7870,3938" coordsize="973,500" path="m7870,4188l7884,4127,7924,4073,7987,4025,8069,3986,8133,3965,8203,3950,8277,3941,8356,3938,8435,3941,8510,3950,8580,3965,8643,3986,8700,4011,8770,4056,8818,4109,8841,4167,8843,4188,8841,4208,8836,4228,8804,4285,8749,4335,8673,4377,8612,4400,8546,4418,8473,4430,8396,4437,8356,4438,8316,4437,8277,4434,8203,4425,8133,4410,8069,4389,8012,4364,7943,4319,7895,4267,7872,4208,7870,4188xe" filled="f" stroked="t" strokeweight=".75pt" strokecolor="#497DBA">
                <v:path arrowok="t"/>
              </v:shape>
              <v:shape style="position:absolute;left:9914;top:3830;width:1121;height:648" type="#_x0000_t75">
                <v:imagedata r:id="rId189" o:title=""/>
              </v:shape>
            </v:group>
            <v:group style="position:absolute;left:9990;top:3870;width:970;height:498" coordorigin="9990,3870" coordsize="970,498">
              <v:shape style="position:absolute;left:9990;top:3870;width:970;height:498" coordorigin="9990,3870" coordsize="970,498" path="m10475,3870l10396,3873,10322,3883,10252,3898,10189,3918,10132,3943,10063,3988,10015,4040,9992,4098,9990,4119,9992,4139,10015,4197,10063,4250,10132,4295,10189,4320,10252,4340,10322,4355,10396,4364,10475,4368,10515,4367,10592,4360,10664,4348,10730,4330,10791,4308,10866,4266,10922,4216,10954,4159,10960,4119,10958,4098,10935,4040,10887,3988,10818,3943,10761,3918,10698,3898,10628,3883,10554,3873,10475,3870e" filled="t" fillcolor="#FFFFFF" stroked="f">
                <v:path arrowok="t"/>
                <v:fill/>
              </v:shape>
            </v:group>
            <v:group style="position:absolute;left:9990;top:3870;width:970;height:498" coordorigin="9990,3870" coordsize="970,498">
              <v:shape style="position:absolute;left:9990;top:3870;width:970;height:498" coordorigin="9990,3870" coordsize="970,498" path="m9990,4119l10004,4059,10044,4004,10107,3957,10189,3918,10252,3898,10322,3883,10396,3873,10475,3870,10554,3873,10628,3883,10698,3898,10761,3918,10818,3943,10887,3988,10935,4040,10958,4098,10960,4119,10958,4139,10954,4159,10922,4216,10866,4266,10791,4308,10730,4330,10664,4348,10592,4360,10515,4367,10475,4368,10435,4367,10396,4364,10322,4355,10252,4340,10189,4320,10132,4295,10063,4250,10015,4197,9992,4139,9990,4119xe" filled="f" stroked="t" strokeweight=".75pt" strokecolor="#497DBA">
                <v:path arrowok="t"/>
              </v:shape>
              <v:shape style="position:absolute;left:6870;top:6884;width:392;height:471" type="#_x0000_t75">
                <v:imagedata r:id="rId190" o:title=""/>
              </v:shape>
              <v:shape style="position:absolute;left:11155;top:6772;width:270;height:320" type="#_x0000_t75">
                <v:imagedata r:id="rId191" o:title=""/>
              </v:shape>
              <v:shape style="position:absolute;left:9106;top:6336;width:847;height:648" type="#_x0000_t75">
                <v:imagedata r:id="rId192" o:title=""/>
              </v:shape>
            </v:group>
            <v:group style="position:absolute;left:9180;top:6375;width:698;height:498" coordorigin="9180,6375" coordsize="698,498">
              <v:shape style="position:absolute;left:9180;top:6375;width:698;height:498" coordorigin="9180,6375" coordsize="698,498" path="m9529,6375l9445,6382,9369,6403,9302,6435,9247,6477,9207,6527,9185,6583,9180,6624,9181,6644,9198,6702,9232,6755,9282,6800,9345,6835,9419,6860,9500,6872,9529,6873,9557,6872,9639,6860,9713,6835,9775,6800,9825,6755,9860,6702,9876,6644,9878,6624,9876,6603,9860,6545,9825,6493,9775,6448,9713,6412,9639,6388,9557,6376,9529,6375e" filled="t" fillcolor="#FFFFFF" stroked="f">
                <v:path arrowok="t"/>
                <v:fill/>
              </v:shape>
            </v:group>
            <v:group style="position:absolute;left:9180;top:6375;width:698;height:498" coordorigin="9180,6375" coordsize="698,498">
              <v:shape style="position:absolute;left:9180;top:6375;width:698;height:498" coordorigin="9180,6375" coordsize="698,498" path="m9180,6624l9190,6564,9219,6509,9264,6462,9323,6423,9393,6395,9472,6378,9529,6375,9613,6382,9689,6403,9756,6435,9810,6477,9850,6527,9873,6583,9878,6624,9876,6644,9873,6664,9850,6721,9810,6771,9756,6813,9689,6845,9613,6865,9529,6873,9500,6872,9472,6869,9393,6853,9323,6825,9264,6786,9219,6738,9190,6684,9180,6624xe" filled="f" stroked="t" strokeweight=".75pt" strokecolor="#497DBA">
                <v:path arrowok="t"/>
              </v:shape>
              <v:shape style="position:absolute;left:8734;top:7474;width:847;height:650" type="#_x0000_t75">
                <v:imagedata r:id="rId193" o:title=""/>
              </v:shape>
            </v:group>
            <v:group style="position:absolute;left:8808;top:7513;width:697;height:500" coordorigin="8808,7513" coordsize="697,500">
              <v:shape style="position:absolute;left:8808;top:7513;width:697;height:500" coordorigin="8808,7513" coordsize="697,500" path="m9156,7513l9072,7520,8996,7540,8929,7573,8875,7615,8835,7665,8812,7722,8808,7762,8809,7783,8825,7842,8860,7894,8910,7939,8973,7975,9046,8000,9128,8012,9156,8013,9185,8012,9266,8000,9340,7975,9403,7939,9453,7894,9487,7842,9504,7783,9505,7762,9504,7742,9487,7683,9453,7631,9403,7586,9340,7550,9266,7525,9185,7513,9156,7513e" filled="t" fillcolor="#FFFFFF" stroked="f">
                <v:path arrowok="t"/>
                <v:fill/>
              </v:shape>
            </v:group>
            <v:group style="position:absolute;left:8808;top:7513;width:697;height:500" coordorigin="8808,7513" coordsize="697,500">
              <v:shape style="position:absolute;left:8808;top:7513;width:697;height:500" coordorigin="8808,7513" coordsize="697,500" path="m8808,7762l8818,7702,8846,7648,8891,7600,8950,7561,9020,7532,9100,7516,9156,7513,9240,7520,9316,7540,9383,7573,9438,7615,9478,7665,9500,7722,9505,7762,9504,7783,9500,7803,9478,7860,9438,7910,9383,7952,9316,7985,9240,8005,9156,8013,9128,8012,9100,8009,9020,7993,8950,7964,8891,7925,8846,7877,8818,7823,8808,7763xe" filled="f" stroked="t" strokeweight=".75pt" strokecolor="#497DBA">
                <v:path arrowok="t"/>
              </v:shape>
              <v:shape style="position:absolute;left:10646;top:7214;width:749;height:646" type="#_x0000_t75">
                <v:imagedata r:id="rId194" o:title=""/>
              </v:shape>
            </v:group>
            <v:group style="position:absolute;left:10720;top:7252;width:600;height:498" coordorigin="10720,7252" coordsize="600,498">
              <v:shape style="position:absolute;left:10720;top:7252;width:600;height:498" coordorigin="10720,7252" coordsize="600,498" path="m11020,7252l10958,7258,10890,7277,10830,7309,10781,7351,10745,7402,10724,7460,10720,7501,10720,7511,10732,7572,10761,7627,10804,7674,10858,7711,10923,7737,10995,7749,11020,7750,11032,7750,11105,7740,11171,7716,11228,7681,11273,7635,11304,7582,11319,7522,11320,7501,11320,7491,11308,7430,11279,7376,11236,7329,11182,7292,11117,7266,11045,7253,11020,7252e" filled="t" fillcolor="#FFFFFF" stroked="f">
                <v:path arrowok="t"/>
                <v:fill/>
              </v:shape>
            </v:group>
            <v:group style="position:absolute;left:10720;top:7252;width:600;height:498" coordorigin="10720,7252" coordsize="600,498">
              <v:shape style="position:absolute;left:10720;top:7252;width:600;height:498" coordorigin="10720,7252" coordsize="600,498" path="m10720,7501l10729,7440,10755,7384,10796,7336,10849,7297,10912,7269,10983,7254,11020,7252,11045,7253,11070,7256,11140,7273,11201,7303,11252,7344,11290,7393,11314,7450,11320,7501,11319,7522,11316,7543,11295,7600,11259,7651,11210,7694,11150,7725,11082,7745,11020,7750,10995,7749,10970,7747,10900,7729,10839,7700,10788,7659,10750,7609,10726,7552,10720,7501xe" filled="f" stroked="t" strokeweight=".75pt" strokecolor="#497DBA">
                <v:path arrowok="t"/>
              </v:shape>
              <v:shape style="position:absolute;left:1378;top:6163;width:2052;height:1018" type="#_x0000_t75">
                <v:imagedata r:id="rId195" o:title=""/>
              </v:shape>
              <v:shape style="position:absolute;left:2338;top:6605;width:134;height:134" type="#_x0000_t75">
                <v:imagedata r:id="rId196" o:title=""/>
              </v:shape>
            </v:group>
            <v:group style="position:absolute;left:1453;top:6201;width:1902;height:867" coordorigin="1453,6201" coordsize="1902,867">
              <v:shape style="position:absolute;left:1453;top:6201;width:1902;height:867" coordorigin="1453,6201" coordsize="1902,867" path="m2404,6201l2326,6203,2250,6207,2175,6214,2103,6224,2034,6235,1967,6250,1903,6266,1842,6285,1785,6306,1682,6353,1595,6407,1528,6466,1481,6531,1456,6599,1453,6635,1456,6671,1481,6739,1528,6804,1595,6864,1682,6917,1785,6964,1842,6985,1903,7004,1967,7020,2034,7035,2103,7047,2175,7056,2250,7063,2326,7067,2404,7069,2482,7067,2558,7063,2633,7056,2705,7047,2774,7035,2841,7020,2905,7004,2966,6985,3023,6964,3126,6917,3213,6864,3280,6804,3327,6739,3352,6671,3355,6635,3352,6599,3327,6531,3280,6466,3213,6407,3126,6353,3023,6306,2966,6285,2905,6266,2841,6250,2774,6235,2705,6224,2633,6214,2558,6207,2482,6203,2404,6201e" filled="t" fillcolor="#F9C090" stroked="f">
                <v:path arrowok="t"/>
                <v:fill/>
              </v:shape>
            </v:group>
            <v:group style="position:absolute;left:1453;top:6201;width:1902;height:867" coordorigin="1453,6201" coordsize="1902,867">
              <v:shape style="position:absolute;left:1453;top:6201;width:1902;height:867" coordorigin="1453,6201" coordsize="1902,867" path="m1453,6635l1465,6565,1501,6498,1559,6436,1636,6379,1732,6328,1842,6285,1903,6266,1967,6250,2034,6235,2103,6224,2175,6214,2250,6207,2326,6203,2404,6201,2482,6203,2558,6207,2633,6214,2705,6224,2774,6235,2841,6250,2905,6266,2966,6285,3023,6306,3126,6353,3213,6407,3280,6466,3327,6531,3352,6599,3355,6635,3352,6671,3343,6705,3307,6772,3249,6834,3172,6891,3076,6942,2966,6985,2905,7004,2841,7020,2774,7035,2705,7047,2633,7056,2558,7063,2482,7067,2404,7069,2326,7067,2250,7063,2175,7056,2103,7047,2034,7035,1967,7020,1903,7004,1842,6985,1785,6964,1682,6917,1595,6864,1528,6804,1481,6739,1456,6671,1453,6635xe" filled="f" stroked="t" strokeweight=".75pt" strokecolor="#B8D0EC">
                <v:path arrowok="t"/>
              </v:shape>
            </v:group>
            <v:group style="position:absolute;left:1680;top:6389;width:1551;height:509" coordorigin="1680,6389" coordsize="1551,509">
              <v:shape style="position:absolute;left:1680;top:6389;width:1551;height:509" coordorigin="1680,6389" coordsize="1551,509" path="m1680,6898l3231,6898,3231,6389,1680,6389,1680,6898e" filled="t" fillcolor="#F9C090" stroked="f">
                <v:path arrowok="t"/>
                <v:fill/>
              </v:shape>
              <v:shape style="position:absolute;left:3768;top:6391;width:847;height:648" type="#_x0000_t75">
                <v:imagedata r:id="rId197" o:title=""/>
              </v:shape>
            </v:group>
            <v:group style="position:absolute;left:3843;top:6430;width:697;height:498" coordorigin="3843,6430" coordsize="697,498">
              <v:shape style="position:absolute;left:3843;top:6430;width:697;height:498" coordorigin="3843,6430" coordsize="697,498" path="m4191,6430l4107,6437,4031,6458,3964,6490,3910,6532,3870,6582,3847,6638,3843,6679,3844,6699,3860,6757,3895,6810,3945,6855,4008,6890,4081,6915,4163,6927,4191,6928,4220,6927,4301,6915,4375,6890,4438,6855,4488,6810,4522,6757,4539,6699,4540,6679,4539,6658,4522,6600,4488,6548,4438,6503,4375,6467,4301,6443,4220,6431,4191,6430e" filled="t" fillcolor="#FFFFFF" stroked="f">
                <v:path arrowok="t"/>
                <v:fill/>
              </v:shape>
            </v:group>
            <v:group style="position:absolute;left:3843;top:6430;width:697;height:498" coordorigin="3843,6430" coordsize="697,498">
              <v:shape style="position:absolute;left:3843;top:6430;width:697;height:498" coordorigin="3843,6430" coordsize="697,498" path="m3843,6679l3853,6619,3881,6564,3926,6517,3985,6478,4055,6450,4135,6433,4191,6430,4275,6437,4351,6458,4418,6490,4473,6532,4513,6582,4535,6638,4540,6679,4539,6699,4535,6719,4513,6776,4473,6826,4418,6868,4351,6900,4275,6920,4191,6928,4163,6927,4135,6924,4055,6908,3985,6880,3926,6841,3881,6793,3853,6739,3843,6679xe" filled="f" stroked="t" strokeweight=".75pt" strokecolor="#497DBA">
                <v:path arrowok="t"/>
              </v:shape>
              <v:shape style="position:absolute;left:10015;top:1601;width:946;height:648" type="#_x0000_t75">
                <v:imagedata r:id="rId198" o:title=""/>
              </v:shape>
            </v:group>
            <v:group style="position:absolute;left:10091;top:1640;width:795;height:498" coordorigin="10091,1640" coordsize="795,498">
              <v:shape style="position:absolute;left:10091;top:1640;width:795;height:498" coordorigin="10091,1640" coordsize="795,498" path="m10488,1640l10424,1643,10363,1653,10279,1677,10207,1713,10151,1758,10111,1810,10092,1868,10091,1889,10092,1909,10111,1967,10151,2020,10207,2065,10279,2100,10363,2125,10424,2134,10488,2138,10521,2137,10584,2130,10643,2118,10723,2090,10790,2051,10842,2003,10874,1949,10886,1889,10885,1868,10866,1810,10826,1758,10770,1713,10698,1677,10614,1653,10553,1643,10488,1640e" filled="t" fillcolor="#FFFFFF" stroked="f">
                <v:path arrowok="t"/>
                <v:fill/>
              </v:shape>
            </v:group>
            <v:group style="position:absolute;left:10091;top:1640;width:795;height:498" coordorigin="10091,1640" coordsize="795,498">
              <v:shape style="position:absolute;left:10091;top:1640;width:795;height:498" coordorigin="10091,1640" coordsize="795,498" path="m10091,1889l10103,1829,10135,1774,10187,1727,10254,1688,10334,1660,10393,1647,10456,1641,10488,1640,10553,1643,10614,1653,10698,1677,10770,1713,10826,1758,10866,1810,10885,1868,10886,1889,10885,1909,10881,1929,10855,1986,10809,2036,10747,2078,10671,2110,10584,2130,10521,2137,10488,2138,10456,2137,10424,2134,10363,2125,10279,2100,10207,2065,10151,2020,10111,1967,10092,1909,10091,1889xe" filled="f" stroked="t" strokeweight=".75pt" strokecolor="#497DBA">
                <v:path arrowok="t"/>
              </v:shape>
            </v:group>
            <v:group style="position:absolute;left:11957;top:2694;width:1841;height:582" coordorigin="11957,2694" coordsize="1841,582">
              <v:shape style="position:absolute;left:11957;top:2694;width:1841;height:582" coordorigin="11957,2694" coordsize="1841,582" path="m11957,3276l13798,3276,13798,2694,11957,2694,11957,3276e" filled="t" fillcolor="#F9C090" stroked="f">
                <v:path arrowok="t"/>
                <v:fill/>
              </v:shape>
              <v:shape style="position:absolute;left:11020;top:8532;width:270;height:320" type="#_x0000_t75">
                <v:imagedata r:id="rId199" o:title="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14" w:lineRule="exact"/>
        <w:ind w:left="6022" w:right="6102"/>
        <w:jc w:val="center"/>
        <w:rPr>
          <w:rFonts w:ascii="Calibri" w:hAnsi="Calibri" w:cs="Calibri" w:eastAsia="Calibri"/>
          <w:sz w:val="24"/>
          <w:szCs w:val="24"/>
        </w:rPr>
      </w:pPr>
      <w:rPr/>
      <w:hyperlink r:id="rId200">
        <w:r>
          <w:rPr>
            <w:rFonts w:ascii="Calibri" w:hAnsi="Calibri" w:cs="Calibri" w:eastAsia="Calibri"/>
            <w:sz w:val="24"/>
            <w:szCs w:val="24"/>
            <w:color w:val="0000FF"/>
            <w:spacing w:val="3"/>
            <w:b/>
            <w:bCs/>
            <w:position w:val="-6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3"/>
            <w:b/>
            <w:bCs/>
            <w:position w:val="-6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3"/>
            <w:b/>
            <w:bCs/>
            <w:position w:val="-6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b/>
            <w:bCs/>
            <w:position w:val="-6"/>
          </w:rPr>
          <w:t>.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99"/>
            <w:b/>
            <w:bCs/>
            <w:position w:val="-6"/>
          </w:rPr>
          <w:t>u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99"/>
            <w:b/>
            <w:bCs/>
            <w:position w:val="-6"/>
          </w:rPr>
          <w:t>n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99"/>
            <w:b/>
            <w:bCs/>
            <w:position w:val="-6"/>
          </w:rPr>
          <w:t>i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b/>
            <w:bCs/>
            <w:position w:val="-6"/>
          </w:rPr>
          <w:t>.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99"/>
            <w:b/>
            <w:bCs/>
            <w:position w:val="-6"/>
          </w:rPr>
          <w:t>n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3"/>
            <w:w w:val="100"/>
            <w:b/>
            <w:bCs/>
            <w:position w:val="-6"/>
          </w:rPr>
          <w:t>e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99"/>
            <w:b/>
            <w:bCs/>
            <w:position w:val="-6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3"/>
            <w:w w:val="99"/>
            <w:b/>
            <w:bCs/>
            <w:position w:val="-6"/>
          </w:rPr>
          <w:t>.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99"/>
            <w:b/>
            <w:bCs/>
            <w:position w:val="-6"/>
          </w:rPr>
          <w:t>th</w:t>
        </w:r>
        <w:r>
          <w:rPr>
            <w:rFonts w:ascii="Calibri" w:hAnsi="Calibri" w:cs="Calibri" w:eastAsia="Calibri"/>
            <w:sz w:val="24"/>
            <w:szCs w:val="24"/>
            <w:color w:val="000000"/>
            <w:spacing w:val="0"/>
            <w:w w:val="100"/>
            <w:position w:val="0"/>
          </w:rPr>
        </w:r>
      </w:hyperlink>
    </w:p>
    <w:p>
      <w:pPr>
        <w:jc w:val="center"/>
        <w:spacing w:after="0"/>
        <w:sectPr>
          <w:type w:val="continuous"/>
          <w:pgSz w:w="14400" w:h="10800" w:orient="landscape"/>
          <w:pgMar w:top="980" w:bottom="280" w:left="540" w:right="60"/>
        </w:sectPr>
      </w:pPr>
      <w:rPr/>
    </w:p>
    <w:p>
      <w:pPr>
        <w:spacing w:before="0" w:after="0" w:line="901" w:lineRule="exact"/>
        <w:ind w:left="2781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UniN</w:t>
      </w:r>
      <w:r>
        <w:rPr>
          <w:rFonts w:ascii="Calibri" w:hAnsi="Calibri" w:cs="Calibri" w:eastAsia="Calibri"/>
          <w:sz w:val="80"/>
          <w:szCs w:val="80"/>
          <w:spacing w:val="-4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421" w:lineRule="exact"/>
        <w:ind w:left="2781" w:right="-20"/>
        <w:jc w:val="left"/>
        <w:rPr>
          <w:rFonts w:ascii="Calibri" w:hAnsi="Calibri" w:cs="Calibri" w:eastAsia="Calibri"/>
          <w:sz w:val="44"/>
          <w:szCs w:val="44"/>
        </w:rPr>
      </w:pPr>
      <w:rPr/>
      <w:r>
        <w:rPr>
          <w:rFonts w:ascii="Calibri" w:hAnsi="Calibri" w:cs="Calibri" w:eastAsia="Calibri"/>
          <w:sz w:val="44"/>
          <w:szCs w:val="44"/>
          <w:color w:val="FF5200"/>
          <w:spacing w:val="0"/>
          <w:w w:val="100"/>
          <w:b/>
          <w:bCs/>
          <w:position w:val="3"/>
        </w:rPr>
        <w:t>Bac</w:t>
      </w:r>
      <w:r>
        <w:rPr>
          <w:rFonts w:ascii="Calibri" w:hAnsi="Calibri" w:cs="Calibri" w:eastAsia="Calibri"/>
          <w:sz w:val="44"/>
          <w:szCs w:val="44"/>
          <w:color w:val="FF5200"/>
          <w:spacing w:val="1"/>
          <w:w w:val="100"/>
          <w:b/>
          <w:bCs/>
          <w:position w:val="3"/>
        </w:rPr>
        <w:t>k</w:t>
      </w:r>
      <w:r>
        <w:rPr>
          <w:rFonts w:ascii="Calibri" w:hAnsi="Calibri" w:cs="Calibri" w:eastAsia="Calibri"/>
          <w:sz w:val="44"/>
          <w:szCs w:val="44"/>
          <w:color w:val="FF5200"/>
          <w:spacing w:val="0"/>
          <w:w w:val="100"/>
          <w:b/>
          <w:bCs/>
          <w:position w:val="3"/>
        </w:rPr>
        <w:t>b</w:t>
      </w:r>
      <w:r>
        <w:rPr>
          <w:rFonts w:ascii="Calibri" w:hAnsi="Calibri" w:cs="Calibri" w:eastAsia="Calibri"/>
          <w:sz w:val="44"/>
          <w:szCs w:val="44"/>
          <w:color w:val="FF5200"/>
          <w:spacing w:val="-1"/>
          <w:w w:val="100"/>
          <w:b/>
          <w:bCs/>
          <w:position w:val="3"/>
        </w:rPr>
        <w:t>o</w:t>
      </w:r>
      <w:r>
        <w:rPr>
          <w:rFonts w:ascii="Calibri" w:hAnsi="Calibri" w:cs="Calibri" w:eastAsia="Calibri"/>
          <w:sz w:val="44"/>
          <w:szCs w:val="44"/>
          <w:color w:val="FF5200"/>
          <w:spacing w:val="0"/>
          <w:w w:val="100"/>
          <w:b/>
          <w:bCs/>
          <w:position w:val="3"/>
        </w:rPr>
        <w:t>ne</w:t>
      </w:r>
      <w:r>
        <w:rPr>
          <w:rFonts w:ascii="Calibri" w:hAnsi="Calibri" w:cs="Calibri" w:eastAsia="Calibri"/>
          <w:sz w:val="44"/>
          <w:szCs w:val="44"/>
          <w:color w:val="FF5200"/>
          <w:spacing w:val="-18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44"/>
          <w:szCs w:val="44"/>
          <w:color w:val="FF5200"/>
          <w:spacing w:val="1"/>
          <w:w w:val="100"/>
          <w:b/>
          <w:bCs/>
          <w:position w:val="3"/>
        </w:rPr>
        <w:t>N</w:t>
      </w:r>
      <w:r>
        <w:rPr>
          <w:rFonts w:ascii="Calibri" w:hAnsi="Calibri" w:cs="Calibri" w:eastAsia="Calibri"/>
          <w:sz w:val="44"/>
          <w:szCs w:val="44"/>
          <w:color w:val="FF5200"/>
          <w:spacing w:val="-3"/>
          <w:w w:val="100"/>
          <w:b/>
          <w:bCs/>
          <w:position w:val="3"/>
        </w:rPr>
        <w:t>e</w:t>
      </w:r>
      <w:r>
        <w:rPr>
          <w:rFonts w:ascii="Calibri" w:hAnsi="Calibri" w:cs="Calibri" w:eastAsia="Calibri"/>
          <w:sz w:val="44"/>
          <w:szCs w:val="44"/>
          <w:color w:val="FF5200"/>
          <w:spacing w:val="0"/>
          <w:w w:val="100"/>
          <w:b/>
          <w:bCs/>
          <w:position w:val="3"/>
        </w:rPr>
        <w:t>t</w:t>
      </w:r>
      <w:r>
        <w:rPr>
          <w:rFonts w:ascii="Calibri" w:hAnsi="Calibri" w:cs="Calibri" w:eastAsia="Calibri"/>
          <w:sz w:val="44"/>
          <w:szCs w:val="44"/>
          <w:color w:val="FF5200"/>
          <w:spacing w:val="-6"/>
          <w:w w:val="100"/>
          <w:b/>
          <w:bCs/>
          <w:position w:val="3"/>
        </w:rPr>
        <w:t>w</w:t>
      </w:r>
      <w:r>
        <w:rPr>
          <w:rFonts w:ascii="Calibri" w:hAnsi="Calibri" w:cs="Calibri" w:eastAsia="Calibri"/>
          <w:sz w:val="44"/>
          <w:szCs w:val="44"/>
          <w:color w:val="FF5200"/>
          <w:spacing w:val="0"/>
          <w:w w:val="100"/>
          <w:b/>
          <w:bCs/>
          <w:position w:val="3"/>
        </w:rPr>
        <w:t>ork</w:t>
      </w:r>
      <w:r>
        <w:rPr>
          <w:rFonts w:ascii="Calibri" w:hAnsi="Calibri" w:cs="Calibri" w:eastAsia="Calibri"/>
          <w:sz w:val="44"/>
          <w:szCs w:val="44"/>
          <w:color w:val="FF5200"/>
          <w:spacing w:val="-7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44"/>
          <w:szCs w:val="44"/>
          <w:color w:val="FF5200"/>
          <w:spacing w:val="-6"/>
          <w:w w:val="100"/>
          <w:b/>
          <w:bCs/>
          <w:position w:val="3"/>
        </w:rPr>
        <w:t>S</w:t>
      </w:r>
      <w:r>
        <w:rPr>
          <w:rFonts w:ascii="Calibri" w:hAnsi="Calibri" w:cs="Calibri" w:eastAsia="Calibri"/>
          <w:sz w:val="44"/>
          <w:szCs w:val="44"/>
          <w:color w:val="FF5200"/>
          <w:spacing w:val="-2"/>
          <w:w w:val="100"/>
          <w:b/>
          <w:bCs/>
          <w:position w:val="3"/>
        </w:rPr>
        <w:t>y</w:t>
      </w:r>
      <w:r>
        <w:rPr>
          <w:rFonts w:ascii="Calibri" w:hAnsi="Calibri" w:cs="Calibri" w:eastAsia="Calibri"/>
          <w:sz w:val="44"/>
          <w:szCs w:val="44"/>
          <w:color w:val="FF5200"/>
          <w:spacing w:val="-5"/>
          <w:w w:val="100"/>
          <w:b/>
          <w:bCs/>
          <w:position w:val="3"/>
        </w:rPr>
        <w:t>s</w:t>
      </w:r>
      <w:r>
        <w:rPr>
          <w:rFonts w:ascii="Calibri" w:hAnsi="Calibri" w:cs="Calibri" w:eastAsia="Calibri"/>
          <w:sz w:val="44"/>
          <w:szCs w:val="44"/>
          <w:color w:val="FF5200"/>
          <w:spacing w:val="-6"/>
          <w:w w:val="100"/>
          <w:b/>
          <w:bCs/>
          <w:position w:val="3"/>
        </w:rPr>
        <w:t>t</w:t>
      </w:r>
      <w:r>
        <w:rPr>
          <w:rFonts w:ascii="Calibri" w:hAnsi="Calibri" w:cs="Calibri" w:eastAsia="Calibri"/>
          <w:sz w:val="44"/>
          <w:szCs w:val="44"/>
          <w:color w:val="FF5200"/>
          <w:spacing w:val="0"/>
          <w:w w:val="100"/>
          <w:b/>
          <w:bCs/>
          <w:position w:val="3"/>
        </w:rPr>
        <w:t>em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4400" w:h="10800" w:orient="landscape"/>
          <w:pgMar w:top="320" w:bottom="280" w:left="280" w:right="8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60.630001pt;width:703.44pt;height:440.49pt;mso-position-horizontal-relative:page;mso-position-vertical-relative:page;z-index:-1670" coordorigin="0,1213" coordsize="14069,8810">
            <v:shape style="position:absolute;left:0;top:2428;width:4920;height:6260" type="#_x0000_t75">
              <v:imagedata r:id="rId201" o:title=""/>
            </v:shape>
            <v:shape style="position:absolute;left:4690;top:2278;width:5408;height:6507" type="#_x0000_t75">
              <v:imagedata r:id="rId202" o:title=""/>
            </v:shape>
            <v:shape style="position:absolute;left:10098;top:1213;width:3730;height:5157" type="#_x0000_t75">
              <v:imagedata r:id="rId203" o:title=""/>
            </v:shape>
            <v:shape style="position:absolute;left:9406;top:6329;width:1610;height:816" type="#_x0000_t75">
              <v:imagedata r:id="rId204" o:title=""/>
            </v:shape>
            <v:shape style="position:absolute;left:10627;top:6614;width:245;height:245" type="#_x0000_t75">
              <v:imagedata r:id="rId205" o:title=""/>
            </v:shape>
            <v:group style="position:absolute;left:9528;top:6370;width:1365;height:572" coordorigin="9528,6370" coordsize="1365,572">
              <v:shape style="position:absolute;left:9528;top:6370;width:1365;height:572" coordorigin="9528,6370" coordsize="1365,572" path="m9671,6623l9528,6783,9671,6942,9671,6854,10659,6854,10725,6840,10783,6810,10832,6767,10868,6713,10868,6711,9671,6711,9671,6623e" filled="t" fillcolor="#0095D5" stroked="f">
                <v:path arrowok="t"/>
                <v:fill/>
              </v:shape>
              <v:shape style="position:absolute;left:9528;top:6370;width:1365;height:572" coordorigin="9528,6370" coordsize="1365,572" path="m10893,6370l10749,6370,10749,6617,10743,6639,10705,6691,10642,6711,10868,6711,10888,6649,10893,6604,10893,6370e" filled="t" fillcolor="#0095D5" stroked="f">
                <v:path arrowok="t"/>
                <v:fill/>
              </v:shape>
              <v:shape style="position:absolute;left:10150;top:7510;width:3919;height:2513" type="#_x0000_t75">
                <v:imagedata r:id="rId206" o:title=""/>
              </v:shape>
              <v:shape style="position:absolute;left:11988;top:8645;width:245;height:245" type="#_x0000_t75">
                <v:imagedata r:id="rId207" o:title=""/>
              </v:shape>
            </v:group>
            <v:group style="position:absolute;left:10273;top:7553;width:3675;height:2267" coordorigin="10273,7553" coordsize="3675,2267">
              <v:shape style="position:absolute;left:10273;top:7553;width:3675;height:2267" coordorigin="10273,7553" coordsize="3675,2267" path="m10273,9820l13948,9820,13948,7553,10273,7553,10273,9820e" filled="t" fillcolor="#F1F1F1" stroked="f">
                <v:path arrowok="t"/>
                <v:fill/>
              </v:shape>
              <v:shape style="position:absolute;left:10399;top:7608;width:768;height:730" type="#_x0000_t75">
                <v:imagedata r:id="rId208" o:title=""/>
              </v:shape>
              <v:shape style="position:absolute;left:10661;top:7850;width:245;height:245" type="#_x0000_t75">
                <v:imagedata r:id="rId209" o:title=""/>
              </v:shape>
            </v:group>
            <v:group style="position:absolute;left:10553;top:7680;width:462;height:425" coordorigin="10553,7680" coordsize="462,425">
              <v:shape style="position:absolute;left:10553;top:7680;width:462;height:425" coordorigin="10553,7680" coordsize="462,425" path="m10784,7680l10720,7688,10658,7714,10607,7755,10571,7808,10554,7870,10553,7892,10553,7908,10569,7971,10603,8025,10652,8067,10714,8095,10784,8105,10801,8104,10869,8090,10928,8059,10974,8013,11004,7957,11015,7892,11014,7877,10999,7814,10965,7760,10915,7718,10854,7690,10784,7680e" filled="t" fillcolor="#FFFFFF" stroked="f">
                <v:path arrowok="t"/>
                <v:fill/>
              </v:shape>
            </v:group>
            <v:group style="position:absolute;left:10553;top:7680;width:462;height:425" coordorigin="10553,7680" coordsize="462,425">
              <v:shape style="position:absolute;left:10553;top:7680;width:462;height:425" coordorigin="10553,7680" coordsize="462,425" path="m10553,7892l10563,7828,10594,7772,10640,7726,10699,7695,10767,7681,10784,7680,10808,7681,10831,7684,10896,7707,10950,7744,10989,7795,11011,7855,11015,7892,11014,7915,10996,7977,10960,8030,10909,8071,10847,8097,10784,8105,10760,8104,10736,8101,10672,8078,10618,8041,10578,7990,10556,7930,10553,7893xe" filled="f" stroked="t" strokeweight="3pt" strokecolor="#001F5F">
                <v:path arrowok="t"/>
              </v:shape>
            </v:group>
            <v:group style="position:absolute;left:10383;top:8455;width:802;height:2" coordorigin="10383,8455" coordsize="802,2">
              <v:shape style="position:absolute;left:10383;top:8455;width:802;height:2" coordorigin="10383,8455" coordsize="802,0" path="m10383,8455l11185,8455e" filled="f" stroked="t" strokeweight="4.5pt" strokecolor="#001F5F">
                <v:path arrowok="t"/>
              </v:shape>
              <v:shape style="position:absolute;left:10580;top:8785;width:441;height:504" type="#_x0000_t75">
                <v:imagedata r:id="rId210" o:title=""/>
              </v:shape>
            </v:group>
            <v:group style="position:absolute;left:10383;top:9525;width:812;height:10" coordorigin="10383,9525" coordsize="812,10">
              <v:shape style="position:absolute;left:10383;top:9525;width:812;height:10" coordorigin="10383,9525" coordsize="812,10" path="m10383,9525l11195,9535e" filled="f" stroked="t" strokeweight="1pt" strokecolor="#497DBA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2" w:right="-143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>Di</w:t>
      </w:r>
      <w:r>
        <w:rPr>
          <w:rFonts w:ascii="Calibri" w:hAnsi="Calibri" w:cs="Calibri" w:eastAsia="Calibri"/>
          <w:sz w:val="56"/>
          <w:szCs w:val="56"/>
          <w:spacing w:val="-7"/>
          <w:w w:val="100"/>
          <w:b/>
          <w:bCs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>tribution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</w:r>
    </w:p>
    <w:p>
      <w:pPr>
        <w:spacing w:before="0" w:after="0" w:line="672" w:lineRule="exact"/>
        <w:ind w:left="112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spacing w:val="-2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de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143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>Ba</w:t>
      </w:r>
      <w:r>
        <w:rPr>
          <w:rFonts w:ascii="Calibri" w:hAnsi="Calibri" w:cs="Calibri" w:eastAsia="Calibri"/>
          <w:sz w:val="56"/>
          <w:szCs w:val="56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</w:rPr>
        <w:t>kbone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</w:r>
    </w:p>
    <w:p>
      <w:pPr>
        <w:spacing w:before="0" w:after="0" w:line="672" w:lineRule="exact"/>
        <w:ind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/>
        <w:pict>
          <v:group style="position:absolute;margin-left:132.720001pt;margin-top:31.500469pt;width:180.12pt;height:40.8pt;mso-position-horizontal-relative:page;mso-position-vertical-relative:paragraph;z-index:-1669" coordorigin="2654,630" coordsize="3602,816">
            <v:shape style="position:absolute;left:2654;top:630;width:3602;height:816" type="#_x0000_t75">
              <v:imagedata r:id="rId211" o:title=""/>
            </v:shape>
            <v:shape style="position:absolute;left:5868;top:916;width:245;height:245" type="#_x0000_t75">
              <v:imagedata r:id="rId212" o:title=""/>
            </v:shape>
            <v:group style="position:absolute;left:2778;top:672;width:3357;height:573" coordorigin="2778,672" coordsize="3357,573">
              <v:shape style="position:absolute;left:2778;top:672;width:3357;height:573" coordorigin="2778,672" coordsize="3357,573" path="m2903,992l2778,1118,2903,1245,2903,1190,5930,1189,5991,1175,6045,1142,6088,1094,6114,1047,2903,1047,2903,992e" filled="t" fillcolor="#0095D5" stroked="f">
                <v:path arrowok="t"/>
                <v:fill/>
              </v:shape>
              <v:shape style="position:absolute;left:2778;top:672;width:3357;height:573" coordorigin="2778,672" coordsize="3357,573" path="m6135,672l6009,672,6009,943,6006,967,5973,1024,5915,1047,6114,1047,6131,988,6135,943,6135,672e" filled="t" fillcolor="#0095D5" stroked="f">
                <v:path arrowok="t"/>
                <v:fill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spacing w:val="-2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de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br w:type="column"/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ackb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ne</w:t>
      </w:r>
      <w:r>
        <w:rPr>
          <w:rFonts w:ascii="Calibri" w:hAnsi="Calibri" w:cs="Calibri" w:eastAsia="Calibri"/>
          <w:sz w:val="28"/>
          <w:szCs w:val="28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Node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5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(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5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ion</w:t>
      </w:r>
      <w:r>
        <w:rPr>
          <w:rFonts w:ascii="Calibri" w:hAnsi="Calibri" w:cs="Calibri" w:eastAsia="Calibri"/>
          <w:sz w:val="28"/>
          <w:szCs w:val="28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Node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(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5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280" w:left="280" w:right="880"/>
          <w:cols w:num="3" w:equalWidth="0">
            <w:col w:w="2880" w:space="2789"/>
            <w:col w:w="2276" w:space="3108"/>
            <w:col w:w="2187"/>
          </w:cols>
        </w:sectPr>
      </w:pPr>
      <w:rPr/>
    </w:p>
    <w:p>
      <w:pPr>
        <w:spacing w:before="91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07.530025pt;height:35.97pt;mso-position-horizontal-relative:char;mso-position-vertical-relative:line" type="#_x0000_t75">
            <v:imagedata r:id="rId2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8" w:after="0" w:line="452" w:lineRule="exact"/>
        <w:ind w:left="2776" w:right="-20"/>
        <w:jc w:val="left"/>
        <w:rPr>
          <w:rFonts w:ascii="Times New Roman" w:hAnsi="Times New Roman" w:cs="Times New Roman" w:eastAsia="Times New Roman"/>
          <w:sz w:val="40"/>
          <w:szCs w:val="40"/>
        </w:rPr>
      </w:pPr>
      <w:rPr/>
      <w:r>
        <w:rPr/>
        <w:pict>
          <v:group style="position:absolute;margin-left:68.072731pt;margin-top:32.162773pt;width:592.2pt;height:402.545458pt;mso-position-horizontal-relative:page;mso-position-vertical-relative:paragraph;z-index:-1668" coordorigin="1361,643" coordsize="11844,8051">
            <v:shape style="position:absolute;left:3011;top:1324;width:8103;height:7370" type="#_x0000_t75">
              <v:imagedata r:id="rId214" o:title=""/>
            </v:shape>
            <v:group style="position:absolute;left:1368;top:653;width:11834;height:2" coordorigin="1368,653" coordsize="11834,2">
              <v:shape style="position:absolute;left:1368;top:653;width:11834;height:2" coordorigin="1368,653" coordsize="11834,0" path="m1368,653l13202,653e" filled="f" stroked="t" strokeweight=".327273pt" strokecolor="#030303">
                <v:path arrowok="t"/>
              </v:shape>
            </v:group>
            <v:group style="position:absolute;left:1375;top:650;width:2;height:7999" coordorigin="1375,650" coordsize="2,7999">
              <v:shape style="position:absolute;left:1375;top:650;width:2;height:7999" coordorigin="1375,650" coordsize="0,7999" path="m1375,8648l1375,650e" filled="f" stroked="t" strokeweight=".654545pt" strokecolor="#4B4B4B">
                <v:path arrowok="t"/>
              </v:shape>
            </v:group>
            <v:group style="position:absolute;left:13196;top:650;width:2;height:7999" coordorigin="13196,650" coordsize="2,7999">
              <v:shape style="position:absolute;left:13196;top:650;width:2;height:7999" coordorigin="13196,650" coordsize="0,7999" path="m13196,8648l13196,650e" filled="f" stroked="t" strokeweight=".654545pt" strokecolor="#383838">
                <v:path arrowok="t"/>
              </v:shape>
            </v:group>
            <v:group style="position:absolute;left:1368;top:8642;width:1669;height:2" coordorigin="1368,8642" coordsize="1669,2">
              <v:shape style="position:absolute;left:1368;top:8642;width:1669;height:2" coordorigin="1368,8642" coordsize="1669,0" path="m1368,8642l3037,8642e" filled="f" stroked="t" strokeweight=".654545pt" strokecolor="#444444">
                <v:path arrowok="t"/>
              </v:shape>
            </v:group>
            <v:group style="position:absolute;left:8856;top:2299;width:916;height:2" coordorigin="8856,2299" coordsize="916,2">
              <v:shape style="position:absolute;left:8856;top:2299;width:916;height:2" coordorigin="8856,2299" coordsize="916,0" path="m8856,2299l9772,2299e" filled="f" stroked="t" strokeweight=".654545pt" strokecolor="#9C7777">
                <v:path arrowok="t"/>
              </v:shape>
            </v:group>
            <v:group style="position:absolute;left:8614;top:2555;width:1224;height:2" coordorigin="8614,2555" coordsize="1224,2">
              <v:shape style="position:absolute;left:8614;top:2555;width:1224;height:2" coordorigin="8614,2555" coordsize="1224,0" path="m8614,2555l9838,2555e" filled="f" stroked="t" strokeweight=".654545pt" strokecolor="#67CF6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position w:val="-1"/>
        </w:rPr>
        <w:t>Backbone</w:t>
      </w:r>
      <w:r>
        <w:rPr>
          <w:rFonts w:ascii="Times New Roman" w:hAnsi="Times New Roman" w:cs="Times New Roman" w:eastAsia="Times New Roman"/>
          <w:sz w:val="40"/>
          <w:szCs w:val="40"/>
          <w:spacing w:val="86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0"/>
          <w:b/>
          <w:bCs/>
          <w:position w:val="-1"/>
        </w:rPr>
        <w:t>'illfl</w:t>
      </w:r>
      <w:r>
        <w:rPr>
          <w:rFonts w:ascii="Times New Roman" w:hAnsi="Times New Roman" w:cs="Times New Roman" w:eastAsia="Times New Roman"/>
          <w:sz w:val="37"/>
          <w:szCs w:val="37"/>
          <w:spacing w:val="5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position w:val="-1"/>
        </w:rPr>
        <w:t>50</w:t>
      </w:r>
      <w:r>
        <w:rPr>
          <w:rFonts w:ascii="Times New Roman" w:hAnsi="Times New Roman" w:cs="Times New Roman" w:eastAsia="Times New Roman"/>
          <w:sz w:val="40"/>
          <w:szCs w:val="40"/>
          <w:spacing w:val="2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position w:val="-1"/>
        </w:rPr>
        <w:t>Gbp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position w:val="-1"/>
        </w:rPr>
        <w:t>s</w:t>
      </w:r>
      <w:r>
        <w:rPr>
          <w:rFonts w:ascii="Times New Roman" w:hAnsi="Times New Roman" w:cs="Times New Roman" w:eastAsia="Times New Roman"/>
          <w:sz w:val="40"/>
          <w:szCs w:val="40"/>
          <w:spacing w:val="58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0"/>
          <w:b/>
          <w:bCs/>
          <w:i/>
          <w:position w:val="-1"/>
        </w:rPr>
        <w:t>!UU</w:t>
      </w:r>
      <w:r>
        <w:rPr>
          <w:rFonts w:ascii="Times New Roman" w:hAnsi="Times New Roman" w:cs="Times New Roman" w:eastAsia="Times New Roman"/>
          <w:sz w:val="37"/>
          <w:szCs w:val="37"/>
          <w:spacing w:val="42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position w:val="-1"/>
        </w:rPr>
        <w:t>100</w:t>
      </w:r>
      <w:r>
        <w:rPr>
          <w:rFonts w:ascii="Times New Roman" w:hAnsi="Times New Roman" w:cs="Times New Roman" w:eastAsia="Times New Roman"/>
          <w:sz w:val="40"/>
          <w:szCs w:val="40"/>
          <w:spacing w:val="23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6"/>
          <w:b/>
          <w:bCs/>
          <w:position w:val="-1"/>
        </w:rPr>
        <w:t>Gbps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position w:val="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pgSz w:w="14400" w:h="10800" w:orient="landscape"/>
          <w:pgMar w:top="420" w:bottom="280" w:left="1040" w:right="1080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711" w:lineRule="exact"/>
        <w:ind w:right="-20"/>
        <w:jc w:val="right"/>
        <w:rPr>
          <w:rFonts w:ascii="Times New Roman" w:hAnsi="Times New Roman" w:cs="Times New Roman" w:eastAsia="Times New Roman"/>
          <w:sz w:val="63"/>
          <w:szCs w:val="63"/>
        </w:rPr>
      </w:pPr>
      <w:rPr/>
      <w:r>
        <w:rPr>
          <w:rFonts w:ascii="Times New Roman" w:hAnsi="Times New Roman" w:cs="Times New Roman" w:eastAsia="Times New Roman"/>
          <w:sz w:val="63"/>
          <w:szCs w:val="63"/>
          <w:color w:val="5DA19C"/>
          <w:w w:val="72"/>
          <w:position w:val="-2"/>
        </w:rPr>
        <w:t>l</w:t>
      </w:r>
      <w:r>
        <w:rPr>
          <w:rFonts w:ascii="Times New Roman" w:hAnsi="Times New Roman" w:cs="Times New Roman" w:eastAsia="Times New Roman"/>
          <w:sz w:val="63"/>
          <w:szCs w:val="63"/>
          <w:color w:val="5DA19C"/>
          <w:spacing w:val="-9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63"/>
          <w:szCs w:val="63"/>
          <w:color w:val="505052"/>
          <w:spacing w:val="0"/>
          <w:w w:val="13"/>
          <w:position w:val="-2"/>
        </w:rPr>
        <w:t>i</w:t>
      </w:r>
      <w:r>
        <w:rPr>
          <w:rFonts w:ascii="Times New Roman" w:hAnsi="Times New Roman" w:cs="Times New Roman" w:eastAsia="Times New Roman"/>
          <w:sz w:val="63"/>
          <w:szCs w:val="63"/>
          <w:color w:val="505052"/>
          <w:spacing w:val="-11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63"/>
          <w:szCs w:val="63"/>
          <w:color w:val="B8B8B8"/>
          <w:spacing w:val="-78"/>
          <w:w w:val="50"/>
          <w:position w:val="-2"/>
        </w:rPr>
        <w:t>=</w:t>
      </w:r>
      <w:r>
        <w:rPr>
          <w:rFonts w:ascii="Times New Roman" w:hAnsi="Times New Roman" w:cs="Times New Roman" w:eastAsia="Times New Roman"/>
          <w:sz w:val="63"/>
          <w:szCs w:val="63"/>
          <w:color w:val="9797A1"/>
          <w:spacing w:val="0"/>
          <w:w w:val="53"/>
          <w:position w:val="-2"/>
        </w:rPr>
        <w:t>-</w:t>
      </w:r>
      <w:r>
        <w:rPr>
          <w:rFonts w:ascii="Times New Roman" w:hAnsi="Times New Roman" w:cs="Times New Roman" w:eastAsia="Times New Roman"/>
          <w:sz w:val="63"/>
          <w:szCs w:val="63"/>
          <w:color w:val="000000"/>
          <w:spacing w:val="0"/>
          <w:w w:val="100"/>
          <w:position w:val="0"/>
        </w:rPr>
      </w:r>
    </w:p>
    <w:p>
      <w:pPr>
        <w:spacing w:before="38" w:after="0" w:line="240" w:lineRule="auto"/>
        <w:ind w:left="15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B8B8B8"/>
          <w:spacing w:val="-22"/>
          <w:w w:val="170"/>
        </w:rPr>
        <w:t>-</w:t>
      </w:r>
      <w:r>
        <w:rPr>
          <w:rFonts w:ascii="Arial" w:hAnsi="Arial" w:cs="Arial" w:eastAsia="Arial"/>
          <w:sz w:val="17"/>
          <w:szCs w:val="17"/>
          <w:color w:val="9A9A5B"/>
          <w:spacing w:val="0"/>
          <w:w w:val="110"/>
        </w:rPr>
        <w:t>,</w:t>
      </w:r>
      <w:r>
        <w:rPr>
          <w:rFonts w:ascii="Arial" w:hAnsi="Arial" w:cs="Arial" w:eastAsia="Arial"/>
          <w:sz w:val="17"/>
          <w:szCs w:val="17"/>
          <w:color w:val="9A9A5B"/>
          <w:spacing w:val="-27"/>
          <w:w w:val="110"/>
        </w:rPr>
        <w:t>;</w:t>
      </w:r>
      <w:r>
        <w:rPr>
          <w:rFonts w:ascii="Arial" w:hAnsi="Arial" w:cs="Arial" w:eastAsia="Arial"/>
          <w:sz w:val="17"/>
          <w:szCs w:val="17"/>
          <w:color w:val="B8B8B8"/>
          <w:spacing w:val="0"/>
          <w:w w:val="170"/>
        </w:rPr>
        <w:t>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tabs>
          <w:tab w:pos="360" w:val="left"/>
        </w:tabs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9797A1"/>
          <w:spacing w:val="0"/>
          <w:w w:val="131"/>
        </w:rPr>
        <w:t>-</w:t>
      </w:r>
      <w:r>
        <w:rPr>
          <w:rFonts w:ascii="Arial" w:hAnsi="Arial" w:cs="Arial" w:eastAsia="Arial"/>
          <w:sz w:val="11"/>
          <w:szCs w:val="11"/>
          <w:color w:val="9797A1"/>
          <w:spacing w:val="0"/>
          <w:w w:val="100"/>
        </w:rPr>
        <w:tab/>
      </w:r>
      <w:r>
        <w:rPr>
          <w:rFonts w:ascii="Arial" w:hAnsi="Arial" w:cs="Arial" w:eastAsia="Arial"/>
          <w:sz w:val="11"/>
          <w:szCs w:val="11"/>
          <w:color w:val="9797A1"/>
          <w:spacing w:val="0"/>
          <w:w w:val="100"/>
        </w:rPr>
      </w:r>
      <w:r>
        <w:rPr>
          <w:rFonts w:ascii="Arial" w:hAnsi="Arial" w:cs="Arial" w:eastAsia="Arial"/>
          <w:sz w:val="11"/>
          <w:szCs w:val="11"/>
          <w:color w:val="A80C0F"/>
          <w:spacing w:val="-36"/>
          <w:w w:val="190"/>
        </w:rPr>
        <w:t>.</w:t>
      </w:r>
      <w:r>
        <w:rPr>
          <w:rFonts w:ascii="Arial" w:hAnsi="Arial" w:cs="Arial" w:eastAsia="Arial"/>
          <w:sz w:val="11"/>
          <w:szCs w:val="11"/>
          <w:color w:val="A80C0F"/>
          <w:spacing w:val="-16"/>
          <w:w w:val="190"/>
        </w:rPr>
        <w:t>.</w:t>
      </w:r>
      <w:r>
        <w:rPr>
          <w:rFonts w:ascii="Arial" w:hAnsi="Arial" w:cs="Arial" w:eastAsia="Arial"/>
          <w:sz w:val="11"/>
          <w:szCs w:val="11"/>
          <w:color w:val="B8B8B8"/>
          <w:spacing w:val="-39"/>
          <w:w w:val="119"/>
        </w:rPr>
        <w:t>·</w:t>
      </w:r>
      <w:r>
        <w:rPr>
          <w:rFonts w:ascii="Arial" w:hAnsi="Arial" w:cs="Arial" w:eastAsia="Arial"/>
          <w:sz w:val="11"/>
          <w:szCs w:val="11"/>
          <w:color w:val="B8B8B8"/>
          <w:spacing w:val="0"/>
          <w:w w:val="288"/>
        </w:rPr>
        <w:t>:</w:t>
      </w:r>
      <w:r>
        <w:rPr>
          <w:rFonts w:ascii="Arial" w:hAnsi="Arial" w:cs="Arial" w:eastAsia="Arial"/>
          <w:sz w:val="11"/>
          <w:szCs w:val="11"/>
          <w:color w:val="B8B8B8"/>
          <w:spacing w:val="0"/>
          <w:w w:val="100"/>
        </w:rPr>
        <w:t>  </w:t>
      </w:r>
      <w:r>
        <w:rPr>
          <w:rFonts w:ascii="Arial" w:hAnsi="Arial" w:cs="Arial" w:eastAsia="Arial"/>
          <w:sz w:val="11"/>
          <w:szCs w:val="11"/>
          <w:color w:val="B8B8B8"/>
          <w:spacing w:val="-11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A38969"/>
          <w:spacing w:val="0"/>
          <w:w w:val="193"/>
        </w:rPr>
        <w:t>"'-</w:t>
      </w:r>
      <w:r>
        <w:rPr>
          <w:rFonts w:ascii="Arial" w:hAnsi="Arial" w:cs="Arial" w:eastAsia="Arial"/>
          <w:sz w:val="11"/>
          <w:szCs w:val="11"/>
          <w:color w:val="A38969"/>
          <w:spacing w:val="-2"/>
          <w:w w:val="193"/>
        </w:rPr>
        <w:t>-</w:t>
      </w:r>
      <w:r>
        <w:rPr>
          <w:rFonts w:ascii="Arial" w:hAnsi="Arial" w:cs="Arial" w:eastAsia="Arial"/>
          <w:sz w:val="11"/>
          <w:szCs w:val="11"/>
          <w:color w:val="A38969"/>
          <w:spacing w:val="-3"/>
          <w:w w:val="193"/>
        </w:rPr>
        <w:t>I</w:t>
      </w:r>
      <w:r>
        <w:rPr>
          <w:rFonts w:ascii="Arial" w:hAnsi="Arial" w:cs="Arial" w:eastAsia="Arial"/>
          <w:sz w:val="11"/>
          <w:szCs w:val="11"/>
          <w:color w:val="89A87E"/>
          <w:spacing w:val="-16"/>
          <w:w w:val="206"/>
        </w:rPr>
        <w:t>l</w:t>
      </w:r>
      <w:r>
        <w:rPr>
          <w:rFonts w:ascii="Arial" w:hAnsi="Arial" w:cs="Arial" w:eastAsia="Arial"/>
          <w:sz w:val="11"/>
          <w:szCs w:val="11"/>
          <w:color w:val="89A87E"/>
          <w:spacing w:val="-11"/>
          <w:w w:val="206"/>
        </w:rPr>
        <w:t>-</w:t>
      </w:r>
      <w:r>
        <w:rPr>
          <w:rFonts w:ascii="Arial" w:hAnsi="Arial" w:cs="Arial" w:eastAsia="Arial"/>
          <w:sz w:val="11"/>
          <w:szCs w:val="11"/>
          <w:color w:val="A8A5BC"/>
          <w:spacing w:val="-40"/>
          <w:w w:val="203"/>
        </w:rPr>
        <w:t>"</w:t>
      </w:r>
      <w:r>
        <w:rPr>
          <w:rFonts w:ascii="Arial" w:hAnsi="Arial" w:cs="Arial" w:eastAsia="Arial"/>
          <w:sz w:val="11"/>
          <w:szCs w:val="11"/>
          <w:color w:val="97BCA1"/>
          <w:spacing w:val="-1"/>
          <w:w w:val="162"/>
        </w:rPr>
        <w:t>'</w:t>
      </w:r>
      <w:r>
        <w:rPr>
          <w:rFonts w:ascii="Arial" w:hAnsi="Arial" w:cs="Arial" w:eastAsia="Arial"/>
          <w:sz w:val="11"/>
          <w:szCs w:val="11"/>
          <w:color w:val="9797A1"/>
          <w:spacing w:val="-1"/>
          <w:w w:val="158"/>
        </w:rPr>
      </w:r>
      <w:r>
        <w:rPr>
          <w:rFonts w:ascii="Arial" w:hAnsi="Arial" w:cs="Arial" w:eastAsia="Arial"/>
          <w:sz w:val="11"/>
          <w:szCs w:val="11"/>
          <w:color w:val="9797A1"/>
          <w:spacing w:val="3"/>
          <w:w w:val="158"/>
          <w:shadow/>
        </w:rPr>
        <w:t>"</w:t>
      </w:r>
      <w:r>
        <w:rPr>
          <w:rFonts w:ascii="Arial" w:hAnsi="Arial" w:cs="Arial" w:eastAsia="Arial"/>
          <w:sz w:val="11"/>
          <w:szCs w:val="11"/>
          <w:color w:val="9797A1"/>
          <w:spacing w:val="3"/>
          <w:w w:val="158"/>
          <w:shadow/>
        </w:rPr>
      </w:r>
      <w:r>
        <w:rPr>
          <w:rFonts w:ascii="Arial" w:hAnsi="Arial" w:cs="Arial" w:eastAsia="Arial"/>
          <w:sz w:val="11"/>
          <w:szCs w:val="11"/>
          <w:color w:val="9797A1"/>
          <w:spacing w:val="3"/>
          <w:w w:val="158"/>
        </w:rPr>
      </w:r>
      <w:r>
        <w:rPr>
          <w:rFonts w:ascii="Arial" w:hAnsi="Arial" w:cs="Arial" w:eastAsia="Arial"/>
          <w:sz w:val="11"/>
          <w:szCs w:val="11"/>
          <w:color w:val="9797A1"/>
          <w:spacing w:val="3"/>
          <w:w w:val="158"/>
        </w:rPr>
      </w:r>
      <w:r>
        <w:rPr>
          <w:rFonts w:ascii="Arial" w:hAnsi="Arial" w:cs="Arial" w:eastAsia="Arial"/>
          <w:sz w:val="11"/>
          <w:szCs w:val="11"/>
          <w:color w:val="97BCA1"/>
          <w:spacing w:val="-18"/>
          <w:w w:val="163"/>
        </w:rPr>
        <w:t>-</w:t>
      </w:r>
      <w:r>
        <w:rPr>
          <w:rFonts w:ascii="Arial" w:hAnsi="Arial" w:cs="Arial" w:eastAsia="Arial"/>
          <w:sz w:val="11"/>
          <w:szCs w:val="11"/>
          <w:color w:val="7E9C5B"/>
          <w:spacing w:val="0"/>
          <w:w w:val="199"/>
        </w:rPr>
        <w:t>...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280" w:left="1040" w:right="1080"/>
          <w:cols w:num="2" w:equalWidth="0">
            <w:col w:w="2545" w:space="303"/>
            <w:col w:w="943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7" w:after="0" w:line="186" w:lineRule="exact"/>
        <w:ind w:right="2293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B8B8B8"/>
          <w:spacing w:val="0"/>
          <w:w w:val="115"/>
          <w:position w:val="-2"/>
        </w:rPr>
        <w:t>lr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04" w:lineRule="exact"/>
        <w:ind w:right="2146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B8B8B8"/>
          <w:spacing w:val="0"/>
          <w:w w:val="174"/>
          <w:position w:val="-2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B8B8B8"/>
          <w:spacing w:val="64"/>
          <w:w w:val="174"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A8A5BC"/>
          <w:spacing w:val="0"/>
          <w:w w:val="174"/>
          <w:position w:val="-2"/>
        </w:rPr>
        <w:t>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ind w:right="2283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B8B8B8"/>
          <w:spacing w:val="0"/>
          <w:w w:val="166"/>
        </w:rPr>
        <w:t>,: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36" w:lineRule="exact"/>
        <w:ind w:right="2103"/>
        <w:jc w:val="right"/>
        <w:rPr>
          <w:rFonts w:ascii="Arial" w:hAnsi="Arial" w:cs="Arial" w:eastAsia="Arial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B8B8B8"/>
          <w:spacing w:val="0"/>
          <w:w w:val="78"/>
        </w:rPr>
        <w:t>oj</w:t>
      </w:r>
      <w:r>
        <w:rPr>
          <w:rFonts w:ascii="Times New Roman" w:hAnsi="Times New Roman" w:cs="Times New Roman" w:eastAsia="Times New Roman"/>
          <w:sz w:val="15"/>
          <w:szCs w:val="15"/>
          <w:color w:val="B8B8B8"/>
          <w:spacing w:val="0"/>
          <w:w w:val="78"/>
        </w:rPr>
        <w:t>   </w:t>
      </w:r>
      <w:r>
        <w:rPr>
          <w:rFonts w:ascii="Times New Roman" w:hAnsi="Times New Roman" w:cs="Times New Roman" w:eastAsia="Times New Roman"/>
          <w:sz w:val="15"/>
          <w:szCs w:val="15"/>
          <w:color w:val="B8B8B8"/>
          <w:spacing w:val="6"/>
          <w:w w:val="78"/>
        </w:rPr>
        <w:t> </w:t>
      </w:r>
      <w:r>
        <w:rPr>
          <w:rFonts w:ascii="Arial" w:hAnsi="Arial" w:cs="Arial" w:eastAsia="Arial"/>
          <w:sz w:val="8"/>
          <w:szCs w:val="8"/>
          <w:color w:val="A8A5BC"/>
          <w:spacing w:val="0"/>
          <w:w w:val="342"/>
        </w:rPr>
        <w:t>I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95" w:lineRule="exact"/>
        <w:ind w:left="7580" w:right="2557"/>
        <w:jc w:val="center"/>
        <w:tabs>
          <w:tab w:pos="8720" w:val="left"/>
          <w:tab w:pos="940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15"/>
          <w:szCs w:val="15"/>
          <w:color w:val="B8B8B8"/>
          <w:spacing w:val="-3"/>
          <w:w w:val="206"/>
          <w:position w:val="-2"/>
        </w:rPr>
        <w:t>=</w:t>
      </w:r>
      <w:r>
        <w:rPr>
          <w:rFonts w:ascii="Arial" w:hAnsi="Arial" w:cs="Arial" w:eastAsia="Arial"/>
          <w:sz w:val="15"/>
          <w:szCs w:val="15"/>
          <w:color w:val="B8B8B8"/>
          <w:spacing w:val="0"/>
          <w:w w:val="206"/>
          <w:position w:val="-2"/>
        </w:rPr>
        <w:t>,</w:t>
      </w:r>
      <w:r>
        <w:rPr>
          <w:rFonts w:ascii="Arial" w:hAnsi="Arial" w:cs="Arial" w:eastAsia="Arial"/>
          <w:sz w:val="15"/>
          <w:szCs w:val="15"/>
          <w:color w:val="7E7E80"/>
          <w:spacing w:val="0"/>
          <w:w w:val="119"/>
          <w:position w:val="-2"/>
        </w:rPr>
        <w:t>!</w:t>
      </w:r>
      <w:r>
        <w:rPr>
          <w:rFonts w:ascii="Arial" w:hAnsi="Arial" w:cs="Arial" w:eastAsia="Arial"/>
          <w:sz w:val="15"/>
          <w:szCs w:val="15"/>
          <w:color w:val="7E7E80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5"/>
          <w:szCs w:val="15"/>
          <w:color w:val="7E7E80"/>
          <w:spacing w:val="0"/>
          <w:w w:val="100"/>
          <w:position w:val="-2"/>
        </w:rPr>
      </w:r>
      <w:r>
        <w:rPr>
          <w:rFonts w:ascii="Arial" w:hAnsi="Arial" w:cs="Arial" w:eastAsia="Arial"/>
          <w:sz w:val="27"/>
          <w:szCs w:val="27"/>
          <w:color w:val="A8A5BC"/>
          <w:spacing w:val="-34"/>
          <w:w w:val="95"/>
          <w:position w:val="-2"/>
        </w:rPr>
        <w:t>l</w:t>
      </w:r>
      <w:r>
        <w:rPr>
          <w:rFonts w:ascii="Arial" w:hAnsi="Arial" w:cs="Arial" w:eastAsia="Arial"/>
          <w:sz w:val="27"/>
          <w:szCs w:val="27"/>
          <w:color w:val="7E7E80"/>
          <w:spacing w:val="0"/>
          <w:w w:val="95"/>
          <w:position w:val="-2"/>
        </w:rPr>
        <w:t>l</w:t>
      </w:r>
      <w:r>
        <w:rPr>
          <w:rFonts w:ascii="Arial" w:hAnsi="Arial" w:cs="Arial" w:eastAsia="Arial"/>
          <w:sz w:val="27"/>
          <w:szCs w:val="27"/>
          <w:color w:val="7E7E80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27"/>
          <w:szCs w:val="27"/>
          <w:color w:val="7E7E80"/>
          <w:spacing w:val="0"/>
          <w:w w:val="100"/>
          <w:position w:val="-2"/>
        </w:rPr>
      </w:r>
      <w:r>
        <w:rPr>
          <w:rFonts w:ascii="Arial" w:hAnsi="Arial" w:cs="Arial" w:eastAsia="Arial"/>
          <w:sz w:val="27"/>
          <w:szCs w:val="27"/>
          <w:color w:val="B8B8B8"/>
          <w:spacing w:val="0"/>
          <w:w w:val="205"/>
          <w:position w:val="-2"/>
        </w:rPr>
        <w:t>-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364" w:lineRule="exact"/>
        <w:ind w:left="7735" w:right="2694"/>
        <w:jc w:val="center"/>
        <w:tabs>
          <w:tab w:pos="85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38"/>
          <w:szCs w:val="38"/>
          <w:color w:val="ACAE6D"/>
          <w:spacing w:val="0"/>
          <w:w w:val="489"/>
        </w:rPr>
        <w:t>l</w:t>
      </w:r>
      <w:r>
        <w:rPr>
          <w:rFonts w:ascii="Arial" w:hAnsi="Arial" w:cs="Arial" w:eastAsia="Arial"/>
          <w:sz w:val="38"/>
          <w:szCs w:val="38"/>
          <w:color w:val="ACAE6D"/>
          <w:spacing w:val="0"/>
          <w:w w:val="100"/>
        </w:rPr>
        <w:tab/>
      </w:r>
      <w:r>
        <w:rPr>
          <w:rFonts w:ascii="Arial" w:hAnsi="Arial" w:cs="Arial" w:eastAsia="Arial"/>
          <w:sz w:val="38"/>
          <w:szCs w:val="38"/>
          <w:color w:val="ACAE6D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0"/>
          <w:w w:val="108"/>
        </w:rPr>
        <w:t>.:;:</w:t>
      </w:r>
      <w:r>
        <w:rPr>
          <w:rFonts w:ascii="Times New Roman" w:hAnsi="Times New Roman" w:cs="Times New Roman" w:eastAsia="Times New Roman"/>
          <w:sz w:val="13"/>
          <w:szCs w:val="13"/>
          <w:color w:val="B8B8B8"/>
          <w:spacing w:val="7"/>
          <w:w w:val="108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7E7E80"/>
          <w:spacing w:val="-13"/>
          <w:w w:val="196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596044"/>
          <w:spacing w:val="0"/>
          <w:w w:val="60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59604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797A1"/>
          <w:spacing w:val="-16"/>
          <w:w w:val="95"/>
        </w:rPr>
      </w:r>
      <w:r>
        <w:rPr>
          <w:rFonts w:ascii="Times New Roman" w:hAnsi="Times New Roman" w:cs="Times New Roman" w:eastAsia="Times New Roman"/>
          <w:sz w:val="13"/>
          <w:szCs w:val="13"/>
          <w:color w:val="9797A1"/>
          <w:spacing w:val="0"/>
          <w:w w:val="95"/>
          <w:emboss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9797A1"/>
          <w:spacing w:val="0"/>
          <w:w w:val="95"/>
          <w:emboss/>
        </w:rPr>
      </w:r>
      <w:r>
        <w:rPr>
          <w:rFonts w:ascii="Times New Roman" w:hAnsi="Times New Roman" w:cs="Times New Roman" w:eastAsia="Times New Roman"/>
          <w:sz w:val="13"/>
          <w:szCs w:val="13"/>
          <w:color w:val="9797A1"/>
          <w:spacing w:val="0"/>
          <w:w w:val="95"/>
        </w:rPr>
      </w:r>
      <w:r>
        <w:rPr>
          <w:rFonts w:ascii="Times New Roman" w:hAnsi="Times New Roman" w:cs="Times New Roman" w:eastAsia="Times New Roman"/>
          <w:sz w:val="13"/>
          <w:szCs w:val="13"/>
          <w:color w:val="9797A1"/>
          <w:spacing w:val="0"/>
          <w:w w:val="95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9797A1"/>
          <w:spacing w:val="-33"/>
          <w:w w:val="95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696967"/>
          <w:spacing w:val="0"/>
          <w:w w:val="82"/>
        </w:rPr>
        <w:t>···</w:t>
      </w:r>
      <w:r>
        <w:rPr>
          <w:rFonts w:ascii="Times New Roman" w:hAnsi="Times New Roman" w:cs="Times New Roman" w:eastAsia="Times New Roman"/>
          <w:sz w:val="13"/>
          <w:szCs w:val="13"/>
          <w:color w:val="696967"/>
          <w:spacing w:val="-34"/>
          <w:w w:val="82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AEB14D"/>
          <w:spacing w:val="-19"/>
          <w:w w:val="124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696967"/>
          <w:spacing w:val="-69"/>
          <w:w w:val="196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7E7E80"/>
          <w:spacing w:val="-26"/>
          <w:w w:val="196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9797A1"/>
          <w:spacing w:val="-3"/>
          <w:w w:val="125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9797A1"/>
          <w:spacing w:val="-54"/>
          <w:w w:val="125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7E7E80"/>
          <w:spacing w:val="-63"/>
          <w:w w:val="196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696967"/>
          <w:spacing w:val="-32"/>
          <w:w w:val="196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7E7E80"/>
          <w:spacing w:val="-12"/>
          <w:w w:val="115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BFC149"/>
          <w:spacing w:val="-49"/>
          <w:w w:val="91"/>
        </w:rPr>
        <w:t>{</w:t>
      </w:r>
      <w:r>
        <w:rPr>
          <w:rFonts w:ascii="Times New Roman" w:hAnsi="Times New Roman" w:cs="Times New Roman" w:eastAsia="Times New Roman"/>
          <w:sz w:val="13"/>
          <w:szCs w:val="13"/>
          <w:color w:val="7E7E80"/>
          <w:spacing w:val="-4"/>
          <w:w w:val="115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BFC149"/>
          <w:spacing w:val="0"/>
          <w:w w:val="91"/>
        </w:rPr>
        <w:t>il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325" w:lineRule="exact"/>
        <w:ind w:left="5424" w:right="6045"/>
        <w:jc w:val="center"/>
        <w:rPr>
          <w:rFonts w:ascii="Arial" w:hAnsi="Arial" w:cs="Arial" w:eastAsia="Arial"/>
          <w:sz w:val="36"/>
          <w:szCs w:val="3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8.254547pt;margin-top:10.215534pt;width:12.280861pt;height:36pt;mso-position-horizontal-relative:page;mso-position-vertical-relative:paragraph;z-index:-1667" type="#_x0000_t202" filled="f" stroked="f">
            <v:textbox inset="0,0,0,0">
              <w:txbxContent>
                <w:p>
                  <w:pPr>
                    <w:spacing w:before="0" w:after="0" w:line="720" w:lineRule="exact"/>
                    <w:ind w:right="-148"/>
                    <w:jc w:val="left"/>
                    <w:rPr>
                      <w:rFonts w:ascii="Times New Roman" w:hAnsi="Times New Roman" w:cs="Times New Roman" w:eastAsia="Times New Roman"/>
                      <w:sz w:val="72"/>
                      <w:szCs w:val="7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72"/>
                      <w:szCs w:val="72"/>
                      <w:color w:val="D1D33A"/>
                      <w:w w:val="132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72"/>
                      <w:szCs w:val="72"/>
                      <w:color w:val="D1D33A"/>
                      <w:spacing w:val="-78"/>
                      <w:w w:val="132"/>
                      <w:emboss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72"/>
                      <w:szCs w:val="72"/>
                      <w:color w:val="D1D33A"/>
                      <w:spacing w:val="-78"/>
                      <w:w w:val="132"/>
                      <w:emboss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72"/>
                      <w:szCs w:val="72"/>
                      <w:color w:val="D1D33A"/>
                      <w:spacing w:val="-78"/>
                      <w:w w:val="132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72"/>
                      <w:szCs w:val="72"/>
                      <w:color w:val="D1D33A"/>
                      <w:spacing w:val="-78"/>
                      <w:w w:val="132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72"/>
                      <w:szCs w:val="72"/>
                      <w:color w:val="B8B8B8"/>
                      <w:spacing w:val="-201"/>
                      <w:w w:val="126"/>
                    </w:rPr>
                    <w:t>­</w:t>
                  </w:r>
                  <w:r>
                    <w:rPr>
                      <w:rFonts w:ascii="Times New Roman" w:hAnsi="Times New Roman" w:cs="Times New Roman" w:eastAsia="Times New Roman"/>
                      <w:sz w:val="72"/>
                      <w:szCs w:val="7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6"/>
          <w:szCs w:val="36"/>
          <w:color w:val="2A95BC"/>
          <w:spacing w:val="0"/>
          <w:w w:val="273"/>
          <w:position w:val="-8"/>
        </w:rPr>
        <w:t>·</w:t>
      </w:r>
      <w:r>
        <w:rPr>
          <w:rFonts w:ascii="Arial" w:hAnsi="Arial" w:cs="Arial" w:eastAsia="Arial"/>
          <w:sz w:val="36"/>
          <w:szCs w:val="36"/>
          <w:color w:val="2A95BC"/>
          <w:spacing w:val="-52"/>
          <w:w w:val="100"/>
          <w:position w:val="-8"/>
        </w:rPr>
        <w:t> </w:t>
      </w:r>
      <w:r>
        <w:rPr>
          <w:rFonts w:ascii="Arial" w:hAnsi="Arial" w:cs="Arial" w:eastAsia="Arial"/>
          <w:sz w:val="36"/>
          <w:szCs w:val="36"/>
          <w:color w:val="B8B8B8"/>
          <w:spacing w:val="0"/>
          <w:w w:val="95"/>
          <w:position w:val="-8"/>
        </w:rPr>
        <w:t>--··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15" w:lineRule="exact"/>
        <w:ind w:left="5666" w:right="6059"/>
        <w:jc w:val="center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B8B8B8"/>
          <w:spacing w:val="-8"/>
          <w:w w:val="92"/>
          <w:position w:val="-3"/>
        </w:rPr>
        <w:t>-</w:t>
      </w:r>
      <w:r>
        <w:rPr>
          <w:rFonts w:ascii="Arial" w:hAnsi="Arial" w:cs="Arial" w:eastAsia="Arial"/>
          <w:sz w:val="36"/>
          <w:szCs w:val="36"/>
          <w:color w:val="B8B8B8"/>
          <w:spacing w:val="0"/>
          <w:w w:val="92"/>
          <w:position w:val="-3"/>
        </w:rPr>
        <w:t>···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375" w:lineRule="exact"/>
        <w:ind w:left="5473" w:right="5994"/>
        <w:jc w:val="center"/>
        <w:rPr>
          <w:rFonts w:ascii="Times New Roman" w:hAnsi="Times New Roman" w:cs="Times New Roman" w:eastAsia="Times New Roman"/>
          <w:sz w:val="43"/>
          <w:szCs w:val="43"/>
        </w:rPr>
      </w:pPr>
      <w:rPr/>
      <w:r>
        <w:rPr>
          <w:rFonts w:ascii="Times New Roman" w:hAnsi="Times New Roman" w:cs="Times New Roman" w:eastAsia="Times New Roman"/>
          <w:sz w:val="43"/>
          <w:szCs w:val="43"/>
          <w:color w:val="A80C0F"/>
          <w:spacing w:val="-8"/>
          <w:w w:val="192"/>
          <w:position w:val="2"/>
        </w:rPr>
        <w:t>·</w:t>
      </w:r>
      <w:r>
        <w:rPr>
          <w:rFonts w:ascii="Times New Roman" w:hAnsi="Times New Roman" w:cs="Times New Roman" w:eastAsia="Times New Roman"/>
          <w:sz w:val="43"/>
          <w:szCs w:val="43"/>
          <w:color w:val="B8B8B8"/>
          <w:spacing w:val="0"/>
          <w:w w:val="164"/>
          <w:position w:val="2"/>
        </w:rPr>
        <w:t>-</w:t>
      </w:r>
      <w:r>
        <w:rPr>
          <w:rFonts w:ascii="Times New Roman" w:hAnsi="Times New Roman" w:cs="Times New Roman" w:eastAsia="Times New Roman"/>
          <w:sz w:val="43"/>
          <w:szCs w:val="43"/>
          <w:color w:val="B8B8B8"/>
          <w:spacing w:val="-12"/>
          <w:w w:val="164"/>
          <w:position w:val="2"/>
        </w:rPr>
        <w:t>-</w:t>
      </w:r>
      <w:r>
        <w:rPr>
          <w:rFonts w:ascii="Times New Roman" w:hAnsi="Times New Roman" w:cs="Times New Roman" w:eastAsia="Times New Roman"/>
          <w:sz w:val="43"/>
          <w:szCs w:val="43"/>
          <w:color w:val="D1D1D1"/>
          <w:spacing w:val="0"/>
          <w:w w:val="54"/>
          <w:position w:val="2"/>
        </w:rPr>
        <w:t>-</w:t>
      </w:r>
      <w:r>
        <w:rPr>
          <w:rFonts w:ascii="Times New Roman" w:hAnsi="Times New Roman" w:cs="Times New Roman" w:eastAsia="Times New Roman"/>
          <w:sz w:val="43"/>
          <w:szCs w:val="43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980" w:bottom="280" w:left="1040" w:right="1080"/>
        </w:sectPr>
      </w:pPr>
      <w:rPr/>
    </w:p>
    <w:p>
      <w:pPr>
        <w:spacing w:before="0" w:after="0" w:line="746" w:lineRule="exact"/>
        <w:ind w:left="3500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/>
        <w:pict>
          <v:group style="position:absolute;margin-left:0pt;margin-top:28.125pt;width:720pt;height:46.045pt;mso-position-horizontal-relative:page;mso-position-vertical-relative:page;z-index:-1666" coordorigin="0,563" coordsize="14400,921">
            <v:shape style="position:absolute;left:0;top:563;width:14400;height:921" coordorigin="0,563" coordsize="14400,921" path="m0,1483l14400,1483,14400,563,0,563,0,1483e" filled="t" fillcolor="#B8CDE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101.245003pt;width:720pt;height:46.045pt;mso-position-horizontal-relative:page;mso-position-vertical-relative:page;z-index:-1665" coordorigin="0,2025" coordsize="14400,921">
            <v:shape style="position:absolute;left:0;top:2025;width:14400;height:921" coordorigin="0,2025" coordsize="14400,921" path="m0,2946l14400,2946,14400,2025,0,2025,0,2946e" filled="t" fillcolor="#FBD4B5" stroked="f">
              <v:path arrowok="t"/>
              <v:fill/>
            </v:shape>
          </v:group>
          <w10:wrap type="none"/>
        </w:pic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การบ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-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หาร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-1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-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ารและ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-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-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บติดตาม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34" w:lineRule="exact"/>
        <w:ind w:left="3976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อง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ค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ปร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0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กอบที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0"/>
        </w:rPr>
        <w:t>่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าคญ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0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ื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  <w:b/>
          <w:bCs/>
          <w:position w:val="10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ตน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883" w:lineRule="exact"/>
        <w:ind w:left="110" w:right="-20"/>
        <w:jc w:val="left"/>
        <w:tabs>
          <w:tab w:pos="68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9"/>
        </w:rPr>
        <w:t>•</w:t>
        <w:tab/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9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การ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9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าหนดนโยบาย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10" w:right="-20"/>
        <w:jc w:val="left"/>
        <w:tabs>
          <w:tab w:pos="68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11"/>
        </w:rPr>
        <w:t>•</w:t>
        <w:tab/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11"/>
        </w:rPr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1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คว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ยว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1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1"/>
        </w:rPr>
        <w:t>ผ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นแ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1"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บท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1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11"/>
        </w:rPr>
        <w:t>I</w:t>
      </w:r>
      <w:r>
        <w:rPr>
          <w:rFonts w:ascii="Calibri" w:hAnsi="Calibri" w:cs="Calibri" w:eastAsia="Calibri"/>
          <w:sz w:val="56"/>
          <w:szCs w:val="56"/>
          <w:spacing w:val="3"/>
          <w:w w:val="100"/>
          <w:b/>
          <w:bCs/>
          <w:position w:val="11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11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0" w:after="0" w:line="768" w:lineRule="exact"/>
        <w:ind w:left="110" w:right="-20"/>
        <w:jc w:val="left"/>
        <w:tabs>
          <w:tab w:pos="68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11"/>
        </w:rPr>
        <w:t>•</w:t>
        <w:tab/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11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การ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าหนดระดับการ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1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หาร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71" w:lineRule="exact"/>
        <w:ind w:left="110" w:right="-20"/>
        <w:jc w:val="left"/>
        <w:tabs>
          <w:tab w:pos="68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12"/>
        </w:rPr>
        <w:t>•</w:t>
        <w:tab/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12"/>
        </w:rPr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ารส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2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สรม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b/>
          <w:bCs/>
          <w:position w:val="12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นบสนน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2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2"/>
        </w:rPr>
        <w:t>ภ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าพ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2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2"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นน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2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าน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560" w:bottom="280" w:left="740" w:right="2060"/>
        </w:sectPr>
      </w:pPr>
      <w:rPr/>
    </w:p>
    <w:p>
      <w:pPr>
        <w:spacing w:before="0" w:after="0" w:line="746" w:lineRule="exact"/>
        <w:ind w:left="3352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/>
        <w:pict>
          <v:group style="position:absolute;margin-left:0pt;margin-top:28.125pt;width:720pt;height:46.045pt;mso-position-horizontal-relative:page;mso-position-vertical-relative:page;z-index:-1664" coordorigin="0,563" coordsize="14400,921">
            <v:shape style="position:absolute;left:0;top:563;width:14400;height:921" coordorigin="0,563" coordsize="14400,921" path="m0,1483l14400,1483,14400,563,0,563,0,1483e" filled="t" fillcolor="#B8CDE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100.205002pt;width:720pt;height:46.045pt;mso-position-horizontal-relative:page;mso-position-vertical-relative:page;z-index:-1663" coordorigin="0,2004" coordsize="14400,921">
            <v:shape style="position:absolute;left:0;top:2004;width:14400;height:921" coordorigin="0,2004" coordsize="14400,921" path="m0,2925l14400,2925,14400,2004,0,2004,0,2925e" filled="t" fillcolor="#FBD4B5" stroked="f">
              <v:path arrowok="t"/>
              <v:fill/>
            </v:shape>
          </v:group>
          <w10:wrap type="none"/>
        </w:pic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การบ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-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หาร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-1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-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ารและ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-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-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บติดตาม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-1"/>
        </w:rPr>
        <w:t>(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ตอ)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01" w:lineRule="exact"/>
        <w:ind w:left="5996" w:right="6213"/>
        <w:jc w:val="center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</w:rPr>
        <w:t>นโยบาย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831" w:lineRule="exact"/>
        <w:ind w:left="119" w:right="-20"/>
        <w:jc w:val="left"/>
        <w:tabs>
          <w:tab w:pos="68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1.</w:t>
        <w:tab/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าหนดใ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0"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0"/>
        </w:rPr>
        <w:t>ใ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ช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0"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ผนแ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0"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บท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0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4"/>
          <w:w w:val="100"/>
          <w:b/>
          <w:bCs/>
          <w:position w:val="10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กรอบแนว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0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การจัด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0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/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พฒนาแผนปฏิบัต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0"/>
        </w:rPr>
        <w:t>ิ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การฯ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19" w:right="-20"/>
        <w:jc w:val="left"/>
        <w:tabs>
          <w:tab w:pos="68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2.</w:t>
        <w:tab/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าหนดใ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1"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มีก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รประสานแล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b/>
          <w:bCs/>
          <w:position w:val="11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บรณ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ารส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1"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ข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มลสารส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1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1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ศเ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1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อการ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1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กษา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19" w:right="-20"/>
        <w:jc w:val="left"/>
        <w:tabs>
          <w:tab w:pos="68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3.</w:t>
        <w:tab/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พฒนาเค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ข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ยความ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วมมื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11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ของหนว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1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งานที่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1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ยวของ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11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1"/>
        </w:rPr>
        <w:t>ภ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ค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ฐแล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1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เอกชน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19" w:right="-20"/>
        <w:jc w:val="left"/>
        <w:tabs>
          <w:tab w:pos="68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4.</w:t>
        <w:tab/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ใ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มีการ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ตรฐานมาใ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1"/>
        </w:rPr>
        <w:t>ช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1"/>
        </w:rPr>
        <w:t>ใ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นการพฒนา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1"/>
        </w:rPr>
        <w:t>ซ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อฟ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1"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ว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ารบ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หาร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และ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1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19" w:right="-20"/>
        <w:jc w:val="left"/>
        <w:tabs>
          <w:tab w:pos="68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5.</w:t>
        <w:tab/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พฒนาระบบ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ICT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b/>
          <w:bCs/>
          <w:position w:val="1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ใน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าร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1"/>
        </w:rPr>
        <w:t>ว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ขาส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1"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1"/>
        </w:rPr>
        <w:t>ช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าคม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ซ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1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(AC)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19" w:right="-20"/>
        <w:jc w:val="left"/>
        <w:tabs>
          <w:tab w:pos="68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6.</w:t>
        <w:tab/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าหนดใ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กา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พฒนาและใช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Open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Source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นเค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องมือ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าคญเพอการ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1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กษา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71" w:lineRule="exact"/>
        <w:ind w:left="698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ของประ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2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ทศ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560" w:bottom="280" w:left="440" w:right="200"/>
        </w:sectPr>
      </w:pPr>
      <w:rPr/>
    </w:p>
    <w:p>
      <w:pPr>
        <w:spacing w:before="0" w:after="0" w:line="746" w:lineRule="exact"/>
        <w:ind w:left="3052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/>
        <w:pict>
          <v:group style="position:absolute;margin-left:0pt;margin-top:28.125pt;width:720pt;height:46.045pt;mso-position-horizontal-relative:page;mso-position-vertical-relative:page;z-index:-1662" coordorigin="0,563" coordsize="14400,921">
            <v:shape style="position:absolute;left:0;top:563;width:14400;height:921" coordorigin="0,563" coordsize="14400,921" path="m0,1483l14400,1483,14400,563,0,563,0,1483e" filled="t" fillcolor="#B8CDE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100.205002pt;width:720pt;height:46.045pt;mso-position-horizontal-relative:page;mso-position-vertical-relative:page;z-index:-1661" coordorigin="0,2004" coordsize="14400,921">
            <v:shape style="position:absolute;left:0;top:2004;width:14400;height:921" coordorigin="0,2004" coordsize="14400,921" path="m0,2925l14400,2925,14400,2004,0,2004,0,2925e" filled="t" fillcolor="#FBD4B5" stroked="f">
              <v:path arrowok="t"/>
              <v:fill/>
            </v:shape>
          </v:group>
          <w10:wrap type="none"/>
        </w:pic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การบ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-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หาร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-1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-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ารและ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-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-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บติดตาม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-1"/>
        </w:rPr>
        <w:t>(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ตอ)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34" w:lineRule="exact"/>
        <w:ind w:left="4667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โค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งสรางการบ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0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หาร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884" w:lineRule="exact"/>
        <w:ind w:left="110" w:right="-20"/>
        <w:jc w:val="left"/>
        <w:tabs>
          <w:tab w:pos="68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9"/>
        </w:rPr>
        <w:t>•</w:t>
        <w:tab/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9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การบ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9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หาร</w:t>
      </w:r>
      <w:r>
        <w:rPr>
          <w:rFonts w:ascii="Angsana New" w:hAnsi="Angsana New" w:cs="Angsana New" w:eastAsia="Angsana New"/>
          <w:sz w:val="64"/>
          <w:szCs w:val="64"/>
          <w:spacing w:val="-5"/>
          <w:w w:val="100"/>
          <w:b/>
          <w:bCs/>
          <w:position w:val="9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9"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การแ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9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9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9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บติดตามร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9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9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9"/>
        </w:rPr>
        <w:t>โ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ค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9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9"/>
        </w:rPr>
        <w:t>ข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าย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9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นฐ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9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9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71" w:lineRule="exact"/>
        <w:ind w:left="110" w:right="-20"/>
        <w:jc w:val="left"/>
        <w:tabs>
          <w:tab w:pos="68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12"/>
        </w:rPr>
        <w:t>•</w:t>
        <w:tab/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12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การบ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2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หาร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12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2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ารและ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2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2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บติดตามทั่ว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2"/>
        </w:rPr>
        <w:t>ไ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2"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560" w:bottom="280" w:left="740" w:right="2060"/>
        </w:sectPr>
      </w:pPr>
      <w:rPr/>
    </w:p>
    <w:p>
      <w:pPr>
        <w:spacing w:before="0" w:after="0" w:line="746" w:lineRule="exact"/>
        <w:ind w:left="3352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/>
        <w:pict>
          <v:group style="position:absolute;margin-left:0pt;margin-top:28.125pt;width:720pt;height:46.045pt;mso-position-horizontal-relative:page;mso-position-vertical-relative:page;z-index:-1660" coordorigin="0,563" coordsize="14400,921">
            <v:shape style="position:absolute;left:0;top:563;width:14400;height:921" coordorigin="0,563" coordsize="14400,921" path="m0,1483l14400,1483,14400,563,0,563,0,1483e" filled="t" fillcolor="#B8CDE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94.574997pt;width:720pt;height:46.045pt;mso-position-horizontal-relative:page;mso-position-vertical-relative:page;z-index:-1659" coordorigin="0,1891" coordsize="14400,921">
            <v:shape style="position:absolute;left:0;top:1891;width:14400;height:921" coordorigin="0,1891" coordsize="14400,921" path="m0,2812l14400,2812,14400,1891,0,1891,0,2812e" filled="t" fillcolor="#FBD4B5" stroked="f">
              <v:path arrowok="t"/>
              <v:fill/>
            </v:shape>
          </v:group>
          <w10:wrap type="none"/>
        </w:pic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การบ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-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หาร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-1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-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ารและ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-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-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บติดตาม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-1"/>
        </w:rPr>
        <w:t>(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-1"/>
        </w:rPr>
        <w:t>ตอ)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834" w:lineRule="exact"/>
        <w:ind w:left="4266" w:right="-20"/>
        <w:jc w:val="left"/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ป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3"/>
          <w:w w:val="100"/>
          <w:b/>
          <w:bCs/>
          <w:position w:val="10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คว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มสา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รจ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96" w:lineRule="exact"/>
        <w:ind w:left="119" w:right="-20"/>
        <w:jc w:val="left"/>
        <w:tabs>
          <w:tab w:pos="92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0"/>
        </w:rPr>
        <w:t>1.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0"/>
        </w:rPr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ผ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บร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0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0"/>
        </w:rPr>
        <w:t>ร</w:t>
      </w:r>
      <w:r>
        <w:rPr>
          <w:rFonts w:ascii="TH SarabunPSK" w:hAnsi="TH SarabunPSK" w:cs="TH SarabunPSK" w:eastAsia="TH SarabunPSK"/>
          <w:sz w:val="64"/>
          <w:szCs w:val="64"/>
          <w:spacing w:val="1"/>
          <w:w w:val="100"/>
          <w:b/>
          <w:bCs/>
          <w:position w:val="10"/>
        </w:rPr>
        <w:t>/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ผ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านา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ด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สนใ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10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0"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ง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ใ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0"/>
        </w:rPr>
        <w:t>ค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วามสาค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ญ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แ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0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0"/>
        </w:rPr>
        <w:t>ความรวมมอ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19" w:right="-20"/>
        <w:jc w:val="left"/>
        <w:tabs>
          <w:tab w:pos="920" w:val="left"/>
        </w:tabs>
        <w:rPr>
          <w:rFonts w:ascii="TH SarabunPSK" w:hAnsi="TH SarabunPSK" w:cs="TH SarabunPSK" w:eastAsia="TH SarabunPSK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  <w:t>2.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ความเ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ข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าใ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จ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ในข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3"/>
        </w:rPr>
        <w:t>ั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นตอนการ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13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ฒนาระบบฯ</w:t>
      </w:r>
      <w:r>
        <w:rPr>
          <w:rFonts w:ascii="Angsana New" w:hAnsi="Angsana New" w:cs="Angsana New" w:eastAsia="Angsana New"/>
          <w:sz w:val="64"/>
          <w:szCs w:val="64"/>
          <w:spacing w:val="2"/>
          <w:w w:val="100"/>
          <w:b/>
          <w:bCs/>
          <w:position w:val="13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(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  <w:t>S</w:t>
      </w:r>
      <w:r>
        <w:rPr>
          <w:rFonts w:ascii="TH SarabunPSK" w:hAnsi="TH SarabunPSK" w:cs="TH SarabunPSK" w:eastAsia="TH SarabunPSK"/>
          <w:sz w:val="64"/>
          <w:szCs w:val="64"/>
          <w:spacing w:val="-2"/>
          <w:w w:val="100"/>
          <w:b/>
          <w:bCs/>
          <w:position w:val="13"/>
        </w:rPr>
        <w:t>y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  <w:t>stem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  <w:t> 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  <w:t>Im</w:t>
      </w:r>
      <w:r>
        <w:rPr>
          <w:rFonts w:ascii="TH SarabunPSK" w:hAnsi="TH SarabunPSK" w:cs="TH SarabunPSK" w:eastAsia="TH SarabunPSK"/>
          <w:sz w:val="64"/>
          <w:szCs w:val="64"/>
          <w:spacing w:val="-2"/>
          <w:w w:val="100"/>
          <w:b/>
          <w:bCs/>
          <w:position w:val="13"/>
        </w:rPr>
        <w:t>p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  <w:t>lementati</w:t>
      </w:r>
      <w:r>
        <w:rPr>
          <w:rFonts w:ascii="TH SarabunPSK" w:hAnsi="TH SarabunPSK" w:cs="TH SarabunPSK" w:eastAsia="TH SarabunPSK"/>
          <w:sz w:val="64"/>
          <w:szCs w:val="64"/>
          <w:spacing w:val="-4"/>
          <w:w w:val="100"/>
          <w:b/>
          <w:bCs/>
          <w:position w:val="13"/>
        </w:rPr>
        <w:t>o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  <w:t>n)</w:t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19" w:right="-20"/>
        <w:jc w:val="left"/>
        <w:tabs>
          <w:tab w:pos="92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  <w:t>3.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ประ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ส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ธ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ภาพของระบบ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ค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ข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19" w:right="-20"/>
        <w:jc w:val="left"/>
        <w:tabs>
          <w:tab w:pos="92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  <w:t>4.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ารบรณา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ะ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บบสารสน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80" w:lineRule="exact"/>
        <w:ind w:left="119" w:right="-20"/>
        <w:jc w:val="left"/>
        <w:tabs>
          <w:tab w:pos="92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  <w:t>5.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3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กฎเกณฑ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ระ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3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บียบ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 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ห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ข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อ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3"/>
        </w:rPr>
        <w:t>ต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กลงเ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พ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อการ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13"/>
        </w:rPr>
        <w:t>บ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หารงาน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ว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3"/>
        </w:rPr>
        <w:t>ม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3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3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19" w:right="-20"/>
        <w:jc w:val="left"/>
        <w:tabs>
          <w:tab w:pos="92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1"/>
        </w:rPr>
        <w:t>6.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1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ผลประโยช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ที่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1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ดข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1"/>
        </w:rPr>
        <w:t>ึ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1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วม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11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1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68" w:lineRule="exact"/>
        <w:ind w:left="119" w:right="-20"/>
        <w:jc w:val="left"/>
        <w:tabs>
          <w:tab w:pos="92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4"/>
        </w:rPr>
        <w:t>7.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4"/>
        </w:rPr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ล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งใจในกา</w:t>
      </w:r>
      <w:r>
        <w:rPr>
          <w:rFonts w:ascii="Angsana New" w:hAnsi="Angsana New" w:cs="Angsana New" w:eastAsia="Angsana New"/>
          <w:sz w:val="64"/>
          <w:szCs w:val="64"/>
          <w:spacing w:val="-4"/>
          <w:w w:val="100"/>
          <w:b/>
          <w:bCs/>
          <w:position w:val="14"/>
        </w:rPr>
        <w:t>ร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พฒนา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p>
      <w:pPr>
        <w:spacing w:before="0" w:after="0" w:line="796" w:lineRule="exact"/>
        <w:ind w:left="119" w:right="-20"/>
        <w:jc w:val="left"/>
        <w:tabs>
          <w:tab w:pos="920" w:val="left"/>
        </w:tabs>
        <w:rPr>
          <w:rFonts w:ascii="Angsana New" w:hAnsi="Angsana New" w:cs="Angsana New" w:eastAsia="Angsana New"/>
          <w:sz w:val="64"/>
          <w:szCs w:val="64"/>
        </w:rPr>
      </w:pPr>
      <w:rPr/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4"/>
        </w:rPr>
        <w:t>8.</w:t>
        <w:tab/>
      </w:r>
      <w:r>
        <w:rPr>
          <w:rFonts w:ascii="TH SarabunPSK" w:hAnsi="TH SarabunPSK" w:cs="TH SarabunPSK" w:eastAsia="TH SarabunPSK"/>
          <w:sz w:val="64"/>
          <w:szCs w:val="64"/>
          <w:spacing w:val="0"/>
          <w:w w:val="100"/>
          <w:b/>
          <w:bCs/>
          <w:position w:val="14"/>
        </w:rPr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ความ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ก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าวห</w:t>
      </w:r>
      <w:r>
        <w:rPr>
          <w:rFonts w:ascii="Angsana New" w:hAnsi="Angsana New" w:cs="Angsana New" w:eastAsia="Angsana New"/>
          <w:sz w:val="64"/>
          <w:szCs w:val="64"/>
          <w:spacing w:val="-1"/>
          <w:w w:val="100"/>
          <w:b/>
          <w:bCs/>
          <w:position w:val="14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4"/>
        </w:rPr>
        <w:t>า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ทางเทคโ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4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โล</w:t>
      </w:r>
      <w:r>
        <w:rPr>
          <w:rFonts w:ascii="Angsana New" w:hAnsi="Angsana New" w:cs="Angsana New" w:eastAsia="Angsana New"/>
          <w:sz w:val="64"/>
          <w:szCs w:val="64"/>
          <w:spacing w:val="-3"/>
          <w:w w:val="100"/>
          <w:b/>
          <w:bCs/>
          <w:position w:val="14"/>
        </w:rPr>
        <w:t>ย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สารส</w:t>
      </w:r>
      <w:r>
        <w:rPr>
          <w:rFonts w:ascii="Angsana New" w:hAnsi="Angsana New" w:cs="Angsana New" w:eastAsia="Angsana New"/>
          <w:sz w:val="64"/>
          <w:szCs w:val="64"/>
          <w:spacing w:val="1"/>
          <w:w w:val="100"/>
          <w:b/>
          <w:bCs/>
          <w:position w:val="14"/>
        </w:rPr>
        <w:t>น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เ</w:t>
      </w:r>
      <w:r>
        <w:rPr>
          <w:rFonts w:ascii="Angsana New" w:hAnsi="Angsana New" w:cs="Angsana New" w:eastAsia="Angsana New"/>
          <w:sz w:val="64"/>
          <w:szCs w:val="64"/>
          <w:spacing w:val="-2"/>
          <w:w w:val="100"/>
          <w:b/>
          <w:bCs/>
          <w:position w:val="14"/>
        </w:rPr>
        <w:t>ท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b/>
          <w:bCs/>
          <w:position w:val="14"/>
        </w:rPr>
        <w:t>ศ</w:t>
      </w:r>
      <w:r>
        <w:rPr>
          <w:rFonts w:ascii="Angsana New" w:hAnsi="Angsana New" w:cs="Angsana New" w:eastAsia="Angsana New"/>
          <w:sz w:val="64"/>
          <w:szCs w:val="64"/>
          <w:spacing w:val="0"/>
          <w:w w:val="100"/>
          <w:position w:val="0"/>
        </w:rPr>
      </w:r>
    </w:p>
    <w:sectPr>
      <w:pgSz w:w="14400" w:h="10800" w:orient="landscape"/>
      <w:pgMar w:top="560" w:bottom="280" w:left="44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EucrosiaUPC">
    <w:charset w:val="0"/>
    <w:family w:val="roman"/>
    <w:pitch w:val="variable"/>
  </w:font>
  <w:font w:name="Angsana New">
    <w:charset w:val="0"/>
    <w:family w:val="roman"/>
    <w:pitch w:val="variable"/>
  </w:font>
  <w:font w:name="Browallia New">
    <w:charset w:val="0"/>
    <w:family w:val="swiss"/>
    <w:pitch w:val="variable"/>
  </w:font>
  <w:font w:name="TH SarabunPSK">
    <w:charset w:val="0"/>
    <w:family w:val="swiss"/>
    <w:pitch w:val="variable"/>
  </w:font>
  <w:font w:name="Calibri"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jpg"/><Relationship Id="rId118" Type="http://schemas.openxmlformats.org/officeDocument/2006/relationships/image" Target="media/image112.png"/><Relationship Id="rId119" Type="http://schemas.openxmlformats.org/officeDocument/2006/relationships/image" Target="media/image113.jpg"/><Relationship Id="rId120" Type="http://schemas.openxmlformats.org/officeDocument/2006/relationships/image" Target="media/image114.jpg"/><Relationship Id="rId121" Type="http://schemas.openxmlformats.org/officeDocument/2006/relationships/image" Target="media/image115.jpg"/><Relationship Id="rId122" Type="http://schemas.openxmlformats.org/officeDocument/2006/relationships/image" Target="media/image116.jpg"/><Relationship Id="rId123" Type="http://schemas.openxmlformats.org/officeDocument/2006/relationships/image" Target="media/image117.jpg"/><Relationship Id="rId124" Type="http://schemas.openxmlformats.org/officeDocument/2006/relationships/image" Target="media/image118.jpg"/><Relationship Id="rId125" Type="http://schemas.openxmlformats.org/officeDocument/2006/relationships/image" Target="media/image119.jpg"/><Relationship Id="rId126" Type="http://schemas.openxmlformats.org/officeDocument/2006/relationships/image" Target="media/image120.jpg"/><Relationship Id="rId127" Type="http://schemas.openxmlformats.org/officeDocument/2006/relationships/image" Target="media/image121.jpg"/><Relationship Id="rId128" Type="http://schemas.openxmlformats.org/officeDocument/2006/relationships/image" Target="media/image122.jpg"/><Relationship Id="rId129" Type="http://schemas.openxmlformats.org/officeDocument/2006/relationships/image" Target="media/image123.jpg"/><Relationship Id="rId130" Type="http://schemas.openxmlformats.org/officeDocument/2006/relationships/image" Target="media/image124.jpg"/><Relationship Id="rId131" Type="http://schemas.openxmlformats.org/officeDocument/2006/relationships/image" Target="media/image125.png"/><Relationship Id="rId132" Type="http://schemas.openxmlformats.org/officeDocument/2006/relationships/image" Target="media/image126.jpg"/><Relationship Id="rId133" Type="http://schemas.openxmlformats.org/officeDocument/2006/relationships/image" Target="media/image127.jpg"/><Relationship Id="rId134" Type="http://schemas.openxmlformats.org/officeDocument/2006/relationships/image" Target="media/image128.jpg"/><Relationship Id="rId135" Type="http://schemas.openxmlformats.org/officeDocument/2006/relationships/image" Target="media/image129.jp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jpg"/><Relationship Id="rId148" Type="http://schemas.openxmlformats.org/officeDocument/2006/relationships/image" Target="media/image142.jp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jp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image" Target="media/image184.jpg"/><Relationship Id="rId191" Type="http://schemas.openxmlformats.org/officeDocument/2006/relationships/image" Target="media/image185.jp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jpg"/><Relationship Id="rId200" Type="http://schemas.openxmlformats.org/officeDocument/2006/relationships/hyperlink" Target="http://www.uni.net.th/" TargetMode="External"/><Relationship Id="rId201" Type="http://schemas.openxmlformats.org/officeDocument/2006/relationships/image" Target="media/image194.jpg"/><Relationship Id="rId202" Type="http://schemas.openxmlformats.org/officeDocument/2006/relationships/image" Target="media/image195.jpg"/><Relationship Id="rId203" Type="http://schemas.openxmlformats.org/officeDocument/2006/relationships/image" Target="media/image196.png"/><Relationship Id="rId204" Type="http://schemas.openxmlformats.org/officeDocument/2006/relationships/image" Target="media/image197.png"/><Relationship Id="rId205" Type="http://schemas.openxmlformats.org/officeDocument/2006/relationships/image" Target="media/image198.png"/><Relationship Id="rId206" Type="http://schemas.openxmlformats.org/officeDocument/2006/relationships/image" Target="media/image199.png"/><Relationship Id="rId207" Type="http://schemas.openxmlformats.org/officeDocument/2006/relationships/image" Target="media/image200.png"/><Relationship Id="rId208" Type="http://schemas.openxmlformats.org/officeDocument/2006/relationships/image" Target="media/image201.png"/><Relationship Id="rId209" Type="http://schemas.openxmlformats.org/officeDocument/2006/relationships/image" Target="media/image202.png"/><Relationship Id="rId210" Type="http://schemas.openxmlformats.org/officeDocument/2006/relationships/image" Target="media/image203.jpg"/><Relationship Id="rId211" Type="http://schemas.openxmlformats.org/officeDocument/2006/relationships/image" Target="media/image204.png"/><Relationship Id="rId212" Type="http://schemas.openxmlformats.org/officeDocument/2006/relationships/image" Target="media/image205.png"/><Relationship Id="rId213" Type="http://schemas.openxmlformats.org/officeDocument/2006/relationships/image" Target="media/image206.png"/><Relationship Id="rId214" Type="http://schemas.openxmlformats.org/officeDocument/2006/relationships/image" Target="media/image207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panjai</dc:creator>
  <dc:title>ภาพนิ่ง 1</dc:title>
  <dcterms:created xsi:type="dcterms:W3CDTF">2014-09-24T09:26:17Z</dcterms:created>
  <dcterms:modified xsi:type="dcterms:W3CDTF">2014-09-24T09:26:17Z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LastSaved">
    <vt:filetime>2014-09-24T00:00:00Z</vt:filetime>
  </property>
</Properties>
</file>