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5D" w:rsidRDefault="00347A46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5610225</wp:posOffset>
                </wp:positionH>
                <wp:positionV relativeFrom="paragraph">
                  <wp:posOffset>314325</wp:posOffset>
                </wp:positionV>
                <wp:extent cx="47625" cy="4000500"/>
                <wp:effectExtent l="0" t="0" r="28575" b="19050"/>
                <wp:wrapNone/>
                <wp:docPr id="28" name="ตัวเชื่อมต่อตรง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25" cy="400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28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75pt,24.75pt" to="445.5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" strokecolor="#4579b8 [3044]"/>
            </w:pict>
          </mc:Fallback>
        </mc:AlternateContent>
      </w:r>
      <w:r w:rsidR="008437BB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5381625</wp:posOffset>
                </wp:positionH>
                <wp:positionV relativeFrom="paragraph">
                  <wp:posOffset>-238125</wp:posOffset>
                </wp:positionV>
                <wp:extent cx="428625" cy="590550"/>
                <wp:effectExtent l="0" t="0" r="28575" b="19050"/>
                <wp:wrapNone/>
                <wp:docPr id="16" name="แผนผังลำดับงาน: ตัวเชื่อมไปหน้าอื่น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590550"/>
                        </a:xfrm>
                        <a:prstGeom prst="flowChartOffpage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B" w:rsidRDefault="008437BB" w:rsidP="008437BB">
                            <w:pPr>
                              <w:jc w:val="center"/>
                            </w:pPr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7" coordsize="21600,21600" o:spt="177" path="m,l21600,r,17255l10800,21600,,17255xe">
                <v:stroke joinstyle="miter"/>
                <v:path gradientshapeok="t" o:connecttype="rect" textboxrect="0,0,21600,17255"/>
              </v:shapetype>
              <v:shape id="แผนผังลำดับงาน: ตัวเชื่อมไปหน้าอื่น 16" o:spid="_x0000_s1026" type="#_x0000_t177" style="position:absolute;margin-left:423.75pt;margin-top:-18.75pt;width:33.75pt;height:46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" fillcolor="white [3201]" strokecolor="#f79646 [3209]" strokeweight="2pt">
                <v:textbox>
                  <w:txbxContent>
                    <w:p w:rsidR="008437BB" w:rsidRDefault="008437BB" w:rsidP="008437BB">
                      <w:pPr>
                        <w:jc w:val="center"/>
                      </w:pPr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828675</wp:posOffset>
                </wp:positionV>
                <wp:extent cx="2133600" cy="581025"/>
                <wp:effectExtent l="0" t="0" r="19050" b="28575"/>
                <wp:wrapNone/>
                <wp:docPr id="4" name="แผนผังลําดับงาน: การตัดสินใจ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58102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D5D" w:rsidRDefault="00FF7D5D" w:rsidP="00FF7D5D">
                            <w:r>
                              <w:t>MAX&gt;SCORE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แผนผังลําดับงาน: การตัดสินใจ 4" o:spid="_x0000_s1027" type="#_x0000_t110" style="position:absolute;margin-left:100.5pt;margin-top:65.25pt;width:168pt;height:4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" fillcolor="white [3201]" strokecolor="#f79646 [3209]" strokeweight="2pt">
                <v:textbox>
                  <w:txbxContent>
                    <w:p w:rsidR="00FF7D5D" w:rsidRDefault="00FF7D5D" w:rsidP="00FF7D5D">
                      <w:r>
                        <w:t>MAX&gt;SCORE</w:t>
                      </w:r>
                    </w:p>
                  </w:txbxContent>
                </v:textbox>
              </v:shape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314325</wp:posOffset>
                </wp:positionV>
                <wp:extent cx="0" cy="514350"/>
                <wp:effectExtent l="95250" t="0" r="57150" b="57150"/>
                <wp:wrapNone/>
                <wp:docPr id="3" name="ลูกศรเชื่อมต่อแบบตรง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" o:spid="_x0000_s1026" type="#_x0000_t32" style="position:absolute;margin-left:183.75pt;margin-top:24.75pt;width:0;height:4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" strokecolor="#4579b8 [3044]">
                <v:stroke endarrow="open"/>
              </v:shape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-238125</wp:posOffset>
                </wp:positionV>
                <wp:extent cx="428625" cy="552450"/>
                <wp:effectExtent l="0" t="0" r="28575" b="19050"/>
                <wp:wrapNone/>
                <wp:docPr id="1" name="แผนผังลำดับงาน: ตัวเชื่อมไปหน้าอื่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552450"/>
                        </a:xfrm>
                        <a:prstGeom prst="flowChartOffpage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7D5D" w:rsidRDefault="00FF7D5D" w:rsidP="00FF7D5D">
                            <w:pPr>
                              <w:jc w:val="center"/>
                            </w:pPr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แผนผังลำดับงาน: ตัวเชื่อมไปหน้าอื่น 1" o:spid="_x0000_s1028" type="#_x0000_t177" style="position:absolute;margin-left:168pt;margin-top:-18.75pt;width:33.75pt;height:4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" fillcolor="white [3201]" strokecolor="#f79646 [3209]" strokeweight="2pt">
                <v:textbox>
                  <w:txbxContent>
                    <w:p w:rsidR="00FF7D5D" w:rsidRDefault="00FF7D5D" w:rsidP="00FF7D5D">
                      <w:pPr>
                        <w:jc w:val="center"/>
                      </w:pPr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                  </w:t>
      </w:r>
      <w:r w:rsidR="00FF7D5D">
        <w:t xml:space="preserve">                                                                                                                                                                               </w:t>
      </w:r>
    </w:p>
    <w:p w:rsidR="00FF7D5D" w:rsidRDefault="00FF7D5D"/>
    <w:p w:rsidR="008437BB" w:rsidRDefault="008437BB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1457325</wp:posOffset>
                </wp:positionH>
                <wp:positionV relativeFrom="paragraph">
                  <wp:posOffset>4535170</wp:posOffset>
                </wp:positionV>
                <wp:extent cx="1847850" cy="561975"/>
                <wp:effectExtent l="0" t="0" r="19050" b="28575"/>
                <wp:wrapNone/>
                <wp:docPr id="23" name="มนมุมสี่เหลี่ยมผืนผ้าด้านทแยงมุม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B" w:rsidRDefault="008437BB" w:rsidP="008437BB">
                            <w:pPr>
                              <w:jc w:val="center"/>
                            </w:pPr>
                            <w:r>
                              <w:t>PRINT MAX, MIN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มนมุมสี่เหลี่ยมผืนผ้าด้านทแยงมุม 23" o:spid="_x0000_s1029" style="position:absolute;margin-left:114.75pt;margin-top:357.1pt;width:145.5pt;height:44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7850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" adj="-11796480,,5400" path="m93664,l1847850,r,l1847850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1847850,0;1847850,0;1847850,468311;1754186,561975;0,561975;0,561975;0,93664;93664,0" o:connectangles="0,0,0,0,0,0,0,0,0" textboxrect="0,0,1847850,561975"/>
                <v:textbox>
                  <w:txbxContent>
                    <w:p w:rsidR="008437BB" w:rsidRDefault="008437BB" w:rsidP="008437BB">
                      <w:pPr>
                        <w:jc w:val="center"/>
                      </w:pPr>
                      <w:r>
                        <w:t>PRINT MAX, MIN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4020820</wp:posOffset>
                </wp:positionV>
                <wp:extent cx="0" cy="514350"/>
                <wp:effectExtent l="95250" t="0" r="57150" b="57150"/>
                <wp:wrapNone/>
                <wp:docPr id="22" name="ลูกศรเชื่อมต่อแบบตรง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14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2" o:spid="_x0000_s1026" type="#_x0000_t32" style="position:absolute;margin-left:183.75pt;margin-top:316.6pt;width:0;height:40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1304925</wp:posOffset>
                </wp:positionH>
                <wp:positionV relativeFrom="paragraph">
                  <wp:posOffset>3363595</wp:posOffset>
                </wp:positionV>
                <wp:extent cx="2076450" cy="657225"/>
                <wp:effectExtent l="0" t="0" r="19050" b="28575"/>
                <wp:wrapNone/>
                <wp:docPr id="21" name="แผนผังลําดับงาน: การตัดสินใจ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657225"/>
                        </a:xfrm>
                        <a:prstGeom prst="flowChartDecisi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B" w:rsidRDefault="008437BB" w:rsidP="008437BB">
                            <w:pPr>
                              <w:jc w:val="center"/>
                            </w:pPr>
                            <w:r>
                              <w:t>N&lt;100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ําดับงาน: การตัดสินใจ 21" o:spid="_x0000_s1030" type="#_x0000_t110" style="position:absolute;margin-left:102.75pt;margin-top:264.85pt;width:163.5pt;height:51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" fillcolor="white [3201]" strokecolor="#f79646 [3209]" strokeweight="2pt">
                <v:textbox>
                  <w:txbxContent>
                    <w:p w:rsidR="008437BB" w:rsidRDefault="008437BB" w:rsidP="008437BB">
                      <w:pPr>
                        <w:jc w:val="center"/>
                      </w:pPr>
                      <w:r>
                        <w:t>N&lt;100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2830195</wp:posOffset>
                </wp:positionV>
                <wp:extent cx="0" cy="533400"/>
                <wp:effectExtent l="95250" t="0" r="57150" b="57150"/>
                <wp:wrapNone/>
                <wp:docPr id="20" name="ลูกศรเชื่อมต่อแบบตรง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3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0" o:spid="_x0000_s1026" type="#_x0000_t32" style="position:absolute;margin-left:183.75pt;margin-top:222.85pt;width:0;height:4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1647825</wp:posOffset>
                </wp:positionH>
                <wp:positionV relativeFrom="paragraph">
                  <wp:posOffset>2439670</wp:posOffset>
                </wp:positionV>
                <wp:extent cx="1543050" cy="390525"/>
                <wp:effectExtent l="0" t="0" r="19050" b="28575"/>
                <wp:wrapNone/>
                <wp:docPr id="18" name="สี่เหลี่ยมผืนผ้า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390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B" w:rsidRDefault="008437BB" w:rsidP="008437BB">
                            <w:pPr>
                              <w:jc w:val="center"/>
                            </w:pPr>
                            <w:r>
                              <w:t>N=N+1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8" o:spid="_x0000_s1031" style="position:absolute;margin-left:129.75pt;margin-top:192.1pt;width:121.5pt;height:30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" fillcolor="white [3201]" strokecolor="#f79646 [3209]" strokeweight="2pt">
                <v:textbox>
                  <w:txbxContent>
                    <w:p w:rsidR="008437BB" w:rsidRDefault="008437BB" w:rsidP="008437BB">
                      <w:pPr>
                        <w:jc w:val="center"/>
                      </w:pPr>
                      <w:r>
                        <w:t>N=N+1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2333625</wp:posOffset>
                </wp:positionH>
                <wp:positionV relativeFrom="paragraph">
                  <wp:posOffset>1877695</wp:posOffset>
                </wp:positionV>
                <wp:extent cx="0" cy="561975"/>
                <wp:effectExtent l="95250" t="0" r="57150" b="66675"/>
                <wp:wrapNone/>
                <wp:docPr id="17" name="ลูกศรเชื่อมต่อแบบ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7" o:spid="_x0000_s1026" type="#_x0000_t32" style="position:absolute;margin-left:183.75pt;margin-top:147.85pt;width:0;height:44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2486025</wp:posOffset>
                </wp:positionH>
                <wp:positionV relativeFrom="paragraph">
                  <wp:posOffset>1772920</wp:posOffset>
                </wp:positionV>
                <wp:extent cx="1390650" cy="0"/>
                <wp:effectExtent l="38100" t="76200" r="0" b="114300"/>
                <wp:wrapNone/>
                <wp:docPr id="15" name="ลูกศรเชื่อมต่อแบบตร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5" o:spid="_x0000_s1026" type="#_x0000_t32" style="position:absolute;margin-left:195.75pt;margin-top:139.6pt;width:109.5pt;height:0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1458595</wp:posOffset>
                </wp:positionV>
                <wp:extent cx="0" cy="314325"/>
                <wp:effectExtent l="0" t="0" r="19050" b="9525"/>
                <wp:wrapNone/>
                <wp:docPr id="14" name="ตัวเชื่อมต่อตรง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5.25pt,114.85pt" to="305.25pt,1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3190875</wp:posOffset>
                </wp:positionH>
                <wp:positionV relativeFrom="paragraph">
                  <wp:posOffset>1049020</wp:posOffset>
                </wp:positionV>
                <wp:extent cx="1390650" cy="409575"/>
                <wp:effectExtent l="0" t="0" r="19050" b="28575"/>
                <wp:wrapNone/>
                <wp:docPr id="13" name="สี่เหลี่ยมผืนผ้า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B" w:rsidRDefault="008437BB" w:rsidP="008437BB">
                            <w:pPr>
                              <w:jc w:val="center"/>
                            </w:pPr>
                            <w:r>
                              <w:t>MIN=SCORE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สี่เหลี่ยมผืนผ้า 13" o:spid="_x0000_s1032" style="position:absolute;margin-left:251.25pt;margin-top:82.6pt;width:109.5pt;height:32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" fillcolor="white [3201]" strokecolor="#f79646 [3209]" strokeweight="2pt">
                <v:textbox>
                  <w:txbxContent>
                    <w:p w:rsidR="008437BB" w:rsidRDefault="008437BB" w:rsidP="008437BB">
                      <w:pPr>
                        <w:jc w:val="center"/>
                      </w:pPr>
                      <w:r>
                        <w:t>MIN=SCORE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1515746</wp:posOffset>
                </wp:positionV>
                <wp:extent cx="352425" cy="361950"/>
                <wp:effectExtent l="0" t="0" r="28575" b="19050"/>
                <wp:wrapNone/>
                <wp:docPr id="12" name="วงร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3619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12" o:spid="_x0000_s1026" style="position:absolute;margin-left:168pt;margin-top:119.35pt;width:27.75pt;height:28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" fillcolor="white [3201]" strokecolor="#f79646 [3209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1772920</wp:posOffset>
                </wp:positionV>
                <wp:extent cx="1371600" cy="0"/>
                <wp:effectExtent l="0" t="76200" r="19050" b="11430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60pt;margin-top:139.6pt;width:108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458470</wp:posOffset>
                </wp:positionV>
                <wp:extent cx="0" cy="590550"/>
                <wp:effectExtent l="95250" t="0" r="57150" b="57150"/>
                <wp:wrapNone/>
                <wp:docPr id="10" name="ลูกศรเชื่อมต่อแบบตรง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0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10" o:spid="_x0000_s1026" type="#_x0000_t32" style="position:absolute;margin-left:305.25pt;margin-top:36.1pt;width:0;height:4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" strokecolor="#4579b8 [3044]">
                <v:stroke endarrow="open"/>
              </v:shape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458470</wp:posOffset>
                </wp:positionV>
                <wp:extent cx="0" cy="1314450"/>
                <wp:effectExtent l="0" t="0" r="19050" b="19050"/>
                <wp:wrapNone/>
                <wp:docPr id="9" name="ตัวเชื่อมต่อ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14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pt,36.1pt" to="60pt,13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" strokecolor="#4579b8 [3044]"/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458470</wp:posOffset>
                </wp:positionV>
                <wp:extent cx="466725" cy="0"/>
                <wp:effectExtent l="0" t="0" r="9525" b="19050"/>
                <wp:wrapNone/>
                <wp:docPr id="8" name="ตัวเชื่อมต่อ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8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8.5pt,36.1pt" to="305.2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" strokecolor="#4579b8 [3044]"/>
            </w:pict>
          </mc:Fallback>
        </mc:AlternateContent>
      </w:r>
      <w:r w:rsidR="00FF7D5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762000</wp:posOffset>
                </wp:positionH>
                <wp:positionV relativeFrom="paragraph">
                  <wp:posOffset>458470</wp:posOffset>
                </wp:positionV>
                <wp:extent cx="514351" cy="0"/>
                <wp:effectExtent l="0" t="0" r="19050" b="19050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ตัวเชื่อมต่อตรง 7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pt,36.1pt" to="100.5pt,3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" strokecolor="#4579b8 [3044]"/>
            </w:pict>
          </mc:Fallback>
        </mc:AlternateContent>
      </w:r>
      <w:r w:rsidR="00FF7D5D">
        <w:t xml:space="preserve">                                 NO                                                   YES                   </w:t>
      </w:r>
    </w:p>
    <w:p w:rsidR="008437BB" w:rsidRDefault="008437BB"/>
    <w:p w:rsidR="008437BB" w:rsidRDefault="008437BB"/>
    <w:p w:rsidR="008437BB" w:rsidRDefault="008437BB"/>
    <w:p w:rsidR="008437BB" w:rsidRDefault="008437BB"/>
    <w:p w:rsidR="008437BB" w:rsidRDefault="008437BB"/>
    <w:p w:rsidR="008437BB" w:rsidRDefault="008437BB"/>
    <w:p w:rsidR="008437BB" w:rsidRDefault="008437BB"/>
    <w:p w:rsidR="008437BB" w:rsidRDefault="008437BB"/>
    <w:p w:rsidR="00347A46" w:rsidRDefault="00347A46">
      <w: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8437BB" w:rsidRDefault="008437BB">
      <w:bookmarkStart w:id="0" w:name="_GoBack"/>
      <w:bookmarkEnd w:id="0"/>
    </w:p>
    <w:p w:rsidR="008437BB" w:rsidRDefault="00347A46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5319E14" wp14:editId="0B8A5F7A">
                <wp:simplePos x="0" y="0"/>
                <wp:positionH relativeFrom="column">
                  <wp:posOffset>3380740</wp:posOffset>
                </wp:positionH>
                <wp:positionV relativeFrom="paragraph">
                  <wp:posOffset>114935</wp:posOffset>
                </wp:positionV>
                <wp:extent cx="2276475" cy="9525"/>
                <wp:effectExtent l="0" t="0" r="28575" b="28575"/>
                <wp:wrapNone/>
                <wp:docPr id="29" name="ตัวเชื่อมต่อตรง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64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ตัวเชื่อมต่อตรง 29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6.2pt,9.05pt" to="445.4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" strokecolor="#4579b8 [3044]"/>
            </w:pict>
          </mc:Fallback>
        </mc:AlternateContent>
      </w:r>
    </w:p>
    <w:p w:rsidR="00085D15" w:rsidRDefault="00347A46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D5E6A5" wp14:editId="71FE2EAA">
                <wp:simplePos x="0" y="0"/>
                <wp:positionH relativeFrom="column">
                  <wp:posOffset>1390650</wp:posOffset>
                </wp:positionH>
                <wp:positionV relativeFrom="paragraph">
                  <wp:posOffset>1677670</wp:posOffset>
                </wp:positionV>
                <wp:extent cx="1914525" cy="438150"/>
                <wp:effectExtent l="0" t="0" r="28575" b="19050"/>
                <wp:wrapNone/>
                <wp:docPr id="27" name="วงรี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525" cy="4381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A46" w:rsidRDefault="00347A46" w:rsidP="00347A46">
                            <w:pPr>
                              <w:jc w:val="center"/>
                            </w:pPr>
                            <w: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วงรี 27" o:spid="_x0000_s1033" style="position:absolute;margin-left:109.5pt;margin-top:132.1pt;width:150.75pt;height:34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" fillcolor="white [3201]" strokecolor="#f79646 [3209]" strokeweight="2pt">
                <v:textbox>
                  <w:txbxContent>
                    <w:p w:rsidR="00347A46" w:rsidRDefault="00347A46" w:rsidP="00347A46">
                      <w:pPr>
                        <w:jc w:val="center"/>
                      </w:pPr>
                      <w:r>
                        <w:t>STOP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2D2EAE" wp14:editId="7B649C87">
                <wp:simplePos x="0" y="0"/>
                <wp:positionH relativeFrom="column">
                  <wp:posOffset>2333625</wp:posOffset>
                </wp:positionH>
                <wp:positionV relativeFrom="paragraph">
                  <wp:posOffset>1153795</wp:posOffset>
                </wp:positionV>
                <wp:extent cx="0" cy="523875"/>
                <wp:effectExtent l="95250" t="0" r="57150" b="66675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ลูกศรเชื่อมต่อแบบตรง 24" o:spid="_x0000_s1026" type="#_x0000_t32" style="position:absolute;margin-left:183.75pt;margin-top:90.85pt;width:0;height:41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" strokecolor="#4579b8 [3044]">
                <v:stroke endarrow="open"/>
              </v:shape>
            </w:pict>
          </mc:Fallback>
        </mc:AlternateContent>
      </w:r>
      <w:r w:rsidR="00FF7D5D">
        <w:t xml:space="preserve"> </w:t>
      </w:r>
      <w:r>
        <w:t xml:space="preserve">  </w:t>
      </w:r>
      <w:r w:rsidR="00FF7D5D">
        <w:t xml:space="preserve">                                                                                                                                        </w:t>
      </w:r>
    </w:p>
    <w:sectPr w:rsidR="00085D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D5D"/>
    <w:rsid w:val="00085D15"/>
    <w:rsid w:val="00347A46"/>
    <w:rsid w:val="008437BB"/>
    <w:rsid w:val="00CD305C"/>
    <w:rsid w:val="00FF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ผังงาน</Template>
  <TotalTime>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T-TECH 2014 </dc:creator>
  <cp:keywords/>
  <dc:description/>
  <cp:lastModifiedBy>T-TECH 2014 </cp:lastModifiedBy>
  <cp:revision>4</cp:revision>
  <dcterms:created xsi:type="dcterms:W3CDTF">2014-06-17T16:42:00Z</dcterms:created>
  <dcterms:modified xsi:type="dcterms:W3CDTF">2014-06-17T16:42:00Z</dcterms:modified>
</cp:coreProperties>
</file>